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2DC5E" w14:textId="77777777" w:rsidR="00AF19C8" w:rsidRPr="009E18FB" w:rsidRDefault="00D64B3F" w:rsidP="00AF19C8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1F4EAB0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b w:val="0"/>
          <w:sz w:val="22"/>
          <w:szCs w:val="22"/>
        </w:rPr>
        <w:tab/>
      </w:r>
      <w:r w:rsidR="00AF19C8" w:rsidRPr="009E18FB">
        <w:rPr>
          <w:rFonts w:ascii="Times New Roman" w:hAnsi="Times New Roman"/>
        </w:rPr>
        <w:t>Załącznik nr 1</w:t>
      </w:r>
    </w:p>
    <w:p w14:paraId="10CCD2ED" w14:textId="77777777" w:rsidR="00AF19C8" w:rsidRPr="009E18FB" w:rsidRDefault="00AF19C8" w:rsidP="00AF19C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C47A3C" w14:textId="77777777" w:rsidR="00AF19C8" w:rsidRPr="009E18FB" w:rsidRDefault="00AF19C8" w:rsidP="00AF19C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E18FB">
        <w:rPr>
          <w:b/>
          <w:sz w:val="28"/>
          <w:szCs w:val="30"/>
        </w:rPr>
        <w:t>FORMULARZ OFERTY</w:t>
      </w:r>
    </w:p>
    <w:p w14:paraId="389202C0" w14:textId="77777777" w:rsidR="00AF19C8" w:rsidRPr="009E18FB" w:rsidRDefault="00AF19C8" w:rsidP="00AF19C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4804702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NAZWA WYKONAWCY:……………………………………………………………………..</w:t>
      </w:r>
    </w:p>
    <w:p w14:paraId="5830E799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FORMA PROWADZONEJ DZIAŁALNOŚCI: .........................................................................</w:t>
      </w:r>
    </w:p>
    <w:p w14:paraId="6731CA8C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ADRES:…………………………………………………………………………………………</w:t>
      </w:r>
    </w:p>
    <w:p w14:paraId="7C344143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POWIAT:…………………………………WOJEWÓDZTWO …………………………….....</w:t>
      </w:r>
    </w:p>
    <w:p w14:paraId="7BB89076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TEL.</w:t>
      </w:r>
      <w:r w:rsidRPr="009E18FB">
        <w:rPr>
          <w:sz w:val="22"/>
          <w:lang w:val="en-US"/>
        </w:rPr>
        <w:t>……………………………………………………………………………………………..</w:t>
      </w:r>
    </w:p>
    <w:p w14:paraId="728AF913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 xml:space="preserve">FAX </w:t>
      </w:r>
      <w:r w:rsidRPr="009E18FB">
        <w:rPr>
          <w:sz w:val="22"/>
          <w:lang w:val="en-US"/>
        </w:rPr>
        <w:t>…………………………………………………………………………………………….</w:t>
      </w:r>
    </w:p>
    <w:p w14:paraId="588231A1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E-MAIL………………………………………………………………………………………….</w:t>
      </w:r>
    </w:p>
    <w:p w14:paraId="15B6E4B4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  <w:lang w:val="de-DE"/>
        </w:rPr>
        <w:t xml:space="preserve">NIP…………………………………. </w:t>
      </w:r>
      <w:r w:rsidRPr="009E18FB">
        <w:rPr>
          <w:sz w:val="22"/>
        </w:rPr>
        <w:t>REGON:………………………………………………...</w:t>
      </w:r>
    </w:p>
    <w:p w14:paraId="2470807E" w14:textId="77777777" w:rsidR="00AF19C8" w:rsidRPr="009E18FB" w:rsidRDefault="00AF19C8" w:rsidP="00AF19C8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BANK/ NR KONTA ……………………………………………………………………………</w:t>
      </w:r>
    </w:p>
    <w:p w14:paraId="0AFE36F8" w14:textId="77777777" w:rsidR="00AF19C8" w:rsidRPr="009E18FB" w:rsidRDefault="00AF19C8" w:rsidP="00AF19C8">
      <w:pPr>
        <w:spacing w:line="360" w:lineRule="auto"/>
      </w:pPr>
      <w:r w:rsidRPr="009E18FB">
        <w:t>Do: Nazwa i siedziba Zamawiającego:</w:t>
      </w:r>
    </w:p>
    <w:p w14:paraId="558F8FB9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>Akademia Górniczo - Hutnicza</w:t>
      </w:r>
    </w:p>
    <w:p w14:paraId="7F899EEB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>im. Stanisława Staszica w Krakowie</w:t>
      </w:r>
    </w:p>
    <w:p w14:paraId="5DA2A118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 xml:space="preserve">Dział Zamówień Publicznych  </w:t>
      </w:r>
    </w:p>
    <w:p w14:paraId="430AFC25" w14:textId="77777777" w:rsidR="00AF19C8" w:rsidRPr="009E18FB" w:rsidRDefault="00AF19C8" w:rsidP="00AF19C8">
      <w:pPr>
        <w:ind w:right="-110"/>
        <w:rPr>
          <w:b/>
        </w:rPr>
      </w:pPr>
      <w:r w:rsidRPr="009E18FB">
        <w:rPr>
          <w:b/>
        </w:rPr>
        <w:t xml:space="preserve">Al. Mickiewicza 30, 30-059 Kraków,  </w:t>
      </w:r>
    </w:p>
    <w:p w14:paraId="1777FCE6" w14:textId="77777777" w:rsidR="00AF19C8" w:rsidRPr="009E18FB" w:rsidRDefault="00AF19C8" w:rsidP="00AF19C8">
      <w:pPr>
        <w:ind w:firstLine="3969"/>
        <w:rPr>
          <w:b/>
        </w:rPr>
      </w:pPr>
    </w:p>
    <w:p w14:paraId="712DB4C8" w14:textId="77777777" w:rsidR="00AF19C8" w:rsidRPr="00C30FFA" w:rsidRDefault="00AF19C8" w:rsidP="00AF19C8">
      <w:pPr>
        <w:widowControl w:val="0"/>
        <w:ind w:right="1"/>
        <w:jc w:val="both"/>
        <w:rPr>
          <w:sz w:val="22"/>
          <w:szCs w:val="22"/>
        </w:rPr>
      </w:pPr>
      <w:r w:rsidRPr="00C30FFA">
        <w:rPr>
          <w:sz w:val="22"/>
          <w:szCs w:val="22"/>
        </w:rPr>
        <w:t xml:space="preserve">Przystępując do postępowania o udzielenie zamówienia publicznego, którego przedmiotem jest </w:t>
      </w:r>
      <w:r w:rsidRPr="00C30FFA">
        <w:rPr>
          <w:b/>
          <w:sz w:val="22"/>
          <w:szCs w:val="22"/>
        </w:rPr>
        <w:t xml:space="preserve">opracowanie dokumentacji projektowej przystosowania pawilonu D-1 AGH w Krakowie do aktualnych przepisów ppoż. - KC-zp.272-509/21, </w:t>
      </w:r>
      <w:r w:rsidRPr="00C30FF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17D4376" w14:textId="77777777" w:rsidR="00AF19C8" w:rsidRPr="00C30FFA" w:rsidRDefault="00AF19C8" w:rsidP="00AF19C8">
      <w:pPr>
        <w:tabs>
          <w:tab w:val="right" w:pos="9000"/>
        </w:tabs>
        <w:rPr>
          <w:sz w:val="22"/>
          <w:szCs w:val="22"/>
        </w:rPr>
      </w:pPr>
    </w:p>
    <w:p w14:paraId="3D91C170" w14:textId="77777777" w:rsidR="00AF19C8" w:rsidRPr="00C30FFA" w:rsidRDefault="00AF19C8" w:rsidP="00AF19C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30FFA">
        <w:rPr>
          <w:b/>
          <w:sz w:val="22"/>
          <w:szCs w:val="22"/>
        </w:rPr>
        <w:t>Cena netto:   .........................................................................PLN</w:t>
      </w:r>
    </w:p>
    <w:p w14:paraId="1BB6A8AD" w14:textId="77777777" w:rsidR="00AF19C8" w:rsidRPr="00C30FFA" w:rsidRDefault="00AF19C8" w:rsidP="00AF19C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971C29F" w14:textId="77777777" w:rsidR="00AF19C8" w:rsidRPr="00C30FFA" w:rsidRDefault="00AF19C8" w:rsidP="00AF19C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30FFA">
        <w:rPr>
          <w:b/>
          <w:sz w:val="22"/>
          <w:szCs w:val="22"/>
        </w:rPr>
        <w:t>Cena brutto: .........................................................................PLN</w:t>
      </w:r>
    </w:p>
    <w:p w14:paraId="2C443C6F" w14:textId="77777777" w:rsidR="00AF19C8" w:rsidRPr="00C30FFA" w:rsidRDefault="00AF19C8" w:rsidP="00AF19C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CF2CAA" w14:textId="77777777" w:rsidR="00AF19C8" w:rsidRPr="00C30FFA" w:rsidRDefault="00AF19C8" w:rsidP="00AF19C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30FFA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6F15465" w14:textId="77777777" w:rsidR="00AF19C8" w:rsidRPr="00C30FFA" w:rsidRDefault="00AF19C8" w:rsidP="00AF19C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3F69FA" w14:textId="77777777" w:rsidR="00AF19C8" w:rsidRPr="00D64B3F" w:rsidRDefault="00AF19C8" w:rsidP="00AF19C8">
      <w:pPr>
        <w:pStyle w:val="Tekstpodstawowy"/>
        <w:rPr>
          <w:sz w:val="22"/>
          <w:szCs w:val="22"/>
        </w:rPr>
      </w:pPr>
      <w:r w:rsidRPr="00C30FFA">
        <w:rPr>
          <w:sz w:val="22"/>
          <w:szCs w:val="22"/>
        </w:rPr>
        <w:t xml:space="preserve">Powyższa cena zawiera </w:t>
      </w:r>
      <w:r w:rsidRPr="00D64B3F">
        <w:rPr>
          <w:sz w:val="22"/>
          <w:szCs w:val="22"/>
        </w:rPr>
        <w:t>podatek VAT w wysokości .......... % tj.…………………….PLN</w:t>
      </w:r>
    </w:p>
    <w:p w14:paraId="3FA2CAAD" w14:textId="2CFA7D52" w:rsidR="00700514" w:rsidRPr="00D64B3F" w:rsidRDefault="00700514" w:rsidP="00700514">
      <w:r w:rsidRPr="00D64B3F">
        <w:rPr>
          <w:b/>
          <w:sz w:val="22"/>
          <w:szCs w:val="22"/>
        </w:rPr>
        <w:t>Termin realizacji umowy:</w:t>
      </w:r>
      <w:r w:rsidRPr="00D64B3F">
        <w:rPr>
          <w:b/>
          <w:bCs/>
          <w:sz w:val="22"/>
          <w:szCs w:val="22"/>
        </w:rPr>
        <w:t xml:space="preserve"> do 1</w:t>
      </w:r>
      <w:r w:rsidR="00D64B3F" w:rsidRPr="00D64B3F">
        <w:rPr>
          <w:b/>
          <w:bCs/>
          <w:sz w:val="22"/>
          <w:szCs w:val="22"/>
        </w:rPr>
        <w:t>2</w:t>
      </w:r>
      <w:r w:rsidRPr="00D64B3F">
        <w:rPr>
          <w:b/>
          <w:bCs/>
          <w:sz w:val="22"/>
          <w:szCs w:val="22"/>
        </w:rPr>
        <w:t xml:space="preserve"> miesięcy od daty podpisania umowy</w:t>
      </w:r>
      <w:bookmarkStart w:id="0" w:name="_Hlk534192897"/>
      <w:r w:rsidRPr="00D64B3F">
        <w:rPr>
          <w:b/>
          <w:bCs/>
          <w:sz w:val="22"/>
          <w:szCs w:val="22"/>
        </w:rPr>
        <w:t xml:space="preserve">, </w:t>
      </w:r>
      <w:bookmarkEnd w:id="0"/>
      <w:r w:rsidRPr="00D64B3F">
        <w:rPr>
          <w:b/>
          <w:bCs/>
          <w:sz w:val="22"/>
          <w:szCs w:val="22"/>
        </w:rPr>
        <w:t>w tym:</w:t>
      </w:r>
    </w:p>
    <w:p w14:paraId="634617D3" w14:textId="77777777" w:rsidR="00700514" w:rsidRPr="00D64B3F" w:rsidRDefault="00700514" w:rsidP="00700514">
      <w:pPr>
        <w:pStyle w:val="Akapitzlist"/>
        <w:numPr>
          <w:ilvl w:val="0"/>
          <w:numId w:val="9"/>
        </w:numPr>
        <w:jc w:val="both"/>
      </w:pPr>
      <w:r w:rsidRPr="00D64B3F">
        <w:rPr>
          <w:sz w:val="22"/>
          <w:szCs w:val="22"/>
        </w:rPr>
        <w:t xml:space="preserve">Termin realizacji ETAPU 1 – do </w:t>
      </w:r>
      <w:r w:rsidRPr="00D64B3F">
        <w:rPr>
          <w:b/>
          <w:bCs/>
          <w:sz w:val="22"/>
          <w:szCs w:val="22"/>
        </w:rPr>
        <w:t xml:space="preserve">7 miesięcy </w:t>
      </w:r>
      <w:r w:rsidRPr="00D64B3F">
        <w:rPr>
          <w:sz w:val="22"/>
          <w:szCs w:val="22"/>
        </w:rPr>
        <w:t>od daty podpisania umowy</w:t>
      </w:r>
    </w:p>
    <w:p w14:paraId="130CF6B6" w14:textId="77777777" w:rsidR="00700514" w:rsidRPr="00D64B3F" w:rsidRDefault="00700514" w:rsidP="00700514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D64B3F">
        <w:rPr>
          <w:sz w:val="22"/>
          <w:szCs w:val="22"/>
        </w:rPr>
        <w:t xml:space="preserve">Termin realizacji ETAPU 2 – do </w:t>
      </w:r>
      <w:r w:rsidRPr="00D64B3F">
        <w:rPr>
          <w:b/>
          <w:bCs/>
          <w:sz w:val="22"/>
          <w:szCs w:val="22"/>
        </w:rPr>
        <w:t xml:space="preserve">8 miesięcy </w:t>
      </w:r>
      <w:r w:rsidRPr="00D64B3F">
        <w:rPr>
          <w:sz w:val="22"/>
          <w:szCs w:val="22"/>
        </w:rPr>
        <w:t>od daty podpisania umowy</w:t>
      </w:r>
    </w:p>
    <w:p w14:paraId="73615DA9" w14:textId="77777777" w:rsidR="00700514" w:rsidRDefault="00700514" w:rsidP="00700514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D64B3F">
        <w:rPr>
          <w:sz w:val="22"/>
          <w:szCs w:val="22"/>
        </w:rPr>
        <w:t xml:space="preserve">Termin realizacji ETAPU 3 – do </w:t>
      </w:r>
      <w:r w:rsidRPr="00D64B3F">
        <w:rPr>
          <w:b/>
          <w:bCs/>
          <w:sz w:val="22"/>
          <w:szCs w:val="22"/>
        </w:rPr>
        <w:t>12</w:t>
      </w:r>
      <w:r w:rsidRPr="00D64B3F">
        <w:rPr>
          <w:b/>
          <w:bCs/>
          <w:color w:val="FF0000"/>
          <w:sz w:val="22"/>
          <w:szCs w:val="22"/>
        </w:rPr>
        <w:t xml:space="preserve"> </w:t>
      </w:r>
      <w:r w:rsidRPr="00D64B3F">
        <w:rPr>
          <w:b/>
          <w:bCs/>
          <w:sz w:val="22"/>
          <w:szCs w:val="22"/>
        </w:rPr>
        <w:t xml:space="preserve">miesięcy </w:t>
      </w:r>
      <w:r w:rsidRPr="00D64B3F">
        <w:rPr>
          <w:sz w:val="22"/>
          <w:szCs w:val="22"/>
        </w:rPr>
        <w:t>od</w:t>
      </w:r>
      <w:r>
        <w:rPr>
          <w:sz w:val="22"/>
          <w:szCs w:val="22"/>
        </w:rPr>
        <w:t xml:space="preserve"> daty podpisania umowy</w:t>
      </w:r>
    </w:p>
    <w:p w14:paraId="25BD2813" w14:textId="77777777" w:rsidR="00AF19C8" w:rsidRPr="009E18FB" w:rsidRDefault="00AF19C8" w:rsidP="00AF19C8">
      <w:pPr>
        <w:tabs>
          <w:tab w:val="left" w:pos="426"/>
        </w:tabs>
        <w:jc w:val="both"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Termin płatności: </w:t>
      </w:r>
      <w:r w:rsidRPr="009E18F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B7271C" w14:textId="77777777" w:rsidR="00AF19C8" w:rsidRPr="009E18FB" w:rsidRDefault="00AF19C8" w:rsidP="00AF19C8">
      <w:pPr>
        <w:tabs>
          <w:tab w:val="left" w:pos="426"/>
        </w:tabs>
        <w:jc w:val="both"/>
        <w:rPr>
          <w:sz w:val="22"/>
          <w:szCs w:val="22"/>
        </w:rPr>
      </w:pPr>
    </w:p>
    <w:p w14:paraId="61643E94" w14:textId="77777777" w:rsidR="00AF19C8" w:rsidRPr="009E18FB" w:rsidRDefault="00AF19C8" w:rsidP="00AF19C8">
      <w:pPr>
        <w:rPr>
          <w:b/>
          <w:sz w:val="22"/>
          <w:szCs w:val="22"/>
          <w:u w:val="single"/>
        </w:rPr>
      </w:pPr>
      <w:r w:rsidRPr="009E18FB">
        <w:rPr>
          <w:b/>
          <w:sz w:val="22"/>
          <w:szCs w:val="22"/>
          <w:u w:val="single"/>
        </w:rPr>
        <w:t>Jednocześnie oświadczamy, że:</w:t>
      </w:r>
    </w:p>
    <w:p w14:paraId="5DC192B3" w14:textId="77777777" w:rsidR="00AF19C8" w:rsidRPr="009E18FB" w:rsidRDefault="00AF19C8" w:rsidP="00AF19C8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9E18FB">
        <w:rPr>
          <w:sz w:val="22"/>
          <w:szCs w:val="22"/>
        </w:rPr>
        <w:t xml:space="preserve"> </w:t>
      </w:r>
    </w:p>
    <w:p w14:paraId="6625BC2F" w14:textId="77777777" w:rsidR="00AF19C8" w:rsidRPr="009E18FB" w:rsidRDefault="00AF19C8" w:rsidP="00AF19C8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</w:rPr>
      </w:pPr>
      <w:r w:rsidRPr="009E18FB">
        <w:rPr>
          <w:sz w:val="22"/>
          <w:szCs w:val="22"/>
          <w:lang w:eastAsia="ar-SA"/>
        </w:rPr>
        <w:t>Oświadczamy, że zapoznaliśmy się z postanowieniami umowy, określonymi w  SWZ</w:t>
      </w:r>
      <w:r w:rsidRPr="009E18FB">
        <w:rPr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9E18FB">
        <w:rPr>
          <w:sz w:val="22"/>
          <w:szCs w:val="22"/>
          <w:lang w:eastAsia="ar-SA"/>
        </w:rPr>
        <w:lastRenderedPageBreak/>
        <w:t>ofertą, na warunkach określonych w Specyfikacji Warunków Zamówienia, w miejscu i terminie wyznaczonym przez zamawiającego</w:t>
      </w:r>
      <w:r w:rsidRPr="009E18FB">
        <w:rPr>
          <w:sz w:val="22"/>
          <w:szCs w:val="22"/>
        </w:rPr>
        <w:t xml:space="preserve"> i nie wnosimy do nich żadnych zastrzeżeń.</w:t>
      </w:r>
    </w:p>
    <w:p w14:paraId="50B14B23" w14:textId="77777777" w:rsidR="00AF19C8" w:rsidRPr="009E18FB" w:rsidRDefault="00AF19C8" w:rsidP="00AF19C8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Oświadczamy, ze jesteśmy mikro/małym/średnim/dużym przedsiębiorstwem </w:t>
      </w:r>
      <w:r w:rsidRPr="009E18FB">
        <w:rPr>
          <w:rStyle w:val="Odwoanieprzypisudolnego"/>
          <w:b/>
          <w:sz w:val="22"/>
          <w:szCs w:val="22"/>
        </w:rPr>
        <w:footnoteReference w:id="1"/>
      </w:r>
      <w:r w:rsidRPr="009E18FB">
        <w:rPr>
          <w:b/>
          <w:sz w:val="22"/>
          <w:szCs w:val="22"/>
        </w:rPr>
        <w:t>*</w:t>
      </w:r>
    </w:p>
    <w:p w14:paraId="3C9C656B" w14:textId="77777777" w:rsidR="00AF19C8" w:rsidRPr="009E18FB" w:rsidRDefault="00AF19C8" w:rsidP="00AF19C8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9E18FB"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56EB7C55" w14:textId="77777777" w:rsidR="00AF19C8" w:rsidRPr="009E18FB" w:rsidRDefault="00AF19C8" w:rsidP="00AF19C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9E18FB">
        <w:rPr>
          <w:sz w:val="22"/>
          <w:szCs w:val="22"/>
        </w:rPr>
        <w:t>Wykaz osób, przeznaczonych do realizacji zamówienia w ramach kryteriów oceny ofert:</w:t>
      </w:r>
    </w:p>
    <w:p w14:paraId="230DA724" w14:textId="1490848D" w:rsidR="00AF19C8" w:rsidRDefault="00700514" w:rsidP="00AF19C8">
      <w:pPr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 xml:space="preserve">Wykaz doświadczenia projektanta architekta, </w:t>
      </w:r>
      <w:r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eastAsia="Calibri"/>
          <w:b/>
          <w:sz w:val="20"/>
          <w:szCs w:val="20"/>
          <w:lang w:eastAsia="en-US"/>
        </w:rPr>
        <w:t xml:space="preserve"> – pełniącego funkcję kierownika zespołu projektowego:</w:t>
      </w:r>
      <w:r>
        <w:rPr>
          <w:rFonts w:eastAsia="Calibri"/>
          <w:sz w:val="20"/>
          <w:szCs w:val="20"/>
          <w:lang w:eastAsia="en-US"/>
        </w:rPr>
        <w:t xml:space="preserve"> Doświadczenie zawodowe projektanta architekta</w:t>
      </w:r>
      <w:r w:rsidR="00AF19C8" w:rsidRPr="009E18FB">
        <w:rPr>
          <w:rFonts w:eastAsia="Calibri"/>
          <w:sz w:val="20"/>
          <w:szCs w:val="20"/>
          <w:lang w:eastAsia="en-US"/>
        </w:rPr>
        <w:t>,</w:t>
      </w:r>
    </w:p>
    <w:p w14:paraId="0739DA16" w14:textId="51702EB2" w:rsidR="00700514" w:rsidRDefault="00700514" w:rsidP="00AF19C8">
      <w:pPr>
        <w:jc w:val="both"/>
        <w:rPr>
          <w:rFonts w:eastAsia="Calibri"/>
          <w:sz w:val="20"/>
          <w:szCs w:val="20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700514" w14:paraId="3ECA9A42" w14:textId="77777777" w:rsidTr="00700514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7E18" w14:textId="77777777" w:rsidR="00700514" w:rsidRDefault="0070051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Imię i nazwisko osoby </w:t>
            </w:r>
          </w:p>
          <w:p w14:paraId="1F62442D" w14:textId="77777777" w:rsidR="00700514" w:rsidRDefault="0070051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14:paraId="17DE3A95" w14:textId="77777777" w:rsidR="00700514" w:rsidRDefault="0070051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która będzie pełnić funkcję kierownika zespołu projektowego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1D80" w14:textId="77777777" w:rsidR="00700514" w:rsidRDefault="00700514">
            <w:pPr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700514" w14:paraId="21CB21E3" w14:textId="77777777" w:rsidTr="00700514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98E2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15D21E2D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38DC526E" w14:textId="77777777" w:rsidR="00700514" w:rsidRDefault="00700514">
            <w:pPr>
              <w:spacing w:line="48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</w:t>
            </w:r>
          </w:p>
          <w:p w14:paraId="775314A2" w14:textId="77777777" w:rsidR="00700514" w:rsidRDefault="00700514">
            <w:pPr>
              <w:spacing w:line="48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806A" w14:textId="03191039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 xml:space="preserve">Tytuł projektu – obejmujące swoim </w:t>
            </w:r>
            <w:r>
              <w:rPr>
                <w:rFonts w:eastAsia="Calibri"/>
                <w:bCs/>
                <w:sz w:val="14"/>
                <w:szCs w:val="14"/>
                <w:u w:val="single"/>
              </w:rPr>
              <w:t xml:space="preserve"> zakresem budowę lub przebudowę </w:t>
            </w:r>
            <w:r>
              <w:rPr>
                <w:rFonts w:eastAsia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3C32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3444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Wartość</w:t>
            </w:r>
          </w:p>
          <w:p w14:paraId="27C5CFF9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50EF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CAA0" w14:textId="77777777" w:rsidR="00700514" w:rsidRDefault="00700514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Zamawiający</w:t>
            </w:r>
          </w:p>
        </w:tc>
      </w:tr>
      <w:tr w:rsidR="00700514" w14:paraId="4E88BE11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B911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6C1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4B15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6BF04775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7BF243BE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181DD420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4B5F8C17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2B8E3E9A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0B04512C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3FAAB371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C13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EAAC8D8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8E8085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894036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BF64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2E850B50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410FC771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1563098D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1372355A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1F7569F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66F831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2EEB" w14:textId="77777777" w:rsidR="00700514" w:rsidRDefault="00700514">
            <w:pPr>
              <w:rPr>
                <w:bCs/>
                <w:sz w:val="16"/>
                <w:szCs w:val="18"/>
              </w:rPr>
            </w:pPr>
          </w:p>
        </w:tc>
      </w:tr>
      <w:tr w:rsidR="00700514" w14:paraId="5C9333B6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8410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5D9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16FE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2F41E8A3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0E86914E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5B8119E0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02CA9D97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320C5CF5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1F56F834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667C9B29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5D8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0667BA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6A3A869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F80BB0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EC0A" w14:textId="77777777" w:rsidR="00700514" w:rsidRDefault="00700514">
            <w:pPr>
              <w:rPr>
                <w:bCs/>
                <w:sz w:val="18"/>
                <w:szCs w:val="18"/>
              </w:rPr>
            </w:pPr>
          </w:p>
          <w:p w14:paraId="34302150" w14:textId="77777777" w:rsidR="00700514" w:rsidRDefault="00700514">
            <w:pPr>
              <w:rPr>
                <w:bCs/>
                <w:sz w:val="18"/>
                <w:szCs w:val="18"/>
              </w:rPr>
            </w:pPr>
          </w:p>
          <w:p w14:paraId="357AC032" w14:textId="77777777" w:rsidR="00700514" w:rsidRDefault="00700514">
            <w:pPr>
              <w:rPr>
                <w:bCs/>
                <w:sz w:val="18"/>
                <w:szCs w:val="18"/>
              </w:rPr>
            </w:pPr>
          </w:p>
          <w:p w14:paraId="412C189A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53B8AF00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6F1E71C8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7DFFFD3D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60A30977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69AF0141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9D01172" w14:textId="77777777" w:rsidR="00700514" w:rsidRDefault="00700514">
            <w:pPr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45C4" w14:textId="77777777" w:rsidR="00700514" w:rsidRDefault="00700514">
            <w:pPr>
              <w:rPr>
                <w:bCs/>
                <w:sz w:val="16"/>
                <w:szCs w:val="18"/>
              </w:rPr>
            </w:pPr>
          </w:p>
        </w:tc>
      </w:tr>
      <w:tr w:rsidR="00700514" w14:paraId="2CBDD4E2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C036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8B17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E963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0F037AB9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1387B326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57F06529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3C65C41D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27216DCB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487DD5BE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1E7DC16D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3F8C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EFCCC9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3421B9F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A2A56E9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55512AA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04C8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A5664C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F649390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407DC56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40B6600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3454D675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35B412C8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5841590C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5E020BC2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0F89E89F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8ADD8C1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3869" w14:textId="77777777" w:rsidR="00700514" w:rsidRDefault="00700514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700514" w14:paraId="43167B65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B98C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F0BF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B4C4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77F993D3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3CA8F093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38221909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0F273BC0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6F2BE12E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016A96E7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D2B0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93EA1A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2CD32E7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526A59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FA8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85AE09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167EEB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7B3E53E5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12581D6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36F2BC25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1928A346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470C6103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40F28CDA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34125C17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3F63B07A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1527" w14:textId="77777777" w:rsidR="00700514" w:rsidRDefault="00700514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700514" w14:paraId="7E6FC02F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9FD7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E641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1BB6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6D71F59F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47E8D32A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49F9DC95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1190104E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5ECE4172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29B1ACB3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203B134A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C392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5DE68AC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0623D8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B3AC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7FC8D79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ECC3972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4BC47FC3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4C664244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0A091029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18BDA620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3E9ADA10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55AC79BE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F" w14:textId="77777777" w:rsidR="00700514" w:rsidRDefault="00700514">
            <w:pPr>
              <w:rPr>
                <w:bCs/>
                <w:sz w:val="16"/>
                <w:szCs w:val="18"/>
              </w:rPr>
            </w:pPr>
          </w:p>
        </w:tc>
      </w:tr>
      <w:tr w:rsidR="00700514" w14:paraId="32CB9381" w14:textId="77777777" w:rsidTr="00700514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C1C3" w14:textId="77777777" w:rsidR="00700514" w:rsidRDefault="00700514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24E3" w14:textId="77777777" w:rsidR="00700514" w:rsidRDefault="00700514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0A82" w14:textId="77777777" w:rsidR="00700514" w:rsidRDefault="00700514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średniowysokiego  budynku użyteczności publicznej -</w:t>
            </w:r>
          </w:p>
          <w:p w14:paraId="3285E263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14:paraId="554ABC8B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2F300367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14:paraId="5FFF5744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61C3A52A" w14:textId="77777777" w:rsidR="00700514" w:rsidRDefault="00700514">
            <w:pPr>
              <w:rPr>
                <w:bCs/>
                <w:sz w:val="16"/>
                <w:szCs w:val="16"/>
              </w:rPr>
            </w:pPr>
          </w:p>
          <w:p w14:paraId="29A437D1" w14:textId="77777777" w:rsidR="00700514" w:rsidRDefault="0070051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14:paraId="1BFE148F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7E4C" w14:textId="77777777" w:rsidR="00700514" w:rsidRDefault="00700514">
            <w:pPr>
              <w:rPr>
                <w:rFonts w:eastAsia="Calibri"/>
                <w:bCs/>
                <w:sz w:val="20"/>
                <w:szCs w:val="20"/>
              </w:rPr>
            </w:pPr>
          </w:p>
          <w:p w14:paraId="06652D56" w14:textId="77777777" w:rsidR="00700514" w:rsidRDefault="00700514">
            <w:pPr>
              <w:rPr>
                <w:rFonts w:eastAsia="Calibri"/>
                <w:bCs/>
                <w:sz w:val="20"/>
                <w:szCs w:val="20"/>
              </w:rPr>
            </w:pPr>
          </w:p>
          <w:p w14:paraId="7288FC4E" w14:textId="77777777" w:rsidR="00700514" w:rsidRDefault="00700514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21CB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CD11A20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6CE40BFF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03AD35B1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26F18B1D" w14:textId="77777777" w:rsidR="00700514" w:rsidRDefault="00700514">
            <w:pPr>
              <w:rPr>
                <w:rFonts w:eastAsia="Calibri"/>
                <w:bCs/>
                <w:sz w:val="18"/>
                <w:szCs w:val="18"/>
              </w:rPr>
            </w:pPr>
          </w:p>
          <w:p w14:paraId="1B7299C6" w14:textId="77777777" w:rsidR="00700514" w:rsidRDefault="00700514">
            <w:pPr>
              <w:rPr>
                <w:bCs/>
                <w:sz w:val="20"/>
                <w:szCs w:val="20"/>
              </w:rPr>
            </w:pPr>
          </w:p>
          <w:p w14:paraId="16820A4A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14:paraId="15D165B1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14:paraId="1D37029B" w14:textId="77777777" w:rsidR="00700514" w:rsidRDefault="00700514">
            <w:pPr>
              <w:rPr>
                <w:bCs/>
                <w:sz w:val="16"/>
                <w:szCs w:val="18"/>
              </w:rPr>
            </w:pPr>
          </w:p>
          <w:p w14:paraId="626BBCD6" w14:textId="77777777" w:rsidR="00700514" w:rsidRDefault="00700514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14:paraId="5A385759" w14:textId="77777777" w:rsidR="00700514" w:rsidRDefault="00700514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E9F8" w14:textId="77777777" w:rsidR="00700514" w:rsidRDefault="00700514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</w:tbl>
    <w:p w14:paraId="31A0C571" w14:textId="77777777" w:rsidR="00AF19C8" w:rsidRPr="009E18FB" w:rsidRDefault="00AF19C8" w:rsidP="00AF19C8">
      <w:pPr>
        <w:tabs>
          <w:tab w:val="left" w:pos="2520"/>
          <w:tab w:val="left" w:pos="2586"/>
        </w:tabs>
        <w:rPr>
          <w:sz w:val="22"/>
          <w:szCs w:val="22"/>
        </w:rPr>
      </w:pPr>
    </w:p>
    <w:p w14:paraId="7FC36008" w14:textId="77777777" w:rsidR="00AF19C8" w:rsidRPr="009E18FB" w:rsidRDefault="00AF19C8" w:rsidP="00AF19C8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  <w:lang w:eastAsia="zh-CN"/>
        </w:rPr>
      </w:pPr>
      <w:r w:rsidRPr="009E18FB">
        <w:rPr>
          <w:bCs/>
          <w:iCs/>
          <w:sz w:val="22"/>
          <w:szCs w:val="22"/>
        </w:rPr>
        <w:t>Ośw</w:t>
      </w:r>
      <w:r w:rsidRPr="009E18FB"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4806E6" w14:textId="77777777" w:rsidR="00AF19C8" w:rsidRPr="009E18FB" w:rsidRDefault="00AF19C8" w:rsidP="00AF19C8">
      <w:pPr>
        <w:pStyle w:val="Tekstprzypisudolnego"/>
        <w:jc w:val="both"/>
      </w:pPr>
      <w:r w:rsidRPr="009E18FB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3D5FED" w14:textId="77777777" w:rsidR="00AF19C8" w:rsidRPr="009E18FB" w:rsidRDefault="00AF19C8" w:rsidP="00AF19C8">
      <w:pPr>
        <w:pStyle w:val="NormalnyWeb"/>
        <w:ind w:left="142" w:hanging="142"/>
        <w:jc w:val="both"/>
        <w:rPr>
          <w:sz w:val="18"/>
          <w:szCs w:val="18"/>
        </w:rPr>
      </w:pPr>
      <w:r w:rsidRPr="009E18FB">
        <w:rPr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95CDAE" w14:textId="77777777" w:rsidR="00AF19C8" w:rsidRPr="009E18FB" w:rsidRDefault="00AF19C8" w:rsidP="00AF19C8">
      <w:pPr>
        <w:pStyle w:val="NormalnyWeb"/>
        <w:ind w:left="142" w:hanging="142"/>
        <w:jc w:val="both"/>
      </w:pPr>
    </w:p>
    <w:p w14:paraId="36006A19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9E18FB">
        <w:rPr>
          <w:b/>
          <w:sz w:val="22"/>
          <w:szCs w:val="22"/>
        </w:rPr>
        <w:t>ppkt</w:t>
      </w:r>
      <w:proofErr w:type="spellEnd"/>
      <w:r w:rsidRPr="009E18FB">
        <w:rPr>
          <w:b/>
          <w:sz w:val="22"/>
          <w:szCs w:val="22"/>
        </w:rPr>
        <w:t xml:space="preserve"> </w:t>
      </w:r>
      <w:bookmarkStart w:id="1" w:name="_Hlk74811138"/>
      <w:r w:rsidRPr="009E18FB">
        <w:rPr>
          <w:b/>
          <w:sz w:val="22"/>
          <w:szCs w:val="22"/>
        </w:rPr>
        <w:t xml:space="preserve">4 lit. a) i lit. b) pkt 1) </w:t>
      </w:r>
      <w:bookmarkEnd w:id="1"/>
      <w:r w:rsidRPr="009E18FB">
        <w:rPr>
          <w:b/>
          <w:sz w:val="22"/>
          <w:szCs w:val="22"/>
        </w:rPr>
        <w:t>SWZ spełniamy osobiście.</w:t>
      </w:r>
    </w:p>
    <w:p w14:paraId="48F30B69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9E18FB">
        <w:rPr>
          <w:b/>
          <w:sz w:val="22"/>
          <w:szCs w:val="22"/>
        </w:rPr>
        <w:t>ppkt</w:t>
      </w:r>
      <w:proofErr w:type="spellEnd"/>
      <w:r w:rsidRPr="009E18FB">
        <w:rPr>
          <w:b/>
          <w:sz w:val="22"/>
          <w:szCs w:val="22"/>
        </w:rPr>
        <w:t xml:space="preserve">  4 lit. b) od pkt 2)  do pkt 4) i lit. c)  SWZ spełniamy osobiście/ powołujemy się na zasoby podmiotu trzeciego w następującym zakresie</w:t>
      </w:r>
      <w:r w:rsidRPr="009E18FB">
        <w:rPr>
          <w:rStyle w:val="Odwoanieprzypisudolnego"/>
          <w:b/>
          <w:sz w:val="22"/>
          <w:szCs w:val="22"/>
        </w:rPr>
        <w:footnoteReference w:id="2"/>
      </w:r>
      <w:r w:rsidRPr="009E18FB">
        <w:rPr>
          <w:b/>
          <w:sz w:val="22"/>
          <w:szCs w:val="22"/>
        </w:rPr>
        <w:t xml:space="preserve"> …………………………………………………………………….</w:t>
      </w:r>
    </w:p>
    <w:p w14:paraId="2F099C2E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9E18FB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F19C8" w:rsidRPr="009E18FB" w14:paraId="58450952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B94CCE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C4483D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Opis części zamówienia, którą wykonawca </w:t>
            </w:r>
          </w:p>
          <w:p w14:paraId="161417FE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917DC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Nazwa podwykonawcy</w:t>
            </w:r>
          </w:p>
        </w:tc>
      </w:tr>
      <w:tr w:rsidR="00AF19C8" w:rsidRPr="009E18FB" w14:paraId="0882615E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8363AE" w14:textId="77777777" w:rsidR="00AF19C8" w:rsidRPr="009E18FB" w:rsidRDefault="00AF19C8" w:rsidP="00542F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9402B2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84381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CDDFACA" w14:textId="77777777" w:rsidR="00AF19C8" w:rsidRPr="009E18FB" w:rsidRDefault="00AF19C8" w:rsidP="00AF19C8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9E18FB">
        <w:rPr>
          <w:b/>
          <w:sz w:val="22"/>
          <w:szCs w:val="22"/>
        </w:rPr>
        <w:t xml:space="preserve">Oświadczenie, w przypadku </w:t>
      </w:r>
      <w:r w:rsidRPr="009E18F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9E18FB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F19C8" w:rsidRPr="009E18FB" w14:paraId="02FD2B07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EACE3B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F685C6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6DCAF" w14:textId="77777777" w:rsidR="00AF19C8" w:rsidRPr="009E18FB" w:rsidRDefault="00AF19C8" w:rsidP="00542FD7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Usługa, dostawa (zakres), który wykonają poszczególni </w:t>
            </w:r>
            <w:r w:rsidRPr="009E18FB">
              <w:rPr>
                <w:sz w:val="22"/>
                <w:szCs w:val="22"/>
              </w:rPr>
              <w:lastRenderedPageBreak/>
              <w:t xml:space="preserve">wykonawcy </w:t>
            </w:r>
          </w:p>
        </w:tc>
      </w:tr>
      <w:tr w:rsidR="00AF19C8" w:rsidRPr="009E18FB" w14:paraId="064CE37F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5684BFD" w14:textId="77777777" w:rsidR="00AF19C8" w:rsidRPr="009E18FB" w:rsidRDefault="00AF19C8" w:rsidP="00542F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37F557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BDF92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F19C8" w:rsidRPr="009E18FB" w14:paraId="6CB37DD3" w14:textId="77777777" w:rsidTr="00542FD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C03190" w14:textId="77777777" w:rsidR="00AF19C8" w:rsidRPr="009E18FB" w:rsidRDefault="00AF19C8" w:rsidP="00542FD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3A4485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368AC" w14:textId="77777777" w:rsidR="00AF19C8" w:rsidRPr="009E18FB" w:rsidRDefault="00AF19C8" w:rsidP="00542FD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CEF04B5" w14:textId="77777777" w:rsidR="00AF19C8" w:rsidRPr="009E18FB" w:rsidRDefault="00AF19C8" w:rsidP="00AF19C8">
      <w:pPr>
        <w:numPr>
          <w:ilvl w:val="0"/>
          <w:numId w:val="5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</w:rPr>
        <w:t>Upoważnionymi do reprezentowania naszej firmy są następujące osoby:</w:t>
      </w:r>
    </w:p>
    <w:p w14:paraId="389473BD" w14:textId="77777777" w:rsidR="00AF19C8" w:rsidRPr="009E18FB" w:rsidRDefault="00AF19C8" w:rsidP="00AF19C8">
      <w:pPr>
        <w:pStyle w:val="Nagwek1"/>
        <w:numPr>
          <w:ilvl w:val="0"/>
          <w:numId w:val="6"/>
        </w:numPr>
        <w:tabs>
          <w:tab w:val="clear" w:pos="0"/>
          <w:tab w:val="num" w:pos="1080"/>
        </w:tabs>
        <w:ind w:left="1080" w:hanging="360"/>
      </w:pPr>
      <w:r w:rsidRPr="009E18F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</w:p>
    <w:p w14:paraId="3228E749" w14:textId="77777777" w:rsidR="00AF19C8" w:rsidRPr="009E18FB" w:rsidRDefault="00AF19C8" w:rsidP="00AF19C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663DBC40" w14:textId="77777777" w:rsidR="00AF19C8" w:rsidRPr="009E18FB" w:rsidRDefault="00AF19C8" w:rsidP="00AF19C8">
      <w:pPr>
        <w:tabs>
          <w:tab w:val="left" w:pos="426"/>
        </w:tabs>
        <w:spacing w:line="264" w:lineRule="auto"/>
        <w:ind w:left="426" w:right="1"/>
        <w:jc w:val="both"/>
      </w:pPr>
      <w:r w:rsidRPr="009E18F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E18FB">
        <w:rPr>
          <w:sz w:val="18"/>
          <w:szCs w:val="18"/>
        </w:rPr>
        <w:tab/>
      </w:r>
      <w:r w:rsidRPr="009E18FB">
        <w:rPr>
          <w:sz w:val="18"/>
          <w:szCs w:val="18"/>
        </w:rPr>
        <w:tab/>
        <w:t xml:space="preserve"> </w:t>
      </w:r>
    </w:p>
    <w:p w14:paraId="696BD032" w14:textId="77777777" w:rsidR="00AF19C8" w:rsidRPr="009E18FB" w:rsidRDefault="00AF19C8" w:rsidP="00AF19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81EEC0C" w14:textId="77777777" w:rsidR="00AF19C8" w:rsidRPr="009E18FB" w:rsidRDefault="00AF19C8" w:rsidP="00AF19C8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upoważnienie dla powyżej wskazanych osób wynika z następującego (</w:t>
      </w:r>
      <w:proofErr w:type="spellStart"/>
      <w:r w:rsidRPr="009E18FB">
        <w:rPr>
          <w:sz w:val="22"/>
          <w:szCs w:val="22"/>
        </w:rPr>
        <w:t>ych</w:t>
      </w:r>
      <w:proofErr w:type="spellEnd"/>
      <w:r w:rsidRPr="009E18FB">
        <w:rPr>
          <w:sz w:val="22"/>
          <w:szCs w:val="22"/>
        </w:rPr>
        <w:t>) dokumentu(ów)</w:t>
      </w:r>
    </w:p>
    <w:p w14:paraId="0552790E" w14:textId="77777777" w:rsidR="00AF19C8" w:rsidRPr="009E18FB" w:rsidRDefault="00AF19C8" w:rsidP="00AF19C8">
      <w:pPr>
        <w:jc w:val="both"/>
      </w:pPr>
      <w:r w:rsidRPr="009E18FB"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47FAC8C1" w14:textId="77777777" w:rsidR="00AF19C8" w:rsidRPr="009E18FB" w:rsidRDefault="00AF19C8" w:rsidP="00AF19C8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załącznikami do niniejszej oferty są:</w:t>
      </w:r>
    </w:p>
    <w:p w14:paraId="7AF47691" w14:textId="77777777" w:rsidR="00AF19C8" w:rsidRPr="009E18FB" w:rsidRDefault="00AF19C8" w:rsidP="00AF19C8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………………………………………………………………………………………….</w:t>
      </w:r>
    </w:p>
    <w:p w14:paraId="0F758C71" w14:textId="77777777" w:rsidR="00AF19C8" w:rsidRPr="009E18FB" w:rsidRDefault="00AF19C8" w:rsidP="00AF19C8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……………………………………………..……………………………………………</w:t>
      </w:r>
    </w:p>
    <w:p w14:paraId="2B9996F4" w14:textId="77777777" w:rsidR="00AF19C8" w:rsidRPr="009E18FB" w:rsidRDefault="00AF19C8" w:rsidP="00AF19C8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E40E88E" w14:textId="77777777" w:rsidR="00AF19C8" w:rsidRPr="009E18FB" w:rsidRDefault="00AF19C8" w:rsidP="00AF19C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</w:rPr>
      </w:pPr>
      <w:r w:rsidRPr="009E18FB">
        <w:rPr>
          <w:bCs/>
          <w:i/>
          <w:iCs/>
        </w:rPr>
        <w:t>Dokument należy sporządzić w postaci elektronicznej i podpisać kwalifikowanym</w:t>
      </w:r>
    </w:p>
    <w:p w14:paraId="5B26683A" w14:textId="77777777" w:rsidR="00AF19C8" w:rsidRPr="009E18FB" w:rsidRDefault="00AF19C8" w:rsidP="00AF19C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9E18FB">
        <w:rPr>
          <w:bCs/>
          <w:i/>
          <w:iCs/>
        </w:rPr>
        <w:t>podpisem elektronicznym lub podpisem zaufanym lub podpisem osobistym.</w:t>
      </w:r>
    </w:p>
    <w:p w14:paraId="6B794E56" w14:textId="77777777" w:rsidR="00AF19C8" w:rsidRPr="009E18FB" w:rsidRDefault="00AF19C8" w:rsidP="00AF19C8">
      <w:pPr>
        <w:rPr>
          <w:lang w:eastAsia="zh-CN"/>
        </w:rPr>
      </w:pPr>
    </w:p>
    <w:p w14:paraId="27BF2E35" w14:textId="77777777" w:rsidR="00AF19C8" w:rsidRPr="009E18FB" w:rsidRDefault="00AF19C8" w:rsidP="00AF19C8">
      <w:pPr>
        <w:tabs>
          <w:tab w:val="left" w:pos="426"/>
        </w:tabs>
        <w:jc w:val="both"/>
        <w:rPr>
          <w:sz w:val="20"/>
          <w:szCs w:val="20"/>
        </w:rPr>
      </w:pPr>
    </w:p>
    <w:p w14:paraId="6C5C6F8F" w14:textId="77777777" w:rsidR="00AF19C8" w:rsidRPr="002950FC" w:rsidRDefault="00AF19C8" w:rsidP="00AF19C8"/>
    <w:p w14:paraId="341593BA" w14:textId="77777777" w:rsidR="00FE545C" w:rsidRPr="00AF19C8" w:rsidRDefault="00FE545C" w:rsidP="00AF19C8"/>
    <w:sectPr w:rsidR="00FE545C" w:rsidRPr="00AF19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02116" w14:textId="77777777" w:rsidR="00915B75" w:rsidRDefault="00915B75">
      <w:r>
        <w:separator/>
      </w:r>
    </w:p>
  </w:endnote>
  <w:endnote w:type="continuationSeparator" w:id="0">
    <w:p w14:paraId="59940364" w14:textId="77777777" w:rsidR="00915B75" w:rsidRDefault="0091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DA14" w14:textId="77777777" w:rsidR="009404B8" w:rsidRDefault="009404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10E5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3E9C8" w14:textId="77777777" w:rsidR="009404B8" w:rsidRDefault="009404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846E3" w14:textId="77777777" w:rsidR="00915B75" w:rsidRDefault="00915B75">
      <w:r>
        <w:separator/>
      </w:r>
    </w:p>
  </w:footnote>
  <w:footnote w:type="continuationSeparator" w:id="0">
    <w:p w14:paraId="16F97A51" w14:textId="77777777" w:rsidR="00915B75" w:rsidRDefault="00915B75">
      <w:r>
        <w:continuationSeparator/>
      </w:r>
    </w:p>
  </w:footnote>
  <w:footnote w:id="1">
    <w:p w14:paraId="3130A5A7" w14:textId="77777777" w:rsidR="00AF19C8" w:rsidRDefault="00AF19C8" w:rsidP="00AF19C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24FD64E" w14:textId="77777777" w:rsidR="00AF19C8" w:rsidRDefault="00AF19C8" w:rsidP="00AF19C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F094" w14:textId="77777777" w:rsidR="009404B8" w:rsidRDefault="009404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5A0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F7A83" w14:textId="77777777" w:rsidR="009404B8" w:rsidRDefault="009404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E6E4A"/>
    <w:multiLevelType w:val="hybridMultilevel"/>
    <w:tmpl w:val="AB323D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B7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558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0514"/>
    <w:rsid w:val="007748F0"/>
    <w:rsid w:val="007A4321"/>
    <w:rsid w:val="007D3966"/>
    <w:rsid w:val="00833933"/>
    <w:rsid w:val="00853083"/>
    <w:rsid w:val="008B2F0C"/>
    <w:rsid w:val="008B4928"/>
    <w:rsid w:val="008D2AB8"/>
    <w:rsid w:val="008F1C66"/>
    <w:rsid w:val="00915B75"/>
    <w:rsid w:val="009404B8"/>
    <w:rsid w:val="00970FE4"/>
    <w:rsid w:val="00A0022B"/>
    <w:rsid w:val="00A346FE"/>
    <w:rsid w:val="00A47B4D"/>
    <w:rsid w:val="00A83018"/>
    <w:rsid w:val="00AF19C8"/>
    <w:rsid w:val="00B774DC"/>
    <w:rsid w:val="00C969A6"/>
    <w:rsid w:val="00CA7D36"/>
    <w:rsid w:val="00D24208"/>
    <w:rsid w:val="00D60C38"/>
    <w:rsid w:val="00D64B3F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6C82D4A"/>
  <w15:chartTrackingRefBased/>
  <w15:docId w15:val="{AF3B7BA0-526C-42A0-BB0F-F76C3BF2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9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F19C8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AF19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816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2021-09-27T06:18:00Z</cp:lastPrinted>
  <dcterms:created xsi:type="dcterms:W3CDTF">2021-09-27T06:18:00Z</dcterms:created>
  <dcterms:modified xsi:type="dcterms:W3CDTF">2021-09-27T06:18:00Z</dcterms:modified>
</cp:coreProperties>
</file>