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46DF8" w:rsidP="00273636">
      <w:pPr>
        <w:spacing w:after="240"/>
        <w:jc w:val="right"/>
        <w:rPr>
          <w:sz w:val="22"/>
          <w:szCs w:val="22"/>
        </w:rPr>
      </w:pPr>
      <w:bookmarkStart w:id="0" w:name="_Hlk53520193"/>
      <w:r w:rsidRPr="00E46DF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46DF8">
        <w:rPr>
          <w:sz w:val="22"/>
          <w:szCs w:val="22"/>
        </w:rPr>
        <w:t>2021-09-28</w:t>
      </w:r>
    </w:p>
    <w:p w:rsidR="00E46DF8" w:rsidRPr="00E46DF8" w:rsidRDefault="00E46DF8" w:rsidP="00FB7F50">
      <w:pPr>
        <w:spacing w:after="40"/>
        <w:rPr>
          <w:b/>
          <w:bCs/>
          <w:sz w:val="22"/>
          <w:szCs w:val="22"/>
        </w:rPr>
      </w:pPr>
      <w:r w:rsidRPr="00E46DF8">
        <w:rPr>
          <w:b/>
          <w:bCs/>
          <w:sz w:val="22"/>
          <w:szCs w:val="22"/>
        </w:rPr>
        <w:t>Politechnika Rzeszowska</w:t>
      </w:r>
    </w:p>
    <w:p w:rsidR="00FB7F50" w:rsidRPr="002245BE" w:rsidRDefault="00E46DF8" w:rsidP="00FB7F50">
      <w:pPr>
        <w:spacing w:after="40"/>
        <w:rPr>
          <w:b/>
          <w:bCs/>
          <w:sz w:val="22"/>
          <w:szCs w:val="22"/>
        </w:rPr>
      </w:pPr>
      <w:r w:rsidRPr="00E46DF8">
        <w:rPr>
          <w:b/>
          <w:bCs/>
          <w:sz w:val="22"/>
          <w:szCs w:val="22"/>
        </w:rPr>
        <w:t>Dział Zamówień Publicznych</w:t>
      </w:r>
    </w:p>
    <w:p w:rsidR="00FB7F50" w:rsidRPr="002245BE" w:rsidRDefault="00E46DF8" w:rsidP="00FB7F50">
      <w:pPr>
        <w:rPr>
          <w:sz w:val="22"/>
          <w:szCs w:val="22"/>
        </w:rPr>
      </w:pPr>
      <w:r w:rsidRPr="00E46DF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46DF8">
        <w:rPr>
          <w:sz w:val="22"/>
          <w:szCs w:val="22"/>
        </w:rPr>
        <w:t>12</w:t>
      </w:r>
    </w:p>
    <w:p w:rsidR="00FB7F50" w:rsidRPr="002245BE" w:rsidRDefault="00E46DF8" w:rsidP="00FB7F50">
      <w:pPr>
        <w:rPr>
          <w:sz w:val="22"/>
          <w:szCs w:val="22"/>
        </w:rPr>
      </w:pPr>
      <w:r w:rsidRPr="00E46DF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46DF8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46DF8" w:rsidRPr="00607F9B" w:rsidTr="00DC71C8">
        <w:trPr>
          <w:trHeight w:val="638"/>
        </w:trPr>
        <w:tc>
          <w:tcPr>
            <w:tcW w:w="959" w:type="dxa"/>
            <w:shd w:val="clear" w:color="auto" w:fill="auto"/>
          </w:tcPr>
          <w:p w:rsidR="00E46DF8" w:rsidRPr="00607F9B" w:rsidRDefault="00E46DF8" w:rsidP="00DC71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46DF8" w:rsidRPr="00607F9B" w:rsidRDefault="00E46DF8" w:rsidP="00DC71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46DF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6DF8">
              <w:rPr>
                <w:b/>
                <w:bCs/>
                <w:sz w:val="22"/>
                <w:szCs w:val="22"/>
              </w:rPr>
              <w:t>Usługa polegająca na przeprowadzeniu certyfikowanego "Szkolenia zaawansowanego z wysokosprawnej chromatografii cieczowej HPLC" w siedzibie zamawiającego.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6DF8">
              <w:rPr>
                <w:b/>
                <w:sz w:val="22"/>
                <w:szCs w:val="22"/>
              </w:rPr>
              <w:t>NA/O/227/2021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46DF8" w:rsidRPr="00E46DF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46DF8" w:rsidRPr="00E46DF8">
        <w:rPr>
          <w:b/>
          <w:sz w:val="22"/>
          <w:szCs w:val="22"/>
        </w:rPr>
        <w:t>Politechnika Rzeszowska</w:t>
      </w:r>
      <w:bookmarkStart w:id="1" w:name="_GoBack"/>
      <w:bookmarkEnd w:id="1"/>
    </w:p>
    <w:p w:rsidR="008642B3" w:rsidRDefault="00E46DF8" w:rsidP="00033F2A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E46DF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46DF8" w:rsidTr="00DC71C8">
        <w:trPr>
          <w:cantSplit/>
        </w:trPr>
        <w:tc>
          <w:tcPr>
            <w:tcW w:w="10150" w:type="dxa"/>
          </w:tcPr>
          <w:p w:rsidR="00E46DF8" w:rsidRPr="00D26ED6" w:rsidRDefault="00E46DF8" w:rsidP="00DC71C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46DF8">
              <w:rPr>
                <w:b/>
                <w:sz w:val="22"/>
                <w:szCs w:val="22"/>
              </w:rPr>
              <w:t>Perlan</w:t>
            </w:r>
            <w:proofErr w:type="spellEnd"/>
            <w:r w:rsidRPr="00E46DF8">
              <w:rPr>
                <w:b/>
                <w:sz w:val="22"/>
                <w:szCs w:val="22"/>
              </w:rPr>
              <w:t xml:space="preserve"> Technologies Polska Sp. z o.o.</w:t>
            </w:r>
          </w:p>
          <w:p w:rsidR="00E46DF8" w:rsidRPr="009F0E5C" w:rsidRDefault="00E46DF8" w:rsidP="00DC71C8">
            <w:pPr>
              <w:jc w:val="both"/>
              <w:rPr>
                <w:bCs/>
                <w:sz w:val="22"/>
                <w:szCs w:val="22"/>
              </w:rPr>
            </w:pPr>
            <w:r w:rsidRPr="00E46DF8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6DF8">
              <w:rPr>
                <w:bCs/>
                <w:sz w:val="22"/>
                <w:szCs w:val="22"/>
              </w:rPr>
              <w:t>303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46DF8" w:rsidRPr="009F0E5C" w:rsidRDefault="00E46DF8" w:rsidP="00DC71C8">
            <w:pPr>
              <w:jc w:val="both"/>
              <w:rPr>
                <w:bCs/>
                <w:sz w:val="22"/>
                <w:szCs w:val="22"/>
              </w:rPr>
            </w:pPr>
            <w:r w:rsidRPr="00E46DF8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6DF8">
              <w:rPr>
                <w:bCs/>
                <w:sz w:val="22"/>
                <w:szCs w:val="22"/>
              </w:rPr>
              <w:t>Warszawa</w:t>
            </w:r>
          </w:p>
          <w:p w:rsidR="00E46DF8" w:rsidRPr="00D26ED6" w:rsidRDefault="00E46DF8" w:rsidP="00DC71C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46DF8" w:rsidRPr="00D26ED6" w:rsidRDefault="00E46DF8" w:rsidP="00DC71C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46DF8">
              <w:rPr>
                <w:sz w:val="22"/>
                <w:szCs w:val="22"/>
              </w:rPr>
              <w:t>Usługa polegająca na przeprowadzeniu certyfikowanego "Szkolenia zaawansowanego z wysokosprawnej chromatografii cieczowej HPLC" w siedzibie zamawiającego.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46DF8">
              <w:rPr>
                <w:b/>
                <w:sz w:val="22"/>
                <w:szCs w:val="22"/>
              </w:rPr>
              <w:t>40 800.00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46DF8" w:rsidRPr="00D26ED6" w:rsidRDefault="00E46DF8" w:rsidP="00DC71C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46DF8" w:rsidRDefault="00E46DF8" w:rsidP="00DC71C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6DF8">
              <w:t>najkorzystniejsza oferta wg przyjętych kryteriów</w:t>
            </w:r>
          </w:p>
        </w:tc>
      </w:tr>
    </w:tbl>
    <w:p w:rsidR="003A0AFC" w:rsidRDefault="00033F2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Streszczenie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2693"/>
        <w:gridCol w:w="2127"/>
      </w:tblGrid>
      <w:tr w:rsidR="00033F2A" w:rsidRPr="00493F8C" w:rsidTr="00033F2A">
        <w:tc>
          <w:tcPr>
            <w:tcW w:w="993" w:type="dxa"/>
            <w:shd w:val="clear" w:color="auto" w:fill="auto"/>
            <w:vAlign w:val="center"/>
          </w:tcPr>
          <w:p w:rsidR="00033F2A" w:rsidRPr="00033F2A" w:rsidRDefault="00033F2A" w:rsidP="00DC71C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Nr oferty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033F2A" w:rsidRPr="00033F2A" w:rsidRDefault="00033F2A" w:rsidP="00DC71C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33F2A" w:rsidRPr="00033F2A" w:rsidRDefault="00033F2A" w:rsidP="00DC71C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Cena oferty</w:t>
            </w:r>
          </w:p>
        </w:tc>
        <w:tc>
          <w:tcPr>
            <w:tcW w:w="2127" w:type="dxa"/>
          </w:tcPr>
          <w:p w:rsidR="00033F2A" w:rsidRPr="00033F2A" w:rsidRDefault="00033F2A" w:rsidP="00DC71C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Uwagi</w:t>
            </w:r>
          </w:p>
        </w:tc>
      </w:tr>
      <w:tr w:rsidR="00033F2A" w:rsidRPr="00493F8C" w:rsidTr="00033F2A">
        <w:tc>
          <w:tcPr>
            <w:tcW w:w="993" w:type="dxa"/>
            <w:shd w:val="clear" w:color="auto" w:fill="auto"/>
            <w:vAlign w:val="center"/>
          </w:tcPr>
          <w:p w:rsidR="00033F2A" w:rsidRPr="00033F2A" w:rsidRDefault="00033F2A" w:rsidP="00DC71C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033F2A" w:rsidRPr="00033F2A" w:rsidRDefault="00033F2A" w:rsidP="00DC71C8">
            <w:pPr>
              <w:spacing w:before="40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FACH SP. Z O.O.</w:t>
            </w:r>
          </w:p>
          <w:p w:rsidR="00033F2A" w:rsidRPr="00033F2A" w:rsidRDefault="00033F2A" w:rsidP="00DC71C8">
            <w:pPr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Ogrodowa 4</w:t>
            </w:r>
            <w:r w:rsidRPr="00033F2A">
              <w:rPr>
                <w:sz w:val="22"/>
                <w:szCs w:val="22"/>
              </w:rPr>
              <w:t xml:space="preserve"> </w:t>
            </w:r>
          </w:p>
          <w:p w:rsidR="00033F2A" w:rsidRPr="00033F2A" w:rsidRDefault="00033F2A" w:rsidP="00DC71C8">
            <w:pPr>
              <w:spacing w:after="40"/>
              <w:jc w:val="both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34-400 Nowy Targ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33F2A" w:rsidRPr="00033F2A" w:rsidRDefault="00033F2A" w:rsidP="00DC71C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30 240.00 zł</w:t>
            </w:r>
          </w:p>
        </w:tc>
        <w:tc>
          <w:tcPr>
            <w:tcW w:w="2127" w:type="dxa"/>
          </w:tcPr>
          <w:p w:rsidR="00033F2A" w:rsidRPr="00033F2A" w:rsidRDefault="00033F2A" w:rsidP="00DC71C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odrzucona.</w:t>
            </w:r>
          </w:p>
        </w:tc>
      </w:tr>
      <w:tr w:rsidR="00033F2A" w:rsidRPr="00493F8C" w:rsidTr="00033F2A">
        <w:tc>
          <w:tcPr>
            <w:tcW w:w="993" w:type="dxa"/>
            <w:shd w:val="clear" w:color="auto" w:fill="auto"/>
            <w:vAlign w:val="center"/>
          </w:tcPr>
          <w:p w:rsidR="00033F2A" w:rsidRPr="00033F2A" w:rsidRDefault="00033F2A" w:rsidP="00DC71C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033F2A" w:rsidRPr="00033F2A" w:rsidRDefault="00033F2A" w:rsidP="00DC71C8">
            <w:pPr>
              <w:spacing w:before="40"/>
              <w:rPr>
                <w:sz w:val="22"/>
                <w:szCs w:val="22"/>
              </w:rPr>
            </w:pPr>
            <w:proofErr w:type="spellStart"/>
            <w:r w:rsidRPr="00033F2A">
              <w:rPr>
                <w:sz w:val="22"/>
                <w:szCs w:val="22"/>
              </w:rPr>
              <w:t>Perlan</w:t>
            </w:r>
            <w:proofErr w:type="spellEnd"/>
            <w:r w:rsidRPr="00033F2A">
              <w:rPr>
                <w:sz w:val="22"/>
                <w:szCs w:val="22"/>
              </w:rPr>
              <w:t xml:space="preserve"> Technologies Polska Sp. z o.o.</w:t>
            </w:r>
          </w:p>
          <w:p w:rsidR="00033F2A" w:rsidRPr="00033F2A" w:rsidRDefault="00033F2A" w:rsidP="00DC71C8">
            <w:pPr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 xml:space="preserve">Puławska 303 </w:t>
            </w:r>
          </w:p>
          <w:p w:rsidR="00033F2A" w:rsidRPr="00033F2A" w:rsidRDefault="00033F2A" w:rsidP="00DC71C8">
            <w:pPr>
              <w:spacing w:after="40"/>
              <w:jc w:val="both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02-785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33F2A" w:rsidRPr="00033F2A" w:rsidRDefault="00033F2A" w:rsidP="00DC71C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33F2A">
              <w:rPr>
                <w:sz w:val="22"/>
                <w:szCs w:val="22"/>
              </w:rPr>
              <w:t>40 800.00 zł</w:t>
            </w:r>
          </w:p>
        </w:tc>
        <w:tc>
          <w:tcPr>
            <w:tcW w:w="2127" w:type="dxa"/>
          </w:tcPr>
          <w:p w:rsidR="00033F2A" w:rsidRPr="00033F2A" w:rsidRDefault="00033F2A" w:rsidP="00DC71C8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33F2A" w:rsidRDefault="00B464D3" w:rsidP="00033F2A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033F2A" w:rsidSect="00033F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567" w:left="90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64E" w:rsidRDefault="0088364E">
      <w:r>
        <w:separator/>
      </w:r>
    </w:p>
  </w:endnote>
  <w:endnote w:type="continuationSeparator" w:id="0">
    <w:p w:rsidR="0088364E" w:rsidRDefault="00883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64E" w:rsidRDefault="0088364E">
      <w:r>
        <w:separator/>
      </w:r>
    </w:p>
  </w:footnote>
  <w:footnote w:type="continuationSeparator" w:id="0">
    <w:p w:rsidR="0088364E" w:rsidRDefault="00883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636" w:rsidRPr="00273636" w:rsidRDefault="00033F2A" w:rsidP="00273636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3" type="#_x0000_t75" alt="FE_POWER_poziom_pl-1_rgb" style="width:453pt;height:58.5pt;visibility:visible">
          <v:imagedata r:id="rId1" o:title="FE_POWER_poziom_pl-1_rgb"/>
        </v:shape>
      </w:pict>
    </w:r>
  </w:p>
  <w:p w:rsidR="00273636" w:rsidRPr="00273636" w:rsidRDefault="00273636" w:rsidP="00273636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273636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64E"/>
    <w:rsid w:val="00005838"/>
    <w:rsid w:val="00022322"/>
    <w:rsid w:val="00033F2A"/>
    <w:rsid w:val="00042497"/>
    <w:rsid w:val="000C1E6F"/>
    <w:rsid w:val="000E4E56"/>
    <w:rsid w:val="001A1468"/>
    <w:rsid w:val="001B7815"/>
    <w:rsid w:val="0027363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364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6DF8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10B59B3F-0B28-42F0-9647-DE0A558D0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2021-09-28T10:50:00Z</cp:lastPrinted>
  <dcterms:created xsi:type="dcterms:W3CDTF">2021-09-28T10:50:00Z</dcterms:created>
  <dcterms:modified xsi:type="dcterms:W3CDTF">2021-09-28T10:50:00Z</dcterms:modified>
</cp:coreProperties>
</file>