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D6AE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D6AE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D6AE7">
        <w:rPr>
          <w:sz w:val="22"/>
          <w:szCs w:val="22"/>
        </w:rPr>
        <w:t>2021-09-28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30F68" w:rsidRDefault="00230F68" w:rsidP="00230F68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.3pt;height:34.4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230F68" w:rsidRDefault="00230F68" w:rsidP="00230F68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.21.013 - PCI N2_062 Materiał porowaty na bazie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dendrymerów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PAMAM jako matryca w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transerdmalnym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transporcie leków- zad. 4 </w:t>
      </w:r>
    </w:p>
    <w:p w:rsidR="00230F68" w:rsidRDefault="00230F68" w:rsidP="00FB7F50">
      <w:pPr>
        <w:spacing w:after="40"/>
        <w:rPr>
          <w:b/>
          <w:bCs/>
          <w:sz w:val="22"/>
          <w:szCs w:val="22"/>
        </w:rPr>
      </w:pPr>
      <w:bookmarkStart w:id="1" w:name="_GoBack"/>
      <w:bookmarkEnd w:id="1"/>
    </w:p>
    <w:p w:rsidR="009D6AE7" w:rsidRPr="009D6AE7" w:rsidRDefault="009D6AE7" w:rsidP="00FB7F50">
      <w:pPr>
        <w:spacing w:after="40"/>
        <w:rPr>
          <w:b/>
          <w:bCs/>
          <w:sz w:val="22"/>
          <w:szCs w:val="22"/>
        </w:rPr>
      </w:pPr>
      <w:r w:rsidRPr="009D6AE7">
        <w:rPr>
          <w:b/>
          <w:bCs/>
          <w:sz w:val="22"/>
          <w:szCs w:val="22"/>
        </w:rPr>
        <w:t>Politechnika Rzeszowska</w:t>
      </w:r>
    </w:p>
    <w:p w:rsidR="00FB7F50" w:rsidRPr="002245BE" w:rsidRDefault="009D6AE7" w:rsidP="00FB7F50">
      <w:pPr>
        <w:spacing w:after="40"/>
        <w:rPr>
          <w:b/>
          <w:bCs/>
          <w:sz w:val="22"/>
          <w:szCs w:val="22"/>
        </w:rPr>
      </w:pPr>
      <w:r w:rsidRPr="009D6AE7">
        <w:rPr>
          <w:b/>
          <w:bCs/>
          <w:sz w:val="22"/>
          <w:szCs w:val="22"/>
        </w:rPr>
        <w:t>Dział Zamówień Publicznych</w:t>
      </w:r>
    </w:p>
    <w:p w:rsidR="00FB7F50" w:rsidRPr="002245BE" w:rsidRDefault="009D6AE7" w:rsidP="00FB7F50">
      <w:pPr>
        <w:rPr>
          <w:sz w:val="22"/>
          <w:szCs w:val="22"/>
        </w:rPr>
      </w:pPr>
      <w:r w:rsidRPr="009D6AE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D6AE7">
        <w:rPr>
          <w:sz w:val="22"/>
          <w:szCs w:val="22"/>
        </w:rPr>
        <w:t>12</w:t>
      </w:r>
    </w:p>
    <w:p w:rsidR="00FB7F50" w:rsidRPr="002245BE" w:rsidRDefault="009D6AE7" w:rsidP="00FB7F50">
      <w:pPr>
        <w:rPr>
          <w:sz w:val="22"/>
          <w:szCs w:val="22"/>
        </w:rPr>
      </w:pPr>
      <w:r w:rsidRPr="009D6AE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D6AE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D6AE7" w:rsidRPr="00607F9B" w:rsidTr="00420293">
        <w:trPr>
          <w:trHeight w:val="638"/>
        </w:trPr>
        <w:tc>
          <w:tcPr>
            <w:tcW w:w="959" w:type="dxa"/>
            <w:shd w:val="clear" w:color="auto" w:fill="auto"/>
          </w:tcPr>
          <w:p w:rsidR="009D6AE7" w:rsidRPr="00607F9B" w:rsidRDefault="009D6AE7" w:rsidP="004202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D6AE7" w:rsidRPr="00607F9B" w:rsidRDefault="009D6AE7" w:rsidP="0042029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D6AE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6AE7">
              <w:rPr>
                <w:b/>
                <w:bCs/>
                <w:sz w:val="22"/>
                <w:szCs w:val="22"/>
              </w:rPr>
              <w:t xml:space="preserve">Dostawa stanowiska do badania przyrządów ciśnieniowych, dostawa stanowiska do </w:t>
            </w:r>
            <w:proofErr w:type="spellStart"/>
            <w:r w:rsidRPr="009D6AE7">
              <w:rPr>
                <w:b/>
                <w:bCs/>
                <w:sz w:val="22"/>
                <w:szCs w:val="22"/>
              </w:rPr>
              <w:t>projekowania</w:t>
            </w:r>
            <w:proofErr w:type="spellEnd"/>
            <w:r w:rsidRPr="009D6AE7">
              <w:rPr>
                <w:b/>
                <w:bCs/>
                <w:sz w:val="22"/>
                <w:szCs w:val="22"/>
              </w:rPr>
              <w:t xml:space="preserve"> oraz badania algorytmów układu AHRS, dostawa homogenizatora, dostawa mieszadła mechanicznego, dostawa suszarki próżniowej z membranową pompą próżniową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6AE7">
              <w:rPr>
                <w:b/>
                <w:sz w:val="22"/>
                <w:szCs w:val="22"/>
              </w:rPr>
              <w:t>NA/O/223/2021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D6AE7" w:rsidRPr="009D6AE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D6AE7" w:rsidRPr="009D6AE7">
        <w:rPr>
          <w:b/>
          <w:sz w:val="22"/>
          <w:szCs w:val="22"/>
        </w:rPr>
        <w:t>Politechnika Rzeszowska</w:t>
      </w:r>
    </w:p>
    <w:p w:rsidR="008642B3" w:rsidRDefault="009D6AE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D6AE7">
        <w:rPr>
          <w:b/>
          <w:sz w:val="22"/>
          <w:szCs w:val="22"/>
        </w:rPr>
        <w:t>Dział Zamówień Publicznych</w:t>
      </w:r>
      <w:r w:rsidR="00A734BB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D6AE7" w:rsidTr="00420293">
        <w:trPr>
          <w:cantSplit/>
        </w:trPr>
        <w:tc>
          <w:tcPr>
            <w:tcW w:w="9498" w:type="dxa"/>
          </w:tcPr>
          <w:p w:rsidR="009D6AE7" w:rsidRPr="00D26ED6" w:rsidRDefault="009D6AE7" w:rsidP="0042029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AE7">
              <w:rPr>
                <w:b/>
                <w:sz w:val="22"/>
                <w:szCs w:val="22"/>
              </w:rPr>
              <w:t xml:space="preserve">A.G.A. </w:t>
            </w:r>
            <w:proofErr w:type="spellStart"/>
            <w:r w:rsidRPr="009D6AE7">
              <w:rPr>
                <w:b/>
                <w:sz w:val="22"/>
                <w:szCs w:val="22"/>
              </w:rPr>
              <w:t>Analitycal</w:t>
            </w:r>
            <w:proofErr w:type="spellEnd"/>
          </w:p>
          <w:p w:rsidR="009D6AE7" w:rsidRPr="009F0E5C" w:rsidRDefault="009D6AE7" w:rsidP="00420293">
            <w:pPr>
              <w:jc w:val="both"/>
              <w:rPr>
                <w:bCs/>
                <w:sz w:val="22"/>
                <w:szCs w:val="22"/>
              </w:rPr>
            </w:pPr>
            <w:r w:rsidRPr="009D6AE7">
              <w:rPr>
                <w:bCs/>
                <w:sz w:val="22"/>
                <w:szCs w:val="22"/>
              </w:rPr>
              <w:t>Nowoursynowska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AE7">
              <w:rPr>
                <w:bCs/>
                <w:sz w:val="22"/>
                <w:szCs w:val="22"/>
              </w:rPr>
              <w:t>121D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D6AE7" w:rsidRPr="009F0E5C" w:rsidRDefault="009D6AE7" w:rsidP="00420293">
            <w:pPr>
              <w:jc w:val="both"/>
              <w:rPr>
                <w:bCs/>
                <w:sz w:val="22"/>
                <w:szCs w:val="22"/>
              </w:rPr>
            </w:pPr>
            <w:r w:rsidRPr="009D6AE7">
              <w:rPr>
                <w:bCs/>
                <w:sz w:val="22"/>
                <w:szCs w:val="22"/>
              </w:rPr>
              <w:t>02-797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AE7">
              <w:rPr>
                <w:bCs/>
                <w:sz w:val="22"/>
                <w:szCs w:val="22"/>
              </w:rPr>
              <w:t>Warszawa</w:t>
            </w:r>
          </w:p>
          <w:p w:rsidR="009D6AE7" w:rsidRDefault="009D6AE7" w:rsidP="004202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D6AE7" w:rsidRPr="00211A34" w:rsidRDefault="009D6AE7" w:rsidP="004202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AE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AE7">
              <w:rPr>
                <w:sz w:val="22"/>
                <w:szCs w:val="22"/>
              </w:rPr>
              <w:t>Dostawa homogenizatora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AE7">
              <w:rPr>
                <w:b/>
                <w:sz w:val="22"/>
                <w:szCs w:val="22"/>
              </w:rPr>
              <w:t>27 921.00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D6AE7" w:rsidRPr="00D26ED6" w:rsidRDefault="009D6AE7" w:rsidP="0042029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D6AE7" w:rsidRDefault="009D6AE7" w:rsidP="0042029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AE7">
              <w:t>Oferta jest zgodna z warunkami zamówienia.</w:t>
            </w:r>
          </w:p>
        </w:tc>
      </w:tr>
      <w:tr w:rsidR="009D6AE7" w:rsidTr="00420293">
        <w:trPr>
          <w:cantSplit/>
        </w:trPr>
        <w:tc>
          <w:tcPr>
            <w:tcW w:w="9498" w:type="dxa"/>
          </w:tcPr>
          <w:p w:rsidR="009D6AE7" w:rsidRPr="00D26ED6" w:rsidRDefault="009D6AE7" w:rsidP="0042029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AE7">
              <w:rPr>
                <w:b/>
                <w:sz w:val="22"/>
                <w:szCs w:val="22"/>
              </w:rPr>
              <w:t>ALCHEM Grupa Sp. z o.o.</w:t>
            </w:r>
          </w:p>
          <w:p w:rsidR="009D6AE7" w:rsidRPr="009F0E5C" w:rsidRDefault="009D6AE7" w:rsidP="00420293">
            <w:pPr>
              <w:jc w:val="both"/>
              <w:rPr>
                <w:bCs/>
                <w:sz w:val="22"/>
                <w:szCs w:val="22"/>
              </w:rPr>
            </w:pPr>
            <w:r w:rsidRPr="009D6AE7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AE7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D6AE7" w:rsidRPr="009F0E5C" w:rsidRDefault="009D6AE7" w:rsidP="00420293">
            <w:pPr>
              <w:jc w:val="both"/>
              <w:rPr>
                <w:bCs/>
                <w:sz w:val="22"/>
                <w:szCs w:val="22"/>
              </w:rPr>
            </w:pPr>
            <w:r w:rsidRPr="009D6AE7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AE7">
              <w:rPr>
                <w:bCs/>
                <w:sz w:val="22"/>
                <w:szCs w:val="22"/>
              </w:rPr>
              <w:t>Toruń</w:t>
            </w:r>
          </w:p>
          <w:p w:rsidR="009D6AE7" w:rsidRDefault="009D6AE7" w:rsidP="004202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D6AE7" w:rsidRPr="00211A34" w:rsidRDefault="009D6AE7" w:rsidP="004202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AE7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AE7">
              <w:rPr>
                <w:sz w:val="22"/>
                <w:szCs w:val="22"/>
              </w:rPr>
              <w:t>Dostawa mieszadła mechanicznego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AE7">
              <w:rPr>
                <w:b/>
                <w:sz w:val="22"/>
                <w:szCs w:val="22"/>
              </w:rPr>
              <w:t>4 674.00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D6AE7" w:rsidRPr="00D26ED6" w:rsidRDefault="009D6AE7" w:rsidP="0042029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D6AE7" w:rsidRDefault="009D6AE7" w:rsidP="0042029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AE7">
              <w:t>Oferta jest zgodna z warunkami zamówienia.</w:t>
            </w:r>
          </w:p>
        </w:tc>
      </w:tr>
      <w:tr w:rsidR="009D6AE7" w:rsidTr="00420293">
        <w:trPr>
          <w:cantSplit/>
        </w:trPr>
        <w:tc>
          <w:tcPr>
            <w:tcW w:w="9498" w:type="dxa"/>
          </w:tcPr>
          <w:p w:rsidR="009D6AE7" w:rsidRPr="00D26ED6" w:rsidRDefault="009D6AE7" w:rsidP="0042029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6AE7">
              <w:rPr>
                <w:b/>
                <w:sz w:val="22"/>
                <w:szCs w:val="22"/>
              </w:rPr>
              <w:lastRenderedPageBreak/>
              <w:t>ALCHEM Grupa Sp. z o.o.</w:t>
            </w:r>
          </w:p>
          <w:p w:rsidR="009D6AE7" w:rsidRPr="009F0E5C" w:rsidRDefault="009D6AE7" w:rsidP="00420293">
            <w:pPr>
              <w:jc w:val="both"/>
              <w:rPr>
                <w:bCs/>
                <w:sz w:val="22"/>
                <w:szCs w:val="22"/>
              </w:rPr>
            </w:pPr>
            <w:r w:rsidRPr="009D6AE7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AE7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D6AE7" w:rsidRPr="009F0E5C" w:rsidRDefault="009D6AE7" w:rsidP="00420293">
            <w:pPr>
              <w:jc w:val="both"/>
              <w:rPr>
                <w:bCs/>
                <w:sz w:val="22"/>
                <w:szCs w:val="22"/>
              </w:rPr>
            </w:pPr>
            <w:r w:rsidRPr="009D6AE7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D6AE7">
              <w:rPr>
                <w:bCs/>
                <w:sz w:val="22"/>
                <w:szCs w:val="22"/>
              </w:rPr>
              <w:t>Toruń</w:t>
            </w:r>
          </w:p>
          <w:p w:rsidR="009D6AE7" w:rsidRDefault="009D6AE7" w:rsidP="004202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D6AE7" w:rsidRPr="00211A34" w:rsidRDefault="009D6AE7" w:rsidP="0042029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D6AE7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D6AE7">
              <w:rPr>
                <w:sz w:val="22"/>
                <w:szCs w:val="22"/>
              </w:rPr>
              <w:t>Dostawa suszarki próżniowej z membranową pompą próżniową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D6AE7">
              <w:rPr>
                <w:b/>
                <w:sz w:val="22"/>
                <w:szCs w:val="22"/>
              </w:rPr>
              <w:t>22 000.00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D6AE7" w:rsidRPr="00D26ED6" w:rsidRDefault="009D6AE7" w:rsidP="0042029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D6AE7" w:rsidRDefault="009D6AE7" w:rsidP="0042029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D6AE7">
              <w:t>Oferta jest zgodna z warunkami zamówienia.</w:t>
            </w:r>
          </w:p>
        </w:tc>
      </w:tr>
    </w:tbl>
    <w:p w:rsidR="003A0AFC" w:rsidRPr="00756CDA" w:rsidRDefault="009E183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3C59CD" w:rsidRPr="00CB5EDB" w:rsidTr="00420293">
        <w:tc>
          <w:tcPr>
            <w:tcW w:w="993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Cena oferty</w:t>
            </w:r>
          </w:p>
        </w:tc>
      </w:tr>
      <w:tr w:rsidR="003C59CD" w:rsidRPr="00CB5EDB" w:rsidTr="00420293">
        <w:tc>
          <w:tcPr>
            <w:tcW w:w="993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C59CD" w:rsidRPr="003C59CD" w:rsidRDefault="003C59CD" w:rsidP="00420293">
            <w:pPr>
              <w:spacing w:before="40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 xml:space="preserve">A.G.A. </w:t>
            </w:r>
            <w:proofErr w:type="spellStart"/>
            <w:r w:rsidRPr="003C59CD">
              <w:rPr>
                <w:sz w:val="22"/>
                <w:szCs w:val="22"/>
              </w:rPr>
              <w:t>Analitycal</w:t>
            </w:r>
            <w:proofErr w:type="spellEnd"/>
          </w:p>
          <w:p w:rsidR="003C59CD" w:rsidRPr="003C59CD" w:rsidRDefault="003C59CD" w:rsidP="00420293">
            <w:pPr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 xml:space="preserve">Nowoursynowska 121D </w:t>
            </w:r>
          </w:p>
          <w:p w:rsidR="003C59CD" w:rsidRPr="003C59CD" w:rsidRDefault="003C59CD" w:rsidP="00420293">
            <w:pPr>
              <w:spacing w:after="120"/>
              <w:jc w:val="both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02-797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27 921.00 zł</w:t>
            </w:r>
          </w:p>
        </w:tc>
      </w:tr>
      <w:tr w:rsidR="003C59CD" w:rsidRPr="00CB5EDB" w:rsidTr="00420293">
        <w:tc>
          <w:tcPr>
            <w:tcW w:w="993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C59CD" w:rsidRPr="003C59CD" w:rsidRDefault="003C59CD" w:rsidP="00420293">
            <w:pPr>
              <w:spacing w:before="40"/>
              <w:rPr>
                <w:sz w:val="22"/>
                <w:szCs w:val="22"/>
              </w:rPr>
            </w:pPr>
            <w:proofErr w:type="spellStart"/>
            <w:r w:rsidRPr="003C59CD">
              <w:rPr>
                <w:sz w:val="22"/>
                <w:szCs w:val="22"/>
              </w:rPr>
              <w:t>Fotoacc</w:t>
            </w:r>
            <w:proofErr w:type="spellEnd"/>
            <w:r w:rsidRPr="003C59CD">
              <w:rPr>
                <w:sz w:val="22"/>
                <w:szCs w:val="22"/>
              </w:rPr>
              <w:t xml:space="preserve"> Grzegorz Łobodziński</w:t>
            </w:r>
          </w:p>
          <w:p w:rsidR="003C59CD" w:rsidRPr="003C59CD" w:rsidRDefault="003C59CD" w:rsidP="00420293">
            <w:pPr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 xml:space="preserve">ul. Poznańska 2c </w:t>
            </w:r>
          </w:p>
          <w:p w:rsidR="003C59CD" w:rsidRPr="003C59CD" w:rsidRDefault="003C59CD" w:rsidP="00420293">
            <w:pPr>
              <w:spacing w:after="120"/>
              <w:jc w:val="both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35-084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15 000.00 zł</w:t>
            </w:r>
          </w:p>
        </w:tc>
      </w:tr>
      <w:tr w:rsidR="003C59CD" w:rsidRPr="00CB5EDB" w:rsidTr="00420293">
        <w:tc>
          <w:tcPr>
            <w:tcW w:w="993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C59CD" w:rsidRPr="003C59CD" w:rsidRDefault="003C59CD" w:rsidP="00420293">
            <w:pPr>
              <w:spacing w:before="40"/>
              <w:rPr>
                <w:sz w:val="22"/>
                <w:szCs w:val="22"/>
              </w:rPr>
            </w:pPr>
            <w:proofErr w:type="spellStart"/>
            <w:r w:rsidRPr="003C59CD">
              <w:rPr>
                <w:sz w:val="22"/>
                <w:szCs w:val="22"/>
              </w:rPr>
              <w:t>Fotoacc</w:t>
            </w:r>
            <w:proofErr w:type="spellEnd"/>
            <w:r w:rsidRPr="003C59CD">
              <w:rPr>
                <w:sz w:val="22"/>
                <w:szCs w:val="22"/>
              </w:rPr>
              <w:t xml:space="preserve"> Grzegorz Łobodziński</w:t>
            </w:r>
          </w:p>
          <w:p w:rsidR="003C59CD" w:rsidRPr="003C59CD" w:rsidRDefault="003C59CD" w:rsidP="00420293">
            <w:pPr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 xml:space="preserve">ul. Poznańska 2c </w:t>
            </w:r>
          </w:p>
          <w:p w:rsidR="003C59CD" w:rsidRPr="003C59CD" w:rsidRDefault="003C59CD" w:rsidP="00420293">
            <w:pPr>
              <w:spacing w:after="120"/>
              <w:jc w:val="both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35-084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17 000.00 zł</w:t>
            </w:r>
          </w:p>
        </w:tc>
      </w:tr>
      <w:tr w:rsidR="003C59CD" w:rsidRPr="00CB5EDB" w:rsidTr="00420293">
        <w:tc>
          <w:tcPr>
            <w:tcW w:w="993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C59CD" w:rsidRPr="003C59CD" w:rsidRDefault="003C59CD" w:rsidP="00420293">
            <w:pPr>
              <w:spacing w:before="40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ALCHEM Grupa Sp. z o.o.</w:t>
            </w:r>
          </w:p>
          <w:p w:rsidR="003C59CD" w:rsidRPr="003C59CD" w:rsidRDefault="003C59CD" w:rsidP="00420293">
            <w:pPr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 xml:space="preserve">Polna 21 </w:t>
            </w:r>
          </w:p>
          <w:p w:rsidR="003C59CD" w:rsidRPr="003C59CD" w:rsidRDefault="003C59CD" w:rsidP="00420293">
            <w:pPr>
              <w:spacing w:after="120"/>
              <w:jc w:val="both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4 674.00 zł</w:t>
            </w:r>
          </w:p>
        </w:tc>
      </w:tr>
      <w:tr w:rsidR="003C59CD" w:rsidRPr="00CB5EDB" w:rsidTr="00420293">
        <w:tc>
          <w:tcPr>
            <w:tcW w:w="993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C59CD" w:rsidRPr="003C59CD" w:rsidRDefault="003C59CD" w:rsidP="00420293">
            <w:pPr>
              <w:spacing w:before="40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ALCHEM Grupa Sp. z o.o.</w:t>
            </w:r>
          </w:p>
          <w:p w:rsidR="003C59CD" w:rsidRPr="003C59CD" w:rsidRDefault="003C59CD" w:rsidP="00420293">
            <w:pPr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 xml:space="preserve">Polna 21 </w:t>
            </w:r>
          </w:p>
          <w:p w:rsidR="003C59CD" w:rsidRPr="003C59CD" w:rsidRDefault="003C59CD" w:rsidP="00420293">
            <w:pPr>
              <w:spacing w:after="120"/>
              <w:jc w:val="both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59CD" w:rsidRPr="003C59CD" w:rsidRDefault="003C59CD" w:rsidP="004202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59CD">
              <w:rPr>
                <w:sz w:val="22"/>
                <w:szCs w:val="22"/>
              </w:rPr>
              <w:t>22 000.00 zł</w:t>
            </w:r>
          </w:p>
        </w:tc>
      </w:tr>
    </w:tbl>
    <w:p w:rsidR="009D018B" w:rsidRPr="009D018B" w:rsidRDefault="009D018B" w:rsidP="009D018B">
      <w:pPr>
        <w:spacing w:before="40"/>
        <w:ind w:left="720"/>
      </w:pPr>
    </w:p>
    <w:p w:rsidR="009D018B" w:rsidRPr="009D018B" w:rsidRDefault="009D018B" w:rsidP="00853D06">
      <w:pPr>
        <w:spacing w:before="40"/>
      </w:pPr>
      <w:r w:rsidRPr="009D018B">
        <w:t xml:space="preserve">Odrzucono ofertę </w:t>
      </w:r>
      <w:proofErr w:type="spellStart"/>
      <w:r w:rsidRPr="009D018B">
        <w:t>Fotoacc</w:t>
      </w:r>
      <w:proofErr w:type="spellEnd"/>
      <w:r w:rsidRPr="009D018B">
        <w:t xml:space="preserve"> Grzegorz Łobodziński w zadaniu częściowym nr 1 i 2 SWZ- </w:t>
      </w:r>
      <w:r w:rsidR="00853D06">
        <w:t>o</w:t>
      </w:r>
      <w:r w:rsidRPr="009D018B">
        <w:t>ferta zawiera błąd w obliczeniu ceny. Po przeliczeniu  i zastosowaniu stawki podatku vat kwota netto nie odpowiada kwocie brutto. Zamawiający nie może stwierdzić, która kwota (netto czy brutto) jest właściwa.</w:t>
      </w:r>
    </w:p>
    <w:p w:rsidR="003C59CD" w:rsidRPr="00853D06" w:rsidRDefault="009D018B" w:rsidP="009D018B">
      <w:pPr>
        <w:spacing w:before="480" w:after="480" w:line="360" w:lineRule="auto"/>
        <w:rPr>
          <w:i/>
          <w:u w:val="single"/>
        </w:rPr>
      </w:pPr>
      <w:r w:rsidRPr="00853D06">
        <w:rPr>
          <w:u w:val="single"/>
        </w:rPr>
        <w:t>Zadanie częściowe nr 1 i 2 zostaje unieważnione z powodu braku ważnych ofert.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D80" w:rsidRDefault="00A81D80">
      <w:r>
        <w:separator/>
      </w:r>
    </w:p>
  </w:endnote>
  <w:endnote w:type="continuationSeparator" w:id="0">
    <w:p w:rsidR="00A81D80" w:rsidRDefault="00A81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D80" w:rsidRDefault="00A81D80">
      <w:r>
        <w:separator/>
      </w:r>
    </w:p>
  </w:footnote>
  <w:footnote w:type="continuationSeparator" w:id="0">
    <w:p w:rsidR="00A81D80" w:rsidRDefault="00A81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F2A30"/>
    <w:multiLevelType w:val="hybridMultilevel"/>
    <w:tmpl w:val="5576E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1D80"/>
    <w:rsid w:val="00022322"/>
    <w:rsid w:val="00042497"/>
    <w:rsid w:val="000C1E6F"/>
    <w:rsid w:val="000E4E56"/>
    <w:rsid w:val="001A1468"/>
    <w:rsid w:val="001B7815"/>
    <w:rsid w:val="00211A34"/>
    <w:rsid w:val="00230F68"/>
    <w:rsid w:val="002B1E4F"/>
    <w:rsid w:val="002B6761"/>
    <w:rsid w:val="003445A0"/>
    <w:rsid w:val="003A0AFC"/>
    <w:rsid w:val="003C59CD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3D06"/>
    <w:rsid w:val="008567C7"/>
    <w:rsid w:val="008642B3"/>
    <w:rsid w:val="008A6C10"/>
    <w:rsid w:val="008E5102"/>
    <w:rsid w:val="00915B9E"/>
    <w:rsid w:val="00952256"/>
    <w:rsid w:val="0097748A"/>
    <w:rsid w:val="009D018B"/>
    <w:rsid w:val="009D6AE7"/>
    <w:rsid w:val="009E1832"/>
    <w:rsid w:val="009F0E5C"/>
    <w:rsid w:val="00A029B8"/>
    <w:rsid w:val="00A734BB"/>
    <w:rsid w:val="00A81D80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51800-749A-4223-A82B-815DB84AA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2021-09-28T07:19:00Z</dcterms:created>
  <dcterms:modified xsi:type="dcterms:W3CDTF">2021-09-28T07:21:00Z</dcterms:modified>
</cp:coreProperties>
</file>