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C7BFF" w14:textId="77777777" w:rsidR="005A5346" w:rsidRPr="00E874DC" w:rsidRDefault="005A5346" w:rsidP="005A5346">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D7DD175" w14:textId="77777777" w:rsidR="005A5346" w:rsidRDefault="005A5346" w:rsidP="005A5346">
      <w:pPr>
        <w:spacing w:before="48" w:line="240" w:lineRule="atLeast"/>
        <w:jc w:val="right"/>
        <w:rPr>
          <w:b/>
          <w:sz w:val="24"/>
          <w:szCs w:val="24"/>
          <w:lang w:val="pl-PL"/>
        </w:rPr>
      </w:pPr>
    </w:p>
    <w:p w14:paraId="6ED95DF4" w14:textId="77777777" w:rsidR="005A5346" w:rsidRDefault="005A5346" w:rsidP="005A5346">
      <w:pPr>
        <w:spacing w:before="48" w:line="240" w:lineRule="atLeast"/>
        <w:jc w:val="center"/>
        <w:rPr>
          <w:b/>
          <w:sz w:val="24"/>
          <w:szCs w:val="24"/>
          <w:lang w:val="pl-PL"/>
        </w:rPr>
      </w:pPr>
      <w:r>
        <w:rPr>
          <w:b/>
          <w:sz w:val="24"/>
          <w:szCs w:val="24"/>
          <w:lang w:val="pl-PL"/>
        </w:rPr>
        <w:t>WZÓR UMOWY</w:t>
      </w:r>
    </w:p>
    <w:p w14:paraId="23F63B6D" w14:textId="77777777" w:rsidR="005A5346" w:rsidRDefault="005A5346" w:rsidP="005A5346">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85279B9" w14:textId="77777777" w:rsidR="005A5346" w:rsidRDefault="005A5346" w:rsidP="005A5346">
      <w:pPr>
        <w:spacing w:before="48" w:line="240" w:lineRule="atLeast"/>
        <w:jc w:val="center"/>
        <w:rPr>
          <w:b/>
          <w:sz w:val="28"/>
          <w:lang w:val="pl-PL"/>
        </w:rPr>
      </w:pPr>
    </w:p>
    <w:p w14:paraId="4F147FBA" w14:textId="339448C1" w:rsidR="005A5346" w:rsidRPr="00AA2A22" w:rsidRDefault="005A5346" w:rsidP="005A5346">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KC-zp.272-503/21</w:t>
      </w:r>
      <w:r w:rsidRPr="00AA2A22">
        <w:rPr>
          <w:rFonts w:ascii="Times New Roman" w:hAnsi="Times New Roman"/>
        </w:rPr>
        <w:t xml:space="preserve"> </w:t>
      </w:r>
    </w:p>
    <w:p w14:paraId="6074F462" w14:textId="77777777" w:rsidR="005A5346" w:rsidRDefault="005A5346" w:rsidP="005A5346">
      <w:pPr>
        <w:pStyle w:val="Tekstpodstawowy"/>
        <w:ind w:right="-47"/>
        <w:jc w:val="both"/>
        <w:rPr>
          <w:rFonts w:ascii="Times New Roman" w:hAnsi="Times New Roman"/>
        </w:rPr>
      </w:pPr>
      <w:r w:rsidRPr="00AA2A22">
        <w:rPr>
          <w:rFonts w:ascii="Times New Roman" w:hAnsi="Times New Roman"/>
        </w:rPr>
        <w:t>pomiędzy</w:t>
      </w:r>
    </w:p>
    <w:p w14:paraId="01D05070" w14:textId="77777777" w:rsidR="005A5346" w:rsidRDefault="005A5346" w:rsidP="005A5346">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2FAA7D54" w14:textId="77777777" w:rsidR="005A5346" w:rsidRDefault="005A5346" w:rsidP="005A5346">
      <w:pPr>
        <w:pStyle w:val="Tekstpodstawowy"/>
        <w:ind w:right="-47"/>
        <w:jc w:val="both"/>
        <w:rPr>
          <w:rFonts w:ascii="Times New Roman" w:hAnsi="Times New Roman"/>
        </w:rPr>
      </w:pPr>
      <w:r>
        <w:rPr>
          <w:rFonts w:ascii="Times New Roman" w:hAnsi="Times New Roman"/>
        </w:rPr>
        <w:t>reprezentowana przez:</w:t>
      </w:r>
    </w:p>
    <w:p w14:paraId="3A96D28A" w14:textId="77777777" w:rsidR="005A5346" w:rsidRDefault="005A5346" w:rsidP="005A5346">
      <w:pPr>
        <w:pStyle w:val="Tekstpodstawowy"/>
        <w:ind w:right="-47"/>
        <w:jc w:val="both"/>
        <w:rPr>
          <w:rFonts w:ascii="Times New Roman" w:hAnsi="Times New Roman"/>
        </w:rPr>
      </w:pPr>
      <w:r>
        <w:rPr>
          <w:rFonts w:ascii="Times New Roman" w:hAnsi="Times New Roman"/>
        </w:rPr>
        <w:t xml:space="preserve">1.Dziekana Wydziału /Kierownika Jednostki/............................................................................. </w:t>
      </w:r>
    </w:p>
    <w:p w14:paraId="4717CC81" w14:textId="77777777" w:rsidR="005A5346" w:rsidRDefault="005A5346" w:rsidP="005A5346">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770D3891" w14:textId="77777777" w:rsidR="005A5346" w:rsidRDefault="005A5346" w:rsidP="005A5346">
      <w:pPr>
        <w:pStyle w:val="Tekstpodstawowy"/>
        <w:ind w:right="-47"/>
        <w:jc w:val="both"/>
        <w:rPr>
          <w:rFonts w:ascii="Times New Roman" w:hAnsi="Times New Roman"/>
        </w:rPr>
      </w:pPr>
      <w:r>
        <w:rPr>
          <w:rFonts w:ascii="Times New Roman" w:hAnsi="Times New Roman"/>
        </w:rPr>
        <w:t>zwaną dalej KUPUJĄCYM</w:t>
      </w:r>
    </w:p>
    <w:p w14:paraId="51400C5C" w14:textId="77777777" w:rsidR="005A5346" w:rsidRDefault="005A5346" w:rsidP="005A5346">
      <w:pPr>
        <w:pStyle w:val="Tekstpodstawowy"/>
        <w:ind w:right="-47"/>
        <w:jc w:val="both"/>
        <w:rPr>
          <w:rFonts w:ascii="Times New Roman" w:hAnsi="Times New Roman"/>
        </w:rPr>
      </w:pPr>
      <w:r>
        <w:rPr>
          <w:rFonts w:ascii="Times New Roman" w:hAnsi="Times New Roman"/>
        </w:rPr>
        <w:t xml:space="preserve">a </w:t>
      </w:r>
    </w:p>
    <w:p w14:paraId="2126FEAA" w14:textId="77777777" w:rsidR="005A5346" w:rsidRDefault="005A5346" w:rsidP="005A5346">
      <w:pPr>
        <w:pStyle w:val="Tekstpodstawowy"/>
        <w:ind w:right="-47"/>
        <w:jc w:val="both"/>
        <w:rPr>
          <w:rFonts w:ascii="Times New Roman" w:hAnsi="Times New Roman"/>
        </w:rPr>
      </w:pPr>
      <w:r>
        <w:rPr>
          <w:rFonts w:ascii="Times New Roman" w:hAnsi="Times New Roman"/>
        </w:rPr>
        <w:t>......................................................................................................................................................</w:t>
      </w:r>
    </w:p>
    <w:p w14:paraId="7004800B" w14:textId="77777777" w:rsidR="005A5346" w:rsidRDefault="005A5346" w:rsidP="005A5346">
      <w:pPr>
        <w:pStyle w:val="Tekstpodstawowy"/>
        <w:ind w:right="-47"/>
        <w:jc w:val="both"/>
        <w:rPr>
          <w:rFonts w:ascii="Times New Roman" w:hAnsi="Times New Roman"/>
        </w:rPr>
      </w:pPr>
      <w:r>
        <w:rPr>
          <w:rFonts w:ascii="Times New Roman" w:hAnsi="Times New Roman"/>
        </w:rPr>
        <w:t>......................................................................................................................................................</w:t>
      </w:r>
    </w:p>
    <w:p w14:paraId="77B1205A" w14:textId="77777777" w:rsidR="005A5346" w:rsidRDefault="005A5346" w:rsidP="005A5346">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61330E5C" w14:textId="77777777" w:rsidR="005A5346" w:rsidRDefault="005A5346" w:rsidP="005A5346">
      <w:pPr>
        <w:pStyle w:val="Tekstpodstawowy"/>
        <w:ind w:right="-47"/>
        <w:jc w:val="both"/>
        <w:rPr>
          <w:rFonts w:ascii="Times New Roman" w:hAnsi="Times New Roman"/>
        </w:rPr>
      </w:pPr>
      <w:r>
        <w:rPr>
          <w:rFonts w:ascii="Times New Roman" w:hAnsi="Times New Roman"/>
        </w:rPr>
        <w:t>reprezentowanym przez:</w:t>
      </w:r>
    </w:p>
    <w:p w14:paraId="7EBACE63" w14:textId="77777777" w:rsidR="005A5346" w:rsidRDefault="005A5346" w:rsidP="005A5346">
      <w:pPr>
        <w:pStyle w:val="Tekstpodstawowy"/>
        <w:ind w:right="-47"/>
        <w:jc w:val="both"/>
        <w:rPr>
          <w:rFonts w:ascii="Times New Roman" w:hAnsi="Times New Roman"/>
        </w:rPr>
      </w:pPr>
      <w:r>
        <w:rPr>
          <w:rFonts w:ascii="Times New Roman" w:hAnsi="Times New Roman"/>
        </w:rPr>
        <w:t>1...................................................................................................................................................</w:t>
      </w:r>
    </w:p>
    <w:p w14:paraId="5F8CAC8A" w14:textId="77777777" w:rsidR="005A5346" w:rsidRDefault="005A5346" w:rsidP="005A5346">
      <w:pPr>
        <w:pStyle w:val="Tekstpodstawowy"/>
        <w:ind w:right="-47"/>
        <w:jc w:val="both"/>
        <w:rPr>
          <w:rFonts w:ascii="Times New Roman" w:hAnsi="Times New Roman"/>
        </w:rPr>
      </w:pPr>
      <w:r>
        <w:rPr>
          <w:rFonts w:ascii="Times New Roman" w:hAnsi="Times New Roman"/>
        </w:rPr>
        <w:t xml:space="preserve">2................................................................................................................................................... </w:t>
      </w:r>
    </w:p>
    <w:p w14:paraId="32C41EA6" w14:textId="77777777" w:rsidR="005A5346" w:rsidRDefault="005A5346" w:rsidP="005A5346">
      <w:pPr>
        <w:pStyle w:val="Tekstpodstawowy"/>
        <w:ind w:right="-47"/>
        <w:jc w:val="both"/>
        <w:rPr>
          <w:rFonts w:ascii="Times New Roman" w:hAnsi="Times New Roman"/>
        </w:rPr>
      </w:pPr>
      <w:r>
        <w:rPr>
          <w:rFonts w:ascii="Times New Roman" w:hAnsi="Times New Roman"/>
        </w:rPr>
        <w:t>zwanym dalej SPRZEDAWCĄ</w:t>
      </w:r>
    </w:p>
    <w:p w14:paraId="28D88B17" w14:textId="77777777" w:rsidR="005A5346" w:rsidRDefault="005A5346" w:rsidP="005A5346">
      <w:pPr>
        <w:pStyle w:val="Tekstpodstawowy"/>
        <w:ind w:right="-47"/>
        <w:jc w:val="center"/>
        <w:rPr>
          <w:rFonts w:ascii="Times New Roman" w:hAnsi="Times New Roman"/>
        </w:rPr>
      </w:pPr>
    </w:p>
    <w:p w14:paraId="165CC175" w14:textId="77777777" w:rsidR="005A5346" w:rsidRPr="00877B92" w:rsidRDefault="005A5346" w:rsidP="005A5346">
      <w:pPr>
        <w:pStyle w:val="Tekstpodstawowy"/>
        <w:ind w:right="-47"/>
        <w:jc w:val="center"/>
        <w:rPr>
          <w:rFonts w:ascii="Times New Roman" w:hAnsi="Times New Roman"/>
          <w:b/>
        </w:rPr>
      </w:pPr>
      <w:r w:rsidRPr="00877B92">
        <w:rPr>
          <w:rFonts w:ascii="Times New Roman" w:hAnsi="Times New Roman"/>
          <w:b/>
        </w:rPr>
        <w:t>§ 1</w:t>
      </w:r>
    </w:p>
    <w:p w14:paraId="7F765FA5" w14:textId="1A48F08B" w:rsidR="005A5346" w:rsidRPr="00FD10C5" w:rsidRDefault="005A5346" w:rsidP="005A5346">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FD10C5">
        <w:rPr>
          <w:rFonts w:ascii="Times New Roman" w:hAnsi="Times New Roman"/>
          <w:b/>
        </w:rPr>
        <w:t xml:space="preserve">dostawa </w:t>
      </w:r>
      <w:r w:rsidR="00FD10C5" w:rsidRPr="00FD10C5">
        <w:rPr>
          <w:rFonts w:ascii="Times New Roman" w:hAnsi="Times New Roman"/>
          <w:b/>
          <w:sz w:val="22"/>
          <w:szCs w:val="22"/>
        </w:rPr>
        <w:t>kolorowego urządzenia wielofunkcyjnego (skaner, drukarka, kopiarka) wraz z materiałami eksploatacyjnymi dla Centrum Rekrutacji AGH</w:t>
      </w:r>
    </w:p>
    <w:p w14:paraId="7B403B58" w14:textId="77777777" w:rsidR="005A5346" w:rsidRPr="0043435F" w:rsidRDefault="005A5346" w:rsidP="005A5346">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6A31894A" w14:textId="77777777" w:rsidR="005A5346" w:rsidRPr="0043435F" w:rsidRDefault="005A5346" w:rsidP="005A5346">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96CD27F" w14:textId="77777777" w:rsidR="005A5346" w:rsidRDefault="005A5346" w:rsidP="005A5346">
      <w:pPr>
        <w:pStyle w:val="Tekstpodstawowy"/>
        <w:ind w:right="-47"/>
        <w:jc w:val="both"/>
        <w:rPr>
          <w:rFonts w:ascii="Times New Roman" w:hAnsi="Times New Roman"/>
        </w:rPr>
      </w:pPr>
    </w:p>
    <w:p w14:paraId="2ED41A38" w14:textId="77777777" w:rsidR="005A5346" w:rsidRPr="00877B92" w:rsidRDefault="005A5346" w:rsidP="005A5346">
      <w:pPr>
        <w:pStyle w:val="Tekstpodstawowy"/>
        <w:ind w:right="-47"/>
        <w:jc w:val="center"/>
        <w:rPr>
          <w:rFonts w:ascii="Times New Roman" w:hAnsi="Times New Roman"/>
          <w:b/>
        </w:rPr>
      </w:pPr>
      <w:r w:rsidRPr="00877B92">
        <w:rPr>
          <w:rFonts w:ascii="Times New Roman" w:hAnsi="Times New Roman"/>
          <w:b/>
        </w:rPr>
        <w:t>§ 2</w:t>
      </w:r>
    </w:p>
    <w:p w14:paraId="19FEA625" w14:textId="094BA94E" w:rsidR="005A5346" w:rsidRPr="0043435F" w:rsidRDefault="005A5346" w:rsidP="005A5346">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w:t>
      </w:r>
      <w:r w:rsidR="003E1ABE">
        <w:rPr>
          <w:rFonts w:ascii="Times New Roman" w:hAnsi="Times New Roman"/>
          <w:szCs w:val="24"/>
        </w:rPr>
        <w:t xml:space="preserve">i zainstalować </w:t>
      </w:r>
      <w:r w:rsidRPr="0043435F">
        <w:rPr>
          <w:rFonts w:ascii="Times New Roman" w:hAnsi="Times New Roman"/>
          <w:szCs w:val="24"/>
        </w:rPr>
        <w:t xml:space="preserve">sprzęt, o którym mowa w § 1 w terminie do ……. dni od daty </w:t>
      </w:r>
      <w:r w:rsidR="00FD10C5">
        <w:rPr>
          <w:rFonts w:ascii="Times New Roman" w:hAnsi="Times New Roman"/>
          <w:szCs w:val="24"/>
        </w:rPr>
        <w:t>podpisania umowy</w:t>
      </w:r>
      <w:r w:rsidRPr="0043435F">
        <w:rPr>
          <w:rFonts w:ascii="Times New Roman" w:hAnsi="Times New Roman"/>
          <w:szCs w:val="24"/>
        </w:rPr>
        <w:t xml:space="preserve"> do siedziby Kupującego.</w:t>
      </w:r>
    </w:p>
    <w:p w14:paraId="3E2518B3" w14:textId="77777777" w:rsidR="003E1ABE" w:rsidRDefault="005A5346" w:rsidP="003E1ABE">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67B1006F" w14:textId="2D5D8522" w:rsidR="003E1ABE" w:rsidRPr="003E1ABE" w:rsidRDefault="003E1ABE" w:rsidP="003E1ABE">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3E1ABE">
        <w:rPr>
          <w:rFonts w:ascii="Times New Roman" w:hAnsi="Times New Roman"/>
        </w:rPr>
        <w:t xml:space="preserve">Dodatkowo Sprzedawca zobowiązuje się (bez prawa do odrębnego wynagrodzenia)  do przeprowadzenia szkolenia (do </w:t>
      </w:r>
      <w:r>
        <w:rPr>
          <w:rFonts w:ascii="Times New Roman" w:hAnsi="Times New Roman"/>
        </w:rPr>
        <w:t>10</w:t>
      </w:r>
      <w:r w:rsidRPr="003E1ABE">
        <w:rPr>
          <w:rFonts w:ascii="Times New Roman" w:hAnsi="Times New Roman"/>
        </w:rPr>
        <w:t xml:space="preserve"> osób) w zakresie obsługi urządzenia, w terminie ustalonym z Kupującym </w:t>
      </w:r>
    </w:p>
    <w:p w14:paraId="6C15276D" w14:textId="77777777" w:rsidR="005A5346" w:rsidRPr="0043435F" w:rsidRDefault="005A5346" w:rsidP="005A5346">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296695A" w14:textId="77777777" w:rsidR="005A5346" w:rsidRDefault="005A5346" w:rsidP="005A5346">
      <w:pPr>
        <w:pStyle w:val="Tekstpodstawowy"/>
        <w:ind w:right="-47"/>
        <w:jc w:val="both"/>
        <w:rPr>
          <w:rFonts w:ascii="Times New Roman" w:hAnsi="Times New Roman"/>
        </w:rPr>
      </w:pPr>
    </w:p>
    <w:p w14:paraId="5F5452C6" w14:textId="77777777" w:rsidR="005A5346" w:rsidRPr="00877B92" w:rsidRDefault="005A5346" w:rsidP="005A5346">
      <w:pPr>
        <w:pStyle w:val="Tekstpodstawowy"/>
        <w:ind w:right="-47"/>
        <w:jc w:val="center"/>
        <w:rPr>
          <w:rFonts w:ascii="Times New Roman" w:hAnsi="Times New Roman"/>
          <w:b/>
        </w:rPr>
      </w:pPr>
      <w:r w:rsidRPr="00877B92">
        <w:rPr>
          <w:rFonts w:ascii="Times New Roman" w:hAnsi="Times New Roman"/>
          <w:b/>
        </w:rPr>
        <w:t>§ 3</w:t>
      </w:r>
    </w:p>
    <w:p w14:paraId="40F84ECC" w14:textId="77777777" w:rsidR="005A5346" w:rsidRPr="0043435F" w:rsidRDefault="005A5346" w:rsidP="005A5346">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Strony ustalają cenę netto za przedmiot umowy szczegółowo określony w § 1 na  kwotę...........................</w:t>
      </w:r>
      <w:r w:rsidRPr="0043435F">
        <w:rPr>
          <w:rFonts w:ascii="Times New Roman" w:hAnsi="Times New Roman"/>
          <w:i/>
          <w:szCs w:val="24"/>
        </w:rPr>
        <w:t>(słownie....................................................................................)</w:t>
      </w:r>
    </w:p>
    <w:p w14:paraId="10F3C2ED" w14:textId="77777777" w:rsidR="005A5346" w:rsidRPr="0043435F" w:rsidRDefault="005A5346" w:rsidP="005A5346">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7289B744" w14:textId="77777777" w:rsidR="005A5346" w:rsidRPr="0043435F" w:rsidRDefault="005A5346" w:rsidP="005A5346">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606F1A9F" w14:textId="5187FC0E" w:rsidR="005A5346" w:rsidRPr="0043435F" w:rsidRDefault="005A5346" w:rsidP="005A5346">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w:t>
      </w:r>
      <w:r w:rsidR="003E1ABE">
        <w:rPr>
          <w:rFonts w:ascii="Times New Roman" w:hAnsi="Times New Roman"/>
          <w:szCs w:val="24"/>
        </w:rPr>
        <w:t xml:space="preserve"> i zainstalowaniem </w:t>
      </w:r>
      <w:r w:rsidRPr="0043435F">
        <w:rPr>
          <w:rFonts w:ascii="Times New Roman" w:hAnsi="Times New Roman"/>
          <w:szCs w:val="24"/>
        </w:rPr>
        <w:t>przedmiotu zamówienia; opłaty za  transport i ubezpieczenie, załadunek, wyładunek, dokumentację niezbędną do normalnego  użytkowania, konserwacji i naprawy przedmiotu umowy.</w:t>
      </w:r>
    </w:p>
    <w:p w14:paraId="215D3089" w14:textId="77777777" w:rsidR="005A5346" w:rsidRDefault="005A5346" w:rsidP="005A5346">
      <w:pPr>
        <w:pStyle w:val="Tekstpodstawowy"/>
        <w:ind w:right="-47"/>
        <w:jc w:val="both"/>
        <w:rPr>
          <w:rFonts w:ascii="Times New Roman" w:hAnsi="Times New Roman"/>
        </w:rPr>
      </w:pPr>
    </w:p>
    <w:p w14:paraId="0F1BCB65" w14:textId="77777777" w:rsidR="005A5346" w:rsidRPr="00877B92" w:rsidRDefault="005A5346" w:rsidP="005A5346">
      <w:pPr>
        <w:pStyle w:val="Tekstpodstawowy"/>
        <w:ind w:right="-47"/>
        <w:jc w:val="center"/>
        <w:rPr>
          <w:rFonts w:ascii="Times New Roman" w:hAnsi="Times New Roman"/>
          <w:b/>
        </w:rPr>
      </w:pPr>
      <w:r w:rsidRPr="00877B92">
        <w:rPr>
          <w:rFonts w:ascii="Times New Roman" w:hAnsi="Times New Roman"/>
          <w:b/>
        </w:rPr>
        <w:t>§ 4</w:t>
      </w:r>
    </w:p>
    <w:p w14:paraId="38568A14" w14:textId="77777777" w:rsidR="005A5346" w:rsidRDefault="005A5346" w:rsidP="005A534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6AFBF76E" w14:textId="77777777" w:rsidR="005A5346" w:rsidRDefault="005A5346" w:rsidP="005A534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5F5032D1" w14:textId="77777777" w:rsidR="005A5346" w:rsidRDefault="005A5346" w:rsidP="005A5346">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22BA5F82" w14:textId="77777777" w:rsidR="005A5346" w:rsidRPr="00593CEB" w:rsidRDefault="005A5346" w:rsidP="005A5346">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62EEC110" w14:textId="77777777" w:rsidR="005A5346" w:rsidRDefault="005A5346" w:rsidP="005A5346">
      <w:pPr>
        <w:pStyle w:val="Tekstpodstawowy"/>
        <w:ind w:right="-47"/>
        <w:jc w:val="center"/>
        <w:rPr>
          <w:rFonts w:ascii="Times New Roman" w:hAnsi="Times New Roman"/>
        </w:rPr>
      </w:pPr>
    </w:p>
    <w:p w14:paraId="7C715D8C" w14:textId="77777777" w:rsidR="005A5346" w:rsidRPr="00877B92" w:rsidRDefault="005A5346" w:rsidP="005A5346">
      <w:pPr>
        <w:pStyle w:val="Tekstpodstawowy"/>
        <w:ind w:right="-47"/>
        <w:jc w:val="center"/>
        <w:rPr>
          <w:rFonts w:ascii="Times New Roman" w:hAnsi="Times New Roman"/>
          <w:b/>
        </w:rPr>
      </w:pPr>
      <w:r w:rsidRPr="00877B92">
        <w:rPr>
          <w:rFonts w:ascii="Times New Roman" w:hAnsi="Times New Roman"/>
          <w:b/>
        </w:rPr>
        <w:t>§ 5</w:t>
      </w:r>
    </w:p>
    <w:p w14:paraId="241EC2CA" w14:textId="77777777" w:rsidR="005A5346" w:rsidRPr="00C53B52" w:rsidRDefault="005A5346" w:rsidP="005A534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B238DD5" w14:textId="77777777" w:rsidR="005A5346" w:rsidRPr="00C53B52" w:rsidRDefault="005A5346" w:rsidP="005A534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2E05050A" w14:textId="77777777" w:rsidR="005A5346" w:rsidRPr="00C53B52" w:rsidRDefault="005A5346" w:rsidP="005A5346">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119F1040" w14:textId="77777777" w:rsidR="005A5346" w:rsidRPr="00C53B52" w:rsidRDefault="005A5346" w:rsidP="005A534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1E3F22E5" w14:textId="77777777" w:rsidR="005A5346" w:rsidRPr="00C53B52" w:rsidRDefault="005A5346" w:rsidP="005A534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772A7525" w14:textId="77777777" w:rsidR="005A5346" w:rsidRPr="00C53B52" w:rsidRDefault="005A5346" w:rsidP="005A534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32DCF0FF" w14:textId="77777777" w:rsidR="005A5346" w:rsidRPr="00C53B52" w:rsidRDefault="005A5346" w:rsidP="005A534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6116377C" w14:textId="77777777" w:rsidR="005A5346" w:rsidRPr="00C53B52" w:rsidRDefault="005A5346" w:rsidP="005A5346">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2C5B6983" w14:textId="77777777" w:rsidR="005A5346" w:rsidRPr="00C53B52" w:rsidRDefault="005A5346" w:rsidP="005A5346">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49EB9BC8" w14:textId="77777777" w:rsidR="005A5346" w:rsidRDefault="005A5346" w:rsidP="005A534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EC435A6" w14:textId="77777777" w:rsidR="005A5346" w:rsidRDefault="005A5346" w:rsidP="005A5346">
      <w:pPr>
        <w:pStyle w:val="Tekstpodstawowy"/>
        <w:ind w:right="-47"/>
        <w:jc w:val="center"/>
        <w:rPr>
          <w:rFonts w:ascii="Times New Roman" w:hAnsi="Times New Roman"/>
          <w:b/>
        </w:rPr>
      </w:pPr>
    </w:p>
    <w:p w14:paraId="784B1404" w14:textId="77777777" w:rsidR="005A5346" w:rsidRDefault="005A5346" w:rsidP="005A5346">
      <w:pPr>
        <w:pStyle w:val="Tekstpodstawowy"/>
        <w:ind w:right="-47"/>
        <w:jc w:val="center"/>
        <w:rPr>
          <w:rFonts w:ascii="Times New Roman" w:hAnsi="Times New Roman"/>
          <w:b/>
        </w:rPr>
      </w:pPr>
      <w:r w:rsidRPr="00877B92">
        <w:rPr>
          <w:rFonts w:ascii="Times New Roman" w:hAnsi="Times New Roman"/>
          <w:b/>
        </w:rPr>
        <w:t>§ 6</w:t>
      </w:r>
    </w:p>
    <w:p w14:paraId="734BE140" w14:textId="77777777" w:rsidR="005A5346" w:rsidRDefault="005A5346" w:rsidP="005A5346">
      <w:pPr>
        <w:pStyle w:val="Tekstpodstawowy"/>
        <w:ind w:right="-47"/>
        <w:jc w:val="center"/>
        <w:rPr>
          <w:rFonts w:ascii="Times New Roman" w:hAnsi="Times New Roman"/>
          <w:b/>
        </w:rPr>
      </w:pPr>
    </w:p>
    <w:p w14:paraId="410D4192" w14:textId="77777777" w:rsidR="005A5346" w:rsidRDefault="005A5346" w:rsidP="005A534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499587B" w14:textId="77777777" w:rsidR="005A5346" w:rsidRDefault="005A5346" w:rsidP="005A534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9E4235F" w14:textId="77777777" w:rsidR="005A5346" w:rsidRDefault="005A5346" w:rsidP="005A534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02DF8A9" w14:textId="77777777" w:rsidR="005A5346" w:rsidRDefault="005A5346" w:rsidP="005A534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EA93CB1" w14:textId="77777777" w:rsidR="005A5346" w:rsidRDefault="005A5346" w:rsidP="005A534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D8A2F35" w14:textId="77777777" w:rsidR="005A5346" w:rsidRPr="00877B92" w:rsidRDefault="005A5346" w:rsidP="005A534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9420D73" w14:textId="77777777" w:rsidR="005A5346" w:rsidRPr="003F1749" w:rsidRDefault="005A5346" w:rsidP="005A5346">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360ABEBC" w14:textId="77777777" w:rsidR="005A5346" w:rsidRDefault="005A5346" w:rsidP="005A5346">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5543F07D" w14:textId="77777777" w:rsidR="005A5346" w:rsidRDefault="005A5346" w:rsidP="005A5346">
      <w:pPr>
        <w:pStyle w:val="Tekstpodstawowy"/>
        <w:ind w:right="-47"/>
        <w:jc w:val="center"/>
        <w:rPr>
          <w:rFonts w:ascii="Times New Roman" w:hAnsi="Times New Roman"/>
        </w:rPr>
      </w:pPr>
    </w:p>
    <w:p w14:paraId="2A6DBC1C" w14:textId="77777777" w:rsidR="005A5346" w:rsidRPr="00877B92" w:rsidRDefault="005A5346" w:rsidP="005A534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ED649B3" w14:textId="77777777" w:rsidR="005A5346" w:rsidRPr="0043435F" w:rsidRDefault="005A5346" w:rsidP="005A5346">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DD63577" w14:textId="77777777" w:rsidR="005A5346" w:rsidRPr="0043435F" w:rsidRDefault="005A5346" w:rsidP="005A5346">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DCDDD1C" w14:textId="77777777" w:rsidR="005A5346" w:rsidRPr="0043435F" w:rsidRDefault="005A5346" w:rsidP="005A5346">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0DA874EF" w14:textId="77777777" w:rsidR="005A5346" w:rsidRPr="0043435F" w:rsidRDefault="005A5346" w:rsidP="005A5346">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129AAEBF" w14:textId="77777777" w:rsidR="005A5346" w:rsidRPr="0043435F" w:rsidRDefault="005A5346" w:rsidP="005A5346">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532E9886" w14:textId="77777777" w:rsidR="005A5346" w:rsidRPr="0043435F" w:rsidRDefault="005A5346" w:rsidP="005A5346">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p>
    <w:p w14:paraId="2C770A4C" w14:textId="77777777" w:rsidR="005A5346" w:rsidRPr="0043435F" w:rsidRDefault="005A5346" w:rsidP="005A5346">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6DD2CA51" w14:textId="77777777" w:rsidR="005A5346" w:rsidRPr="0043435F" w:rsidRDefault="005A5346" w:rsidP="005A5346">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4AA874EB" w14:textId="77777777" w:rsidR="005A5346" w:rsidRPr="0043435F" w:rsidRDefault="005A5346" w:rsidP="005A5346">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B9A4000" w14:textId="77777777" w:rsidR="005A5346" w:rsidRPr="0043435F" w:rsidRDefault="005A5346" w:rsidP="005A5346">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79617AB" w14:textId="77777777" w:rsidR="005A5346" w:rsidRPr="0043435F" w:rsidRDefault="005A5346" w:rsidP="005A5346">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4416C287" w14:textId="77777777" w:rsidR="005A5346" w:rsidRPr="0043435F" w:rsidRDefault="005A5346" w:rsidP="005A5346">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83192DB" w14:textId="77777777" w:rsidR="005A5346" w:rsidRDefault="005A5346" w:rsidP="005A5346">
      <w:pPr>
        <w:pStyle w:val="Tekstpodstawowy"/>
        <w:ind w:left="284" w:right="-47"/>
        <w:jc w:val="both"/>
        <w:rPr>
          <w:rFonts w:ascii="Times New Roman" w:hAnsi="Times New Roman"/>
        </w:rPr>
      </w:pPr>
    </w:p>
    <w:p w14:paraId="60DB9EEB" w14:textId="77777777" w:rsidR="005A5346" w:rsidRPr="00877B92" w:rsidRDefault="005A5346" w:rsidP="005A534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646C8286" w14:textId="77777777" w:rsidR="005A5346" w:rsidRDefault="005A5346" w:rsidP="005A5346">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31D830C3" w14:textId="77777777" w:rsidR="005A5346" w:rsidRPr="00877B92" w:rsidRDefault="005A5346" w:rsidP="005A534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4DD379C3" w14:textId="77777777" w:rsidR="005A5346" w:rsidRPr="009E7877" w:rsidRDefault="005A5346" w:rsidP="005A5346">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44F30E46" w14:textId="77777777" w:rsidR="005A5346" w:rsidRPr="001E60D1" w:rsidRDefault="005A5346" w:rsidP="005A5346">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3B776481" w14:textId="77777777" w:rsidR="005A5346" w:rsidRDefault="005A5346" w:rsidP="005A5346">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6E5770DE" w14:textId="77777777" w:rsidR="005A5346" w:rsidRDefault="005A5346" w:rsidP="005A5346">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2B91E3D8" w14:textId="77777777" w:rsidR="005A5346" w:rsidRPr="00267340" w:rsidRDefault="005A5346" w:rsidP="005A5346">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16DE9E3A" w14:textId="77777777" w:rsidR="005A5346" w:rsidRPr="00267340" w:rsidRDefault="005A5346" w:rsidP="005A5346">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7568D8DB" w14:textId="77777777" w:rsidR="005A5346" w:rsidRPr="00267340" w:rsidRDefault="005A5346" w:rsidP="005A5346">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525435D4" w14:textId="77777777" w:rsidR="005A5346" w:rsidRDefault="005A5346" w:rsidP="005A5346">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03A1F1FE" w14:textId="77777777" w:rsidR="005A5346" w:rsidRPr="009E7877" w:rsidRDefault="005A5346" w:rsidP="005A5346">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76CD46EE" w14:textId="77777777" w:rsidR="005A5346" w:rsidRPr="009E7877" w:rsidRDefault="005A5346" w:rsidP="005A5346">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lastRenderedPageBreak/>
        <w:t>pojawieniem się na rynku urządzeń o lepszych parametrach niż wskazane w ofercie,</w:t>
      </w:r>
    </w:p>
    <w:p w14:paraId="3C27185D" w14:textId="77777777" w:rsidR="005A5346" w:rsidRDefault="005A5346" w:rsidP="005A5346">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42DE8406" w14:textId="77777777" w:rsidR="005A5346" w:rsidRPr="009E7877" w:rsidRDefault="005A5346" w:rsidP="005A5346">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D7BA4A8" w14:textId="77777777" w:rsidR="005A5346" w:rsidRDefault="005A5346" w:rsidP="005A5346">
      <w:pPr>
        <w:pStyle w:val="Tekstpodstawowy"/>
        <w:ind w:right="-47"/>
        <w:rPr>
          <w:rFonts w:ascii="Times New Roman" w:hAnsi="Times New Roman"/>
        </w:rPr>
      </w:pPr>
    </w:p>
    <w:p w14:paraId="3B68B000" w14:textId="77777777" w:rsidR="005A5346" w:rsidRPr="00877B92" w:rsidRDefault="005A5346" w:rsidP="005A534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A34CA4A" w14:textId="77777777" w:rsidR="005A5346" w:rsidRDefault="005A5346" w:rsidP="005A5346">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6414E01" w14:textId="77777777" w:rsidR="005A5346" w:rsidRDefault="005A5346" w:rsidP="005A5346">
      <w:pPr>
        <w:pStyle w:val="Tekstpodstawowy"/>
        <w:ind w:right="-47"/>
        <w:jc w:val="center"/>
        <w:rPr>
          <w:rFonts w:ascii="Times New Roman" w:hAnsi="Times New Roman"/>
        </w:rPr>
      </w:pPr>
    </w:p>
    <w:p w14:paraId="625A3D06" w14:textId="77777777" w:rsidR="005A5346" w:rsidRDefault="005A5346" w:rsidP="005A5346">
      <w:pPr>
        <w:pStyle w:val="Tekstpodstawowy"/>
        <w:ind w:right="-47"/>
        <w:jc w:val="center"/>
        <w:rPr>
          <w:rFonts w:ascii="Times New Roman" w:hAnsi="Times New Roman"/>
        </w:rPr>
      </w:pPr>
    </w:p>
    <w:p w14:paraId="3AE40604" w14:textId="77777777" w:rsidR="005A5346" w:rsidRPr="00877B92" w:rsidRDefault="005A5346" w:rsidP="005A5346">
      <w:pPr>
        <w:pStyle w:val="Tekstpodstawowy"/>
        <w:ind w:right="-47"/>
        <w:jc w:val="center"/>
        <w:rPr>
          <w:b/>
        </w:rPr>
      </w:pPr>
      <w:r w:rsidRPr="00877B92">
        <w:rPr>
          <w:rFonts w:ascii="Times New Roman" w:hAnsi="Times New Roman"/>
          <w:b/>
        </w:rPr>
        <w:t>§1</w:t>
      </w:r>
      <w:r>
        <w:rPr>
          <w:rFonts w:ascii="Times New Roman" w:hAnsi="Times New Roman"/>
          <w:b/>
        </w:rPr>
        <w:t>2</w:t>
      </w:r>
    </w:p>
    <w:p w14:paraId="58C7A470" w14:textId="77777777" w:rsidR="005A5346" w:rsidRDefault="005A5346" w:rsidP="005A5346">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DFC467C" w14:textId="77777777" w:rsidR="005A5346" w:rsidRDefault="005A5346" w:rsidP="005A5346">
      <w:pPr>
        <w:pStyle w:val="NormalnyWeb"/>
        <w:jc w:val="both"/>
      </w:pPr>
      <w:r>
        <w:t xml:space="preserve">2. W razie wątpliwości, czy określona informacja stanowi tajemnicę Wykonawca zobowiązany jest zwrócić się w formie pisemnej do Zamawiającego o wyjaśnienie takiej wątpliwości. </w:t>
      </w:r>
    </w:p>
    <w:p w14:paraId="5228EF2B" w14:textId="77777777" w:rsidR="005A5346" w:rsidRDefault="005A5346" w:rsidP="005A5346">
      <w:pPr>
        <w:pStyle w:val="NormalnyWeb"/>
        <w:jc w:val="both"/>
      </w:pPr>
      <w:r>
        <w:t xml:space="preserve">3. Wykonawca zobowiązuje się do wykorzystania uzyskanych, powyższych informacji jedynie w celu wykonania przedmiotu umowy. </w:t>
      </w:r>
    </w:p>
    <w:p w14:paraId="076C22A9" w14:textId="77777777" w:rsidR="005A5346" w:rsidRDefault="005A5346" w:rsidP="005A5346">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5A7A5F4C" w14:textId="77777777" w:rsidR="005A5346" w:rsidRDefault="005A5346" w:rsidP="005A5346">
      <w:pPr>
        <w:pStyle w:val="NormalnyWeb"/>
        <w:jc w:val="both"/>
      </w:pPr>
      <w:r>
        <w:t>5. Powyższe przepisy nie będą miały zastosowania wobec informacji powszechnie znanych lub opublikowanych oraz w przypadku żądania ich ujawnienia przez uprawniony organ.</w:t>
      </w:r>
    </w:p>
    <w:p w14:paraId="23A6BF67" w14:textId="77777777" w:rsidR="005A5346" w:rsidRDefault="005A5346" w:rsidP="005A5346">
      <w:pPr>
        <w:pStyle w:val="Tekstpodstawowy"/>
        <w:ind w:right="-47"/>
        <w:jc w:val="both"/>
        <w:rPr>
          <w:rFonts w:ascii="Times New Roman" w:hAnsi="Times New Roman"/>
        </w:rPr>
      </w:pPr>
    </w:p>
    <w:p w14:paraId="4F098F42" w14:textId="77777777" w:rsidR="005A5346" w:rsidRPr="00877B92" w:rsidRDefault="005A5346" w:rsidP="005A534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CC9C3B3" w14:textId="77777777" w:rsidR="005A5346" w:rsidRDefault="005A5346" w:rsidP="005A5346">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3657302" w14:textId="77777777" w:rsidR="005A5346" w:rsidRDefault="005A5346" w:rsidP="005A5346">
      <w:pPr>
        <w:pStyle w:val="Tekstpodstawowy"/>
        <w:ind w:right="-47"/>
        <w:jc w:val="both"/>
        <w:rPr>
          <w:rFonts w:ascii="Times New Roman" w:hAnsi="Times New Roman"/>
        </w:rPr>
      </w:pPr>
    </w:p>
    <w:p w14:paraId="05F9EA6C" w14:textId="77777777" w:rsidR="005A5346" w:rsidRPr="00877B92" w:rsidRDefault="005A5346" w:rsidP="005A534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5FA2EAC7" w14:textId="77777777" w:rsidR="005A5346" w:rsidRDefault="005A5346" w:rsidP="005A5346">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815C151" w14:textId="77777777" w:rsidR="005A5346" w:rsidRDefault="005A5346" w:rsidP="005A5346">
      <w:pPr>
        <w:pStyle w:val="Tekstpodstawowy"/>
        <w:ind w:right="-47"/>
        <w:jc w:val="both"/>
        <w:rPr>
          <w:rFonts w:ascii="Times New Roman" w:hAnsi="Times New Roman"/>
        </w:rPr>
      </w:pPr>
    </w:p>
    <w:p w14:paraId="45A5FEEA" w14:textId="77777777" w:rsidR="005A5346" w:rsidRPr="00877B92" w:rsidRDefault="005A5346" w:rsidP="005A534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0C314395" w14:textId="77777777" w:rsidR="005A5346" w:rsidRPr="004F0507" w:rsidRDefault="005A5346" w:rsidP="005A5346">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8FA662C" w14:textId="77777777" w:rsidR="005A5346" w:rsidRDefault="005A5346" w:rsidP="005A5346">
      <w:pPr>
        <w:pStyle w:val="Tekstpodstawowy2"/>
        <w:spacing w:line="240" w:lineRule="auto"/>
        <w:ind w:right="-47"/>
      </w:pPr>
    </w:p>
    <w:p w14:paraId="192E84EC" w14:textId="77777777" w:rsidR="005A5346" w:rsidRPr="004F0507" w:rsidRDefault="005A5346" w:rsidP="005A5346">
      <w:pPr>
        <w:pStyle w:val="Tekstpodstawowy2"/>
        <w:spacing w:line="240" w:lineRule="auto"/>
        <w:ind w:right="-47"/>
        <w:rPr>
          <w:b/>
          <w:sz w:val="24"/>
        </w:rPr>
      </w:pPr>
      <w:r>
        <w:rPr>
          <w:b/>
          <w:sz w:val="24"/>
        </w:rPr>
        <w:t xml:space="preserve">      </w:t>
      </w:r>
      <w:r w:rsidRPr="004F0507">
        <w:rPr>
          <w:b/>
          <w:sz w:val="24"/>
        </w:rPr>
        <w:t>Za Sprzedawcę                                                                                   Za Kupującego</w:t>
      </w:r>
    </w:p>
    <w:p w14:paraId="28AE0A88" w14:textId="77777777" w:rsidR="005A5346" w:rsidRPr="000936CA" w:rsidRDefault="005A5346" w:rsidP="005A5346">
      <w:pPr>
        <w:rPr>
          <w:lang w:val="pl-PL"/>
        </w:rPr>
      </w:pPr>
    </w:p>
    <w:p w14:paraId="37D6D11C" w14:textId="77777777" w:rsidR="005A5346" w:rsidRDefault="005A5346" w:rsidP="005A5346">
      <w:pPr>
        <w:pStyle w:val="Zwykytekst"/>
        <w:rPr>
          <w:lang w:val="pl-PL"/>
        </w:rPr>
      </w:pPr>
    </w:p>
    <w:p w14:paraId="4720E082" w14:textId="77777777" w:rsidR="005A5346" w:rsidRDefault="005A5346" w:rsidP="005A5346">
      <w:pPr>
        <w:pStyle w:val="Zwykytekst"/>
        <w:rPr>
          <w:lang w:val="pl-PL"/>
        </w:rPr>
      </w:pPr>
    </w:p>
    <w:p w14:paraId="5351C40D" w14:textId="77777777" w:rsidR="005A5346" w:rsidRDefault="005A5346" w:rsidP="005A5346">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2DB04FD" w14:textId="77777777" w:rsidR="005A5346" w:rsidRPr="00496551" w:rsidRDefault="005A5346" w:rsidP="005A5346">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75AFE5B" w14:textId="77777777" w:rsidR="005A5346" w:rsidRPr="00496551" w:rsidRDefault="005A5346" w:rsidP="005A5346">
      <w:pPr>
        <w:pStyle w:val="Zwykytekst"/>
        <w:rPr>
          <w:rFonts w:ascii="Times New Roman" w:hAnsi="Times New Roman" w:cs="Times New Roman"/>
          <w:sz w:val="16"/>
          <w:szCs w:val="16"/>
          <w:lang w:val="pl-PL"/>
        </w:rPr>
      </w:pPr>
    </w:p>
    <w:p w14:paraId="68DCB57C" w14:textId="77777777" w:rsidR="005A5346" w:rsidRPr="00496551" w:rsidRDefault="005A5346" w:rsidP="005A5346">
      <w:pPr>
        <w:pStyle w:val="Zwykytekst"/>
        <w:rPr>
          <w:sz w:val="16"/>
          <w:szCs w:val="16"/>
          <w:lang w:val="pl-PL"/>
        </w:rPr>
      </w:pPr>
    </w:p>
    <w:p w14:paraId="762B5160" w14:textId="77777777" w:rsidR="005A5346" w:rsidRPr="00877B92" w:rsidRDefault="005A5346" w:rsidP="005A5346">
      <w:pPr>
        <w:rPr>
          <w:lang w:val="pl-PL"/>
        </w:rPr>
      </w:pPr>
    </w:p>
    <w:p w14:paraId="76DDCF53" w14:textId="77777777" w:rsidR="005A5346" w:rsidRPr="009F4C3D" w:rsidRDefault="005A5346" w:rsidP="005A5346">
      <w:pPr>
        <w:rPr>
          <w:lang w:val="pl-PL"/>
        </w:rPr>
      </w:pPr>
    </w:p>
    <w:p w14:paraId="3667A24E" w14:textId="77777777" w:rsidR="005A5346" w:rsidRPr="00577100" w:rsidRDefault="005A5346" w:rsidP="005A5346">
      <w:pPr>
        <w:rPr>
          <w:lang w:val="pl-PL"/>
        </w:rPr>
      </w:pPr>
    </w:p>
    <w:p w14:paraId="40CA6D9E" w14:textId="77777777" w:rsidR="005A5346" w:rsidRPr="00037806" w:rsidRDefault="005A5346" w:rsidP="005A5346">
      <w:pPr>
        <w:rPr>
          <w:lang w:val="pl-PL"/>
        </w:rPr>
      </w:pPr>
    </w:p>
    <w:p w14:paraId="30DC13BA" w14:textId="77777777" w:rsidR="005A5346" w:rsidRPr="00037806" w:rsidRDefault="005A5346" w:rsidP="005A5346">
      <w:pPr>
        <w:rPr>
          <w:lang w:val="pl-PL"/>
        </w:rPr>
      </w:pPr>
    </w:p>
    <w:p w14:paraId="05ED8B6F" w14:textId="77777777" w:rsidR="005A5346" w:rsidRPr="008958AE" w:rsidRDefault="005A5346" w:rsidP="005A5346">
      <w:pPr>
        <w:rPr>
          <w:lang w:val="pl-PL"/>
        </w:rPr>
      </w:pPr>
    </w:p>
    <w:p w14:paraId="2D8B495E" w14:textId="77777777" w:rsidR="00496551" w:rsidRPr="005A5346" w:rsidRDefault="00496551" w:rsidP="0024424B">
      <w:pPr>
        <w:rPr>
          <w:lang w:val="pl-PL"/>
        </w:rPr>
      </w:pPr>
    </w:p>
    <w:sectPr w:rsidR="00496551" w:rsidRPr="005A5346">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43AA4" w14:textId="77777777" w:rsidR="00563037" w:rsidRDefault="00563037">
      <w:r>
        <w:separator/>
      </w:r>
    </w:p>
  </w:endnote>
  <w:endnote w:type="continuationSeparator" w:id="0">
    <w:p w14:paraId="07354818" w14:textId="77777777" w:rsidR="00563037" w:rsidRDefault="00563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81A45" w14:textId="77777777" w:rsidR="00FD10C5" w:rsidRDefault="00FD10C5">
    <w:pPr>
      <w:pStyle w:val="Stopka"/>
      <w:jc w:val="right"/>
    </w:pPr>
    <w:r>
      <w:fldChar w:fldCharType="begin"/>
    </w:r>
    <w:r>
      <w:instrText>PAGE   \* MERGEFORMAT</w:instrText>
    </w:r>
    <w:r>
      <w:fldChar w:fldCharType="separate"/>
    </w:r>
    <w:r>
      <w:rPr>
        <w:lang w:val="pl-PL"/>
      </w:rPr>
      <w:t>2</w:t>
    </w:r>
    <w:r>
      <w:fldChar w:fldCharType="end"/>
    </w:r>
  </w:p>
  <w:p w14:paraId="47654B8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720DA" w14:textId="77777777" w:rsidR="00563037" w:rsidRDefault="00563037">
      <w:r>
        <w:separator/>
      </w:r>
    </w:p>
  </w:footnote>
  <w:footnote w:type="continuationSeparator" w:id="0">
    <w:p w14:paraId="7383C968" w14:textId="77777777" w:rsidR="00563037" w:rsidRDefault="00563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482D8"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63037"/>
    <w:rsid w:val="000033EA"/>
    <w:rsid w:val="0002467C"/>
    <w:rsid w:val="00040A7A"/>
    <w:rsid w:val="000936CA"/>
    <w:rsid w:val="00097182"/>
    <w:rsid w:val="000B1A00"/>
    <w:rsid w:val="000C0F66"/>
    <w:rsid w:val="001764D4"/>
    <w:rsid w:val="001F341B"/>
    <w:rsid w:val="002430FD"/>
    <w:rsid w:val="0024424B"/>
    <w:rsid w:val="00267340"/>
    <w:rsid w:val="00275C59"/>
    <w:rsid w:val="00337165"/>
    <w:rsid w:val="003974EB"/>
    <w:rsid w:val="003C6167"/>
    <w:rsid w:val="003E1ABE"/>
    <w:rsid w:val="003F1749"/>
    <w:rsid w:val="00496551"/>
    <w:rsid w:val="004C4EC3"/>
    <w:rsid w:val="00512FD2"/>
    <w:rsid w:val="00523F87"/>
    <w:rsid w:val="00563037"/>
    <w:rsid w:val="00593CEB"/>
    <w:rsid w:val="005A5346"/>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4B58"/>
    <w:rsid w:val="00F735E6"/>
    <w:rsid w:val="00FB4F4A"/>
    <w:rsid w:val="00FD10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B7E61F"/>
  <w15:chartTrackingRefBased/>
  <w15:docId w15:val="{5B0B8C72-A67B-4921-91C8-25E3CB116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A534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5A5346"/>
    <w:rPr>
      <w:rFonts w:ascii="Courier New" w:hAnsi="Courier New" w:cs="Courier New"/>
      <w:lang w:val="en-US"/>
    </w:rPr>
  </w:style>
  <w:style w:type="character" w:customStyle="1" w:styleId="Tekstpodstawowy2Znak">
    <w:name w:val="Tekst podstawowy 2 Znak"/>
    <w:basedOn w:val="Domylnaczcionkaakapitu"/>
    <w:link w:val="Tekstpodstawowy2"/>
    <w:rsid w:val="005A5346"/>
  </w:style>
  <w:style w:type="character" w:customStyle="1" w:styleId="StopkaZnak">
    <w:name w:val="Stopka Znak"/>
    <w:link w:val="Stopka"/>
    <w:uiPriority w:val="99"/>
    <w:rsid w:val="00FD10C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6</Pages>
  <Words>1741</Words>
  <Characters>12299</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2021-09-17T08:11:00Z</cp:lastPrinted>
  <dcterms:created xsi:type="dcterms:W3CDTF">2021-09-17T08:15:00Z</dcterms:created>
  <dcterms:modified xsi:type="dcterms:W3CDTF">2021-09-17T08:15:00Z</dcterms:modified>
</cp:coreProperties>
</file>