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1269C" w14:textId="77777777" w:rsidR="003C6D92" w:rsidRPr="002A16E2" w:rsidRDefault="00711BA9" w:rsidP="003C6D92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440FA95D">
          <v:roundrect id="AutoShape 2" o:spid="_x0000_s1026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3C6D92" w:rsidRPr="002A16E2">
        <w:rPr>
          <w:rFonts w:ascii="Times New Roman" w:hAnsi="Times New Roman"/>
          <w:b w:val="0"/>
          <w:sz w:val="22"/>
          <w:szCs w:val="22"/>
        </w:rPr>
        <w:tab/>
      </w:r>
      <w:r w:rsidR="003C6D92" w:rsidRPr="002A16E2">
        <w:rPr>
          <w:rFonts w:ascii="Times New Roman" w:hAnsi="Times New Roman"/>
          <w:b w:val="0"/>
          <w:sz w:val="22"/>
          <w:szCs w:val="22"/>
        </w:rPr>
        <w:tab/>
      </w:r>
      <w:r w:rsidR="003C6D92" w:rsidRPr="002A16E2">
        <w:rPr>
          <w:rFonts w:ascii="Times New Roman" w:hAnsi="Times New Roman"/>
          <w:b w:val="0"/>
          <w:sz w:val="22"/>
          <w:szCs w:val="22"/>
        </w:rPr>
        <w:tab/>
      </w:r>
      <w:r w:rsidR="003C6D92" w:rsidRPr="002A16E2">
        <w:rPr>
          <w:rFonts w:ascii="Times New Roman" w:hAnsi="Times New Roman"/>
          <w:b w:val="0"/>
          <w:sz w:val="22"/>
          <w:szCs w:val="22"/>
        </w:rPr>
        <w:tab/>
      </w:r>
      <w:r w:rsidR="003C6D92" w:rsidRPr="002A16E2">
        <w:rPr>
          <w:rFonts w:ascii="Times New Roman" w:hAnsi="Times New Roman"/>
          <w:b w:val="0"/>
          <w:sz w:val="22"/>
          <w:szCs w:val="22"/>
        </w:rPr>
        <w:tab/>
      </w:r>
      <w:r w:rsidR="003C6D92" w:rsidRPr="002A16E2">
        <w:rPr>
          <w:rFonts w:ascii="Times New Roman" w:hAnsi="Times New Roman"/>
          <w:b w:val="0"/>
          <w:sz w:val="22"/>
          <w:szCs w:val="22"/>
        </w:rPr>
        <w:tab/>
      </w:r>
      <w:r w:rsidR="003C6D92" w:rsidRPr="002A16E2">
        <w:rPr>
          <w:rFonts w:ascii="Times New Roman" w:hAnsi="Times New Roman"/>
          <w:b w:val="0"/>
          <w:sz w:val="22"/>
          <w:szCs w:val="22"/>
        </w:rPr>
        <w:tab/>
      </w:r>
      <w:r w:rsidR="003C6D92" w:rsidRPr="002A16E2">
        <w:rPr>
          <w:rFonts w:ascii="Times New Roman" w:hAnsi="Times New Roman"/>
          <w:sz w:val="22"/>
          <w:szCs w:val="22"/>
        </w:rPr>
        <w:t>Załącznik nr 1</w:t>
      </w:r>
    </w:p>
    <w:p w14:paraId="0392EFA4" w14:textId="77777777" w:rsidR="003C6D92" w:rsidRPr="002A16E2" w:rsidRDefault="003C6D92" w:rsidP="003C6D92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7000633" w14:textId="77777777" w:rsidR="003C6D92" w:rsidRPr="002A16E2" w:rsidRDefault="003C6D92" w:rsidP="003C6D92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16FA9F08" w14:textId="77777777" w:rsidR="003C6D92" w:rsidRPr="002A16E2" w:rsidRDefault="003C6D92" w:rsidP="003C6D92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7B3BAD8" w14:textId="77777777" w:rsidR="003C6D92" w:rsidRPr="002A16E2" w:rsidRDefault="003C6D92" w:rsidP="003C6D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3513A824" w14:textId="77777777" w:rsidR="003C6D92" w:rsidRPr="00FA50AF" w:rsidRDefault="003C6D92" w:rsidP="003C6D92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4E264558" w14:textId="77777777" w:rsidR="003C6D92" w:rsidRPr="002A16E2" w:rsidRDefault="003C6D92" w:rsidP="003C6D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2D3F19C3" w14:textId="77777777" w:rsidR="003C6D92" w:rsidRPr="002A16E2" w:rsidRDefault="003C6D92" w:rsidP="003C6D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68CC0AAE" w14:textId="77777777" w:rsidR="003C6D92" w:rsidRPr="002A16E2" w:rsidRDefault="003C6D92" w:rsidP="003C6D9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76C2A1EE" w14:textId="77777777" w:rsidR="003C6D92" w:rsidRPr="002A16E2" w:rsidRDefault="003C6D92" w:rsidP="003C6D9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23CB16CE" w14:textId="77777777" w:rsidR="003C6D92" w:rsidRPr="002A16E2" w:rsidRDefault="003C6D92" w:rsidP="003C6D9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136B3AE" w14:textId="77777777" w:rsidR="003C6D92" w:rsidRPr="002A16E2" w:rsidRDefault="003C6D92" w:rsidP="003C6D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6A97E1B1" w14:textId="77777777" w:rsidR="003C6D92" w:rsidRPr="002A16E2" w:rsidRDefault="003C6D92" w:rsidP="003C6D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5FBA2814" w14:textId="77777777" w:rsidR="003C6D92" w:rsidRPr="002A16E2" w:rsidRDefault="003C6D92" w:rsidP="003C6D92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03A06CDF" w14:textId="77777777" w:rsidR="003C6D92" w:rsidRPr="002A16E2" w:rsidRDefault="003C6D92" w:rsidP="003C6D92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C7D662D" w14:textId="77777777" w:rsidR="003C6D92" w:rsidRPr="002A16E2" w:rsidRDefault="003C6D92" w:rsidP="003C6D92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31C5AAE9" w14:textId="77777777" w:rsidR="003C6D92" w:rsidRPr="002A16E2" w:rsidRDefault="003C6D92" w:rsidP="003C6D92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073A68F7" w14:textId="77777777" w:rsidR="003C6D92" w:rsidRPr="002A16E2" w:rsidRDefault="003C6D92" w:rsidP="003C6D92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66D987AC" w14:textId="77777777" w:rsidR="003C6D92" w:rsidRPr="002A16E2" w:rsidRDefault="003C6D92" w:rsidP="003C6D92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4236B750" w14:textId="77777777" w:rsidR="003C6D92" w:rsidRPr="002A16E2" w:rsidRDefault="003C6D92" w:rsidP="003C6D92">
      <w:pPr>
        <w:ind w:firstLine="3969"/>
        <w:rPr>
          <w:b/>
          <w:sz w:val="22"/>
          <w:szCs w:val="22"/>
        </w:rPr>
      </w:pPr>
    </w:p>
    <w:p w14:paraId="48234C22" w14:textId="16586448" w:rsidR="003C6D92" w:rsidRPr="002A16E2" w:rsidRDefault="003C6D92" w:rsidP="003C6D92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7F4858" w:rsidRPr="007F4858">
        <w:rPr>
          <w:b/>
          <w:sz w:val="22"/>
          <w:szCs w:val="22"/>
        </w:rPr>
        <w:t>Dostawa kolorowego urządzenia wielofunkcyjnego (skaner, drukarka, kopiarka) wraz z materiałami eksploatacyjnymi dla Centrum Rekrutacji AGH</w:t>
      </w:r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503</w:t>
      </w:r>
      <w:r w:rsidRPr="002A16E2">
        <w:rPr>
          <w:b/>
          <w:sz w:val="22"/>
          <w:szCs w:val="22"/>
        </w:rPr>
        <w:t xml:space="preserve">/21,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3C6D92" w:rsidRPr="002A16E2" w14:paraId="06DE5696" w14:textId="77777777" w:rsidTr="00BB22A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2C868D" w14:textId="77777777" w:rsidR="003C6D92" w:rsidRPr="002A16E2" w:rsidRDefault="003C6D92" w:rsidP="00BB22A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328CAB" w14:textId="77777777" w:rsidR="003C6D92" w:rsidRPr="002A16E2" w:rsidRDefault="003C6D92" w:rsidP="00BB22A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2E4B2D80" w14:textId="77777777" w:rsidR="003C6D92" w:rsidRPr="002A16E2" w:rsidRDefault="003C6D92" w:rsidP="00BB22A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1D55E1" w14:textId="77777777" w:rsidR="003C6D92" w:rsidRPr="002A16E2" w:rsidRDefault="003C6D92" w:rsidP="00BB22A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producenta</w:t>
            </w:r>
            <w:r>
              <w:rPr>
                <w:b/>
                <w:bCs/>
                <w:sz w:val="22"/>
                <w:szCs w:val="22"/>
              </w:rPr>
              <w:t>/</w:t>
            </w:r>
            <w:r w:rsidRPr="002A16E2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745A74" w14:textId="77777777" w:rsidR="003C6D92" w:rsidRPr="002A16E2" w:rsidRDefault="003C6D92" w:rsidP="00BB22A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07BED316" w14:textId="77777777" w:rsidR="003C6D92" w:rsidRPr="002A16E2" w:rsidRDefault="003C6D92" w:rsidP="00BB22A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B49649" w14:textId="77777777" w:rsidR="003C6D92" w:rsidRPr="002A16E2" w:rsidRDefault="003C6D92" w:rsidP="00BB22A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F63734" w14:textId="77777777" w:rsidR="003C6D92" w:rsidRPr="002A16E2" w:rsidRDefault="003C6D92" w:rsidP="00BB22A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70B080B5" w14:textId="77777777" w:rsidR="003C6D92" w:rsidRPr="002A16E2" w:rsidRDefault="003C6D92" w:rsidP="00BB22A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E469026" w14:textId="77777777" w:rsidR="003C6D92" w:rsidRPr="002A16E2" w:rsidRDefault="003C6D92" w:rsidP="00BB22A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3414C6F7" w14:textId="77777777" w:rsidR="003C6D92" w:rsidRPr="002A16E2" w:rsidRDefault="003C6D92" w:rsidP="00BB22A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1C21BE4F" w14:textId="77777777" w:rsidR="003C6D92" w:rsidRPr="002A16E2" w:rsidRDefault="003C6D92" w:rsidP="00BB22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58EA89A" w14:textId="77777777" w:rsidR="003C6D92" w:rsidRPr="002A16E2" w:rsidRDefault="003C6D92" w:rsidP="00BB22A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5CE6F5DC" w14:textId="77777777" w:rsidR="003C6D92" w:rsidRPr="002A16E2" w:rsidRDefault="003C6D92" w:rsidP="00BB22A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2372D190" w14:textId="77777777" w:rsidR="003C6D92" w:rsidRPr="002A16E2" w:rsidRDefault="003C6D92" w:rsidP="00BB22A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3C6D92" w:rsidRPr="002A16E2" w14:paraId="7A5D45DE" w14:textId="77777777" w:rsidTr="00BB22A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AC60BB" w14:textId="77777777" w:rsidR="003C6D92" w:rsidRPr="002A16E2" w:rsidRDefault="003C6D92" w:rsidP="00BB22A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207AE2A" w14:textId="77777777" w:rsidR="003C6D92" w:rsidRPr="002A16E2" w:rsidRDefault="003C6D92" w:rsidP="00BB22A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B15EFE" w14:textId="77777777" w:rsidR="003C6D92" w:rsidRPr="002A16E2" w:rsidRDefault="003C6D92" w:rsidP="00BB22A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961908" w14:textId="77777777" w:rsidR="003C6D92" w:rsidRPr="002A16E2" w:rsidRDefault="003C6D92" w:rsidP="00BB22A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4B0AD2" w14:textId="77777777" w:rsidR="003C6D92" w:rsidRPr="002A16E2" w:rsidRDefault="003C6D92" w:rsidP="00BB22A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CEAD5A2" w14:textId="77777777" w:rsidR="003C6D92" w:rsidRPr="002A16E2" w:rsidRDefault="003C6D92" w:rsidP="00BB22A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127C4B" w14:textId="77777777" w:rsidR="003C6D92" w:rsidRPr="002A16E2" w:rsidRDefault="003C6D92" w:rsidP="00BB22A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373E48" w14:textId="77777777" w:rsidR="003C6D92" w:rsidRPr="002A16E2" w:rsidRDefault="003C6D92" w:rsidP="00BB22A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3C6D92" w:rsidRPr="002A16E2" w14:paraId="211F0E0D" w14:textId="77777777" w:rsidTr="00BB22A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4E3D46" w14:textId="77777777" w:rsidR="003C6D92" w:rsidRPr="002A16E2" w:rsidRDefault="003C6D92" w:rsidP="00BB22A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1885C" w14:textId="22C8AB6F" w:rsidR="003C6D92" w:rsidRPr="00A47B30" w:rsidRDefault="003C6D92" w:rsidP="00BB22AD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Kolorowe urządzenie wielofunkcyjne (skaner, drukarka, kopiarka) z pakietem startowym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7B180" w14:textId="62CDA6D1" w:rsidR="003C6D92" w:rsidRPr="00A47B30" w:rsidRDefault="003C6D92" w:rsidP="00BB22A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16DC4" w14:textId="26F30CEB" w:rsidR="003C6D92" w:rsidRPr="002A16E2" w:rsidRDefault="003C6D92" w:rsidP="00BB22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CD21E" w14:textId="77777777" w:rsidR="003C6D92" w:rsidRPr="002A16E2" w:rsidRDefault="003C6D92" w:rsidP="00BB22A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5A18A" w14:textId="77777777" w:rsidR="003C6D92" w:rsidRPr="002A16E2" w:rsidRDefault="003C6D92" w:rsidP="00BB22A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430067" w14:textId="77777777" w:rsidR="003C6D92" w:rsidRPr="002A16E2" w:rsidRDefault="003C6D92" w:rsidP="00BB22A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733E05" w14:textId="77777777" w:rsidR="003C6D92" w:rsidRPr="002A16E2" w:rsidRDefault="003C6D92" w:rsidP="00BB22AD">
            <w:pPr>
              <w:ind w:right="425"/>
              <w:rPr>
                <w:sz w:val="22"/>
                <w:szCs w:val="22"/>
              </w:rPr>
            </w:pPr>
          </w:p>
        </w:tc>
      </w:tr>
      <w:tr w:rsidR="003C6D92" w:rsidRPr="002A16E2" w14:paraId="7DFB9491" w14:textId="77777777" w:rsidTr="00BB22A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BA4971" w14:textId="2587CA91" w:rsidR="003C6D92" w:rsidRPr="002A16E2" w:rsidRDefault="003C6D92" w:rsidP="00BB22A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5649" w14:textId="1DF18958" w:rsidR="003C6D92" w:rsidRDefault="003C6D92" w:rsidP="00BB22AD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Komplet materiałów eksploatacyjnych (wszystkie kolory)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E704" w14:textId="77777777" w:rsidR="003C6D92" w:rsidRPr="00A47B30" w:rsidRDefault="003C6D92" w:rsidP="00BB22A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5CA5" w14:textId="509552E8" w:rsidR="003C6D92" w:rsidRDefault="003C6D92" w:rsidP="00BB22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proofErr w:type="spellStart"/>
            <w:r>
              <w:rPr>
                <w:sz w:val="22"/>
                <w:szCs w:val="22"/>
              </w:rPr>
              <w:t>kpl</w:t>
            </w:r>
            <w:proofErr w:type="spellEnd"/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7F7C4" w14:textId="77777777" w:rsidR="003C6D92" w:rsidRPr="002A16E2" w:rsidRDefault="003C6D92" w:rsidP="00BB22A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8DB2B" w14:textId="77777777" w:rsidR="003C6D92" w:rsidRPr="002A16E2" w:rsidRDefault="003C6D92" w:rsidP="00BB22A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ACC69A" w14:textId="77777777" w:rsidR="003C6D92" w:rsidRPr="002A16E2" w:rsidRDefault="003C6D92" w:rsidP="00BB22A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4BF4CF" w14:textId="77777777" w:rsidR="003C6D92" w:rsidRPr="002A16E2" w:rsidRDefault="003C6D92" w:rsidP="00BB22AD">
            <w:pPr>
              <w:ind w:right="425"/>
              <w:rPr>
                <w:sz w:val="22"/>
                <w:szCs w:val="22"/>
              </w:rPr>
            </w:pPr>
          </w:p>
        </w:tc>
      </w:tr>
      <w:tr w:rsidR="003C6D92" w:rsidRPr="002A16E2" w14:paraId="042B3177" w14:textId="77777777" w:rsidTr="00BB22AD">
        <w:trPr>
          <w:trHeight w:val="684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6AC018" w14:textId="77777777" w:rsidR="003C6D92" w:rsidRDefault="003C6D92" w:rsidP="00BB22AD">
            <w:pPr>
              <w:ind w:right="425"/>
              <w:rPr>
                <w:sz w:val="22"/>
                <w:szCs w:val="22"/>
              </w:rPr>
            </w:pPr>
          </w:p>
          <w:p w14:paraId="7D583B79" w14:textId="77777777" w:rsidR="003C6D92" w:rsidRDefault="003C6D92" w:rsidP="00BB22AD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3CEE7A3B" w14:textId="77777777" w:rsidR="003C6D92" w:rsidRPr="002A16E2" w:rsidRDefault="003C6D92" w:rsidP="00BB22AD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40B38" w14:textId="77777777" w:rsidR="003C6D92" w:rsidRPr="002A16E2" w:rsidRDefault="003C6D92" w:rsidP="00BB22A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BF1865" w14:textId="77777777" w:rsidR="003C6D92" w:rsidRPr="002A16E2" w:rsidRDefault="003C6D92" w:rsidP="00BB22A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17A53E" w14:textId="77777777" w:rsidR="003C6D92" w:rsidRPr="002A16E2" w:rsidRDefault="003C6D92" w:rsidP="00BB22AD">
            <w:pPr>
              <w:ind w:right="425"/>
              <w:rPr>
                <w:sz w:val="22"/>
                <w:szCs w:val="22"/>
              </w:rPr>
            </w:pPr>
          </w:p>
        </w:tc>
      </w:tr>
      <w:tr w:rsidR="003C6D92" w:rsidRPr="002A16E2" w14:paraId="5DB2A3F1" w14:textId="77777777" w:rsidTr="00BB22A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15521D" w14:textId="77777777" w:rsidR="003C6D92" w:rsidRPr="002A16E2" w:rsidRDefault="003C6D92" w:rsidP="00BB22A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34FBD8A2" w14:textId="77777777" w:rsidR="003C6D92" w:rsidRPr="002A16E2" w:rsidRDefault="003C6D92" w:rsidP="00BB22AD">
            <w:pPr>
              <w:rPr>
                <w:sz w:val="22"/>
                <w:szCs w:val="22"/>
              </w:rPr>
            </w:pPr>
          </w:p>
          <w:p w14:paraId="3CB29E3C" w14:textId="77777777" w:rsidR="003C6D92" w:rsidRPr="002A16E2" w:rsidRDefault="003C6D92" w:rsidP="00BB22A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2B6D4667" w14:textId="77777777" w:rsidR="003C6D92" w:rsidRPr="002A16E2" w:rsidRDefault="003C6D92" w:rsidP="00BB22A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2B8C2" w14:textId="77777777" w:rsidR="003C6D92" w:rsidRPr="002A16E2" w:rsidRDefault="003C6D92" w:rsidP="00BB22A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E6AE10" w14:textId="77777777" w:rsidR="003C6D92" w:rsidRPr="002A16E2" w:rsidRDefault="003C6D92" w:rsidP="00BB22A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B06F81" w14:textId="77777777" w:rsidR="003C6D92" w:rsidRPr="002A16E2" w:rsidRDefault="003C6D92" w:rsidP="00BB22A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9484CF6" w14:textId="77777777" w:rsidR="003C6D92" w:rsidRPr="002A16E2" w:rsidRDefault="003C6D92" w:rsidP="003C6D92">
      <w:pPr>
        <w:tabs>
          <w:tab w:val="right" w:pos="9000"/>
        </w:tabs>
        <w:rPr>
          <w:sz w:val="22"/>
          <w:szCs w:val="22"/>
        </w:rPr>
      </w:pPr>
    </w:p>
    <w:p w14:paraId="55BD4F3C" w14:textId="611AE8B7" w:rsidR="003C6D92" w:rsidRPr="002A16E2" w:rsidRDefault="003C6D92" w:rsidP="003C6D9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……………………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>podpisania umowy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  <w:r>
        <w:rPr>
          <w:b/>
          <w:bCs/>
          <w:sz w:val="22"/>
          <w:szCs w:val="22"/>
        </w:rPr>
        <w:t>.</w:t>
      </w:r>
    </w:p>
    <w:p w14:paraId="5A9590C7" w14:textId="77777777" w:rsidR="003C6D92" w:rsidRPr="002A16E2" w:rsidRDefault="003C6D92" w:rsidP="003C6D9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6E01648" w14:textId="77777777" w:rsidR="003C6D92" w:rsidRPr="002A16E2" w:rsidRDefault="003C6D92" w:rsidP="003C6D92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DC3A8E3" w14:textId="77777777" w:rsidR="003C6D92" w:rsidRPr="002A16E2" w:rsidRDefault="003C6D92" w:rsidP="003C6D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632F969" w14:textId="77777777" w:rsidR="003C6D92" w:rsidRPr="002A16E2" w:rsidRDefault="003C6D92" w:rsidP="003C6D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4C970F07" w14:textId="77777777" w:rsidR="003C6D92" w:rsidRPr="002A16E2" w:rsidRDefault="003C6D92" w:rsidP="003C6D92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5A28703C" w14:textId="607CF984" w:rsidR="003C6D92" w:rsidRPr="002A16E2" w:rsidRDefault="003C6D92" w:rsidP="003C6D9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5C668ED4" w14:textId="55E14C96" w:rsidR="003C6D92" w:rsidRDefault="003C6D92" w:rsidP="003C6D9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309ACE2F" w14:textId="660CF111" w:rsidR="005759EF" w:rsidRPr="003C1F36" w:rsidRDefault="005759EF" w:rsidP="005759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3C1F36">
        <w:rPr>
          <w:b/>
          <w:bCs/>
        </w:rPr>
        <w:t>Oświadczamy, że serwis oferowanego urządzenia będzie realizowany przez producenta lub autoryzowanego partnera serwisowego producenta  urządzeń (należy wskazać podmiot odpowiedzialny): ……………………………………………………………….</w:t>
      </w:r>
    </w:p>
    <w:p w14:paraId="6FBDF117" w14:textId="4A5FF56B" w:rsidR="003C1F36" w:rsidRPr="003C1F36" w:rsidRDefault="003C1F36" w:rsidP="003C1F36">
      <w:pPr>
        <w:numPr>
          <w:ilvl w:val="0"/>
          <w:numId w:val="1"/>
        </w:numPr>
        <w:rPr>
          <w:rFonts w:ascii="Verdana" w:hAnsi="Verdana"/>
          <w:b/>
          <w:bCs/>
          <w:sz w:val="20"/>
          <w:szCs w:val="20"/>
        </w:rPr>
      </w:pPr>
      <w:r w:rsidRPr="003C1F36">
        <w:rPr>
          <w:rFonts w:ascii="Verdana" w:hAnsi="Verdana"/>
          <w:b/>
          <w:bCs/>
          <w:sz w:val="20"/>
          <w:szCs w:val="20"/>
        </w:rPr>
        <w:t>Oświadczamy, iż oferowane przez nas urządzenia zostały wy</w:t>
      </w:r>
      <w:r w:rsidRPr="003C1F36">
        <w:rPr>
          <w:rFonts w:ascii="Verdana" w:hAnsi="Verdana"/>
          <w:b/>
          <w:bCs/>
          <w:sz w:val="20"/>
          <w:szCs w:val="20"/>
        </w:rPr>
        <w:t>produkowane zgodnie z normami ISO 9001 i ISO 14001 lub równoważnymi.</w:t>
      </w:r>
    </w:p>
    <w:p w14:paraId="65823D78" w14:textId="77777777" w:rsidR="003C6D92" w:rsidRPr="002A16E2" w:rsidRDefault="003C6D92" w:rsidP="003C6D9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07D185B" w14:textId="77777777" w:rsidR="003C6D92" w:rsidRPr="002A16E2" w:rsidRDefault="003C6D92" w:rsidP="003C6D92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1C4D3F" w14:textId="77777777" w:rsidR="003C6D92" w:rsidRPr="002A16E2" w:rsidRDefault="003C6D92" w:rsidP="003C6D92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ACC6332" w14:textId="77777777" w:rsidR="003C6D92" w:rsidRPr="002A16E2" w:rsidRDefault="003C6D92" w:rsidP="003C6D9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C6D92" w:rsidRPr="002A16E2" w14:paraId="66AB6ECB" w14:textId="77777777" w:rsidTr="00BB22A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651EC" w14:textId="77777777" w:rsidR="003C6D92" w:rsidRPr="002A16E2" w:rsidRDefault="003C6D92" w:rsidP="00BB22A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81C5FF" w14:textId="77777777" w:rsidR="003C6D92" w:rsidRPr="002A16E2" w:rsidRDefault="003C6D92" w:rsidP="00BB22A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24957379" w14:textId="77777777" w:rsidR="003C6D92" w:rsidRPr="002A16E2" w:rsidRDefault="003C6D92" w:rsidP="00BB22A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7BA667" w14:textId="77777777" w:rsidR="003C6D92" w:rsidRPr="002A16E2" w:rsidRDefault="003C6D92" w:rsidP="00BB22A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3C6D92" w:rsidRPr="002A16E2" w14:paraId="3A400E53" w14:textId="77777777" w:rsidTr="00BB22A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6567C" w14:textId="77777777" w:rsidR="003C6D92" w:rsidRPr="002A16E2" w:rsidRDefault="003C6D92" w:rsidP="00BB22A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0ACBD" w14:textId="77777777" w:rsidR="003C6D92" w:rsidRPr="002A16E2" w:rsidRDefault="003C6D92" w:rsidP="00BB22A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F9265" w14:textId="77777777" w:rsidR="003C6D92" w:rsidRPr="002A16E2" w:rsidRDefault="003C6D92" w:rsidP="00BB22A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C6D92" w:rsidRPr="002A16E2" w14:paraId="7791DA1A" w14:textId="77777777" w:rsidTr="00BB22AD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253A1" w14:textId="77777777" w:rsidR="003C6D92" w:rsidRPr="002A16E2" w:rsidRDefault="003C6D92" w:rsidP="00BB22A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F1A49" w14:textId="77777777" w:rsidR="003C6D92" w:rsidRPr="002A16E2" w:rsidRDefault="003C6D92" w:rsidP="00BB22A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03159" w14:textId="77777777" w:rsidR="003C6D92" w:rsidRPr="002A16E2" w:rsidRDefault="003C6D92" w:rsidP="00BB22A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1690F2F" w14:textId="77777777" w:rsidR="003C6D92" w:rsidRPr="002A16E2" w:rsidRDefault="003C6D92" w:rsidP="003C6D9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26783BBE" w14:textId="77777777" w:rsidR="003C6D92" w:rsidRPr="002A16E2" w:rsidRDefault="003C6D92" w:rsidP="003C6D9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6D98AE4E" w14:textId="77777777" w:rsidR="003C6D92" w:rsidRPr="002A16E2" w:rsidRDefault="003C6D92" w:rsidP="003C6D9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563CEB7" w14:textId="77777777" w:rsidR="003C6D92" w:rsidRPr="002A16E2" w:rsidRDefault="003C6D92" w:rsidP="003C6D9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30FDF702" w14:textId="77777777" w:rsidR="003C6D92" w:rsidRPr="002A16E2" w:rsidRDefault="003C6D92" w:rsidP="003C6D9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19F9C7DE" w14:textId="77777777" w:rsidR="003C6D92" w:rsidRPr="002A16E2" w:rsidRDefault="003C6D92" w:rsidP="003C6D92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E7555B5" w14:textId="77777777" w:rsidR="003C6D92" w:rsidRPr="002A16E2" w:rsidRDefault="003C6D92" w:rsidP="003C6D9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1665D43A" w14:textId="77777777" w:rsidR="003C6D92" w:rsidRPr="002A16E2" w:rsidRDefault="003C6D92" w:rsidP="003C6D9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5B8B75E2" w14:textId="77777777" w:rsidR="003C6D92" w:rsidRPr="002A16E2" w:rsidRDefault="003C6D92" w:rsidP="003C6D9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0363D84" w14:textId="77777777" w:rsidR="003C6D92" w:rsidRPr="00F47191" w:rsidRDefault="003C6D92" w:rsidP="003C6D92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0BE29F56" w14:textId="77777777" w:rsidR="003C6D92" w:rsidRPr="000A160D" w:rsidRDefault="003C6D92" w:rsidP="003C6D92"/>
    <w:p w14:paraId="10076A6E" w14:textId="77777777" w:rsidR="003C6D92" w:rsidRPr="00707BF9" w:rsidRDefault="003C6D92" w:rsidP="003C6D92"/>
    <w:p w14:paraId="078ABCAE" w14:textId="77777777" w:rsidR="003C6D92" w:rsidRPr="009E6DA2" w:rsidRDefault="003C6D92" w:rsidP="003C6D92"/>
    <w:p w14:paraId="08D6F7C8" w14:textId="77777777" w:rsidR="00FE545C" w:rsidRPr="00271AA4" w:rsidRDefault="00FE545C" w:rsidP="00271AA4"/>
    <w:sectPr w:rsidR="00FE545C" w:rsidRPr="00271A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4E896" w14:textId="77777777" w:rsidR="00F82DD7" w:rsidRDefault="00F82DD7">
      <w:r>
        <w:separator/>
      </w:r>
    </w:p>
  </w:endnote>
  <w:endnote w:type="continuationSeparator" w:id="0">
    <w:p w14:paraId="36EDC9B9" w14:textId="77777777" w:rsidR="00F82DD7" w:rsidRDefault="00F82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76879" w14:textId="77777777" w:rsidR="009915DB" w:rsidRDefault="009915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E2B1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9EA36" w14:textId="77777777" w:rsidR="009915DB" w:rsidRDefault="009915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186E5" w14:textId="77777777" w:rsidR="00F82DD7" w:rsidRDefault="00F82DD7">
      <w:r>
        <w:separator/>
      </w:r>
    </w:p>
  </w:footnote>
  <w:footnote w:type="continuationSeparator" w:id="0">
    <w:p w14:paraId="20962547" w14:textId="77777777" w:rsidR="00F82DD7" w:rsidRDefault="00F82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87FFE" w14:textId="77777777" w:rsidR="009915DB" w:rsidRDefault="009915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9743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B58F7" w14:textId="77777777" w:rsidR="009915DB" w:rsidRDefault="009915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2DD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1AA4"/>
    <w:rsid w:val="002723B0"/>
    <w:rsid w:val="00315A4A"/>
    <w:rsid w:val="003C1F36"/>
    <w:rsid w:val="003C6D92"/>
    <w:rsid w:val="004B7300"/>
    <w:rsid w:val="004C6753"/>
    <w:rsid w:val="005759EF"/>
    <w:rsid w:val="00595C87"/>
    <w:rsid w:val="005D2C65"/>
    <w:rsid w:val="005E6D94"/>
    <w:rsid w:val="0063384F"/>
    <w:rsid w:val="00643C6F"/>
    <w:rsid w:val="00646202"/>
    <w:rsid w:val="0065290F"/>
    <w:rsid w:val="006815F6"/>
    <w:rsid w:val="00711BA9"/>
    <w:rsid w:val="007748F0"/>
    <w:rsid w:val="007A4321"/>
    <w:rsid w:val="007F4858"/>
    <w:rsid w:val="00833933"/>
    <w:rsid w:val="00853083"/>
    <w:rsid w:val="008B2F0C"/>
    <w:rsid w:val="008B4928"/>
    <w:rsid w:val="008D2AB8"/>
    <w:rsid w:val="008F1C66"/>
    <w:rsid w:val="00970FE4"/>
    <w:rsid w:val="009915DB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82DD7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502D80E"/>
  <w15:chartTrackingRefBased/>
  <w15:docId w15:val="{998F7788-D9DE-4DAA-8AC5-2E15E91C6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6D9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566</Words>
  <Characters>4426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2021-09-20T08:40:00Z</cp:lastPrinted>
  <dcterms:created xsi:type="dcterms:W3CDTF">2021-09-20T08:51:00Z</dcterms:created>
  <dcterms:modified xsi:type="dcterms:W3CDTF">2021-09-20T08:51:00Z</dcterms:modified>
</cp:coreProperties>
</file>