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BC1B59" w:rsidRDefault="00BC1B59" w:rsidP="00BC1B5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BC1B59" w:rsidRDefault="00BC1B59" w:rsidP="00BC1B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BC1B59" w:rsidRDefault="00BC1B59" w:rsidP="00BC1B59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  <w:bookmarkStart w:id="0" w:name="_GoBack"/>
      <w:bookmarkEnd w:id="0"/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C1B59">
        <w:rPr>
          <w:b/>
        </w:rPr>
        <w:t>d</w:t>
      </w:r>
      <w:r w:rsidR="00B85D6D" w:rsidRPr="00B85D6D">
        <w:rPr>
          <w:b/>
        </w:rPr>
        <w:t xml:space="preserve">ostawa 3 szt. notebooków dla </w:t>
      </w:r>
      <w:proofErr w:type="spellStart"/>
      <w:r w:rsidR="00B85D6D" w:rsidRPr="00B85D6D">
        <w:rPr>
          <w:b/>
        </w:rPr>
        <w:t>WIMiP</w:t>
      </w:r>
      <w:proofErr w:type="spellEnd"/>
      <w:r w:rsidR="00B85D6D" w:rsidRPr="00B85D6D">
        <w:rPr>
          <w:b/>
        </w:rPr>
        <w:t xml:space="preserve"> - KC-zp.272-496/21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BC1B59" w:rsidRDefault="00BC1B59" w:rsidP="00BC1B59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>
        <w:rPr>
          <w:b/>
        </w:rPr>
        <w:t xml:space="preserve"> za trzy szt. notebooków</w:t>
      </w:r>
      <w:r>
        <w:rPr>
          <w:b/>
        </w:rPr>
        <w:t>:   .........................................................................PLN</w:t>
      </w:r>
    </w:p>
    <w:p w:rsidR="00BC1B59" w:rsidRDefault="00BC1B59" w:rsidP="00BC1B59">
      <w:pPr>
        <w:widowControl w:val="0"/>
        <w:spacing w:line="264" w:lineRule="auto"/>
        <w:ind w:right="1"/>
        <w:rPr>
          <w:b/>
        </w:rPr>
      </w:pPr>
    </w:p>
    <w:p w:rsidR="00BC1B59" w:rsidRDefault="00BC1B59" w:rsidP="00BC1B59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BC1B59" w:rsidRDefault="00BC1B59" w:rsidP="00BC1B59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BC1B59" w:rsidRDefault="00BC1B59" w:rsidP="00BC1B59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BC1B59" w:rsidRDefault="00BC1B59" w:rsidP="00BC1B59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BC1B59" w:rsidRDefault="00BC1B59" w:rsidP="00BC1B59">
      <w:pPr>
        <w:pStyle w:val="Tekstpodstawowy"/>
      </w:pPr>
      <w:r>
        <w:t>Powyższa cena zawiera podatek VAT w wysokości .......... % tj.…………………….PLN</w:t>
      </w:r>
    </w:p>
    <w:p w:rsidR="00BC1B59" w:rsidRDefault="00BC1B59" w:rsidP="00BC1B59">
      <w:pPr>
        <w:pStyle w:val="Tekstpodstawowy"/>
        <w:rPr>
          <w:b w:val="0"/>
        </w:rPr>
      </w:pPr>
      <w:r>
        <w:t xml:space="preserve">Producent/model zaoferowanego komputera przenośnego </w:t>
      </w:r>
      <w:r>
        <w:rPr>
          <w:b w:val="0"/>
        </w:rPr>
        <w:t>……………………………..</w:t>
      </w:r>
    </w:p>
    <w:p w:rsidR="00BC1B59" w:rsidRDefault="00BC1B59" w:rsidP="00BC1B59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 xml:space="preserve">…… dni od daty podpisania umowy </w:t>
      </w:r>
    </w:p>
    <w:p w:rsidR="00BC1B59" w:rsidRDefault="00BC1B59" w:rsidP="00BC1B59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 miesięcy</w:t>
      </w:r>
      <w:r>
        <w:t xml:space="preserve"> </w:t>
      </w:r>
      <w:r>
        <w:rPr>
          <w:i/>
          <w:highlight w:val="yellow"/>
        </w:rPr>
        <w:t>(kryterium oceny ofert)</w:t>
      </w:r>
    </w:p>
    <w:p w:rsidR="00BC1B59" w:rsidRDefault="00BC1B59" w:rsidP="00BC1B59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BC1B59" w:rsidRDefault="00BC1B59" w:rsidP="00BC1B5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C1B59" w:rsidRDefault="00BC1B59" w:rsidP="00BC1B59">
      <w:pPr>
        <w:jc w:val="both"/>
        <w:rPr>
          <w:sz w:val="18"/>
          <w:szCs w:val="18"/>
        </w:rPr>
      </w:pPr>
    </w:p>
    <w:p w:rsidR="00BC1B59" w:rsidRDefault="00BC1B59" w:rsidP="00BC1B5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BC1B59" w:rsidRDefault="00BC1B59" w:rsidP="00BC1B5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BC1B59" w:rsidRDefault="00BC1B59" w:rsidP="00BC1B5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BC1B59" w:rsidRDefault="00BC1B59" w:rsidP="00BC1B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BC1B59" w:rsidRDefault="00BC1B59" w:rsidP="00BC1B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C1B59" w:rsidRDefault="00BC1B59" w:rsidP="00BC1B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C1B59" w:rsidRDefault="00BC1B59" w:rsidP="00BC1B5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C1B59" w:rsidTr="00BC1B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BC1B59" w:rsidTr="00BC1B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1B59" w:rsidRDefault="00BC1B5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C1B59" w:rsidTr="00BC1B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1B59" w:rsidRDefault="00BC1B5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BC1B59" w:rsidRDefault="00BC1B59" w:rsidP="00BC1B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BC1B59" w:rsidRDefault="00BC1B59" w:rsidP="00BC1B5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BC1B59" w:rsidRDefault="00BC1B59" w:rsidP="00BC1B5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BC1B59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:rsidR="00BC1B59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C1B59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BC1B59" w:rsidRDefault="00BC1B59" w:rsidP="00BC1B59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:rsidR="00BC1B59" w:rsidRDefault="00BC1B59" w:rsidP="00BC1B59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C1B59" w:rsidRDefault="00BC1B59" w:rsidP="00BC1B5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C1B59" w:rsidRDefault="00BC1B59" w:rsidP="00BC1B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C1B59" w:rsidRDefault="00BC1B59" w:rsidP="00BC1B59">
      <w:pPr>
        <w:ind w:left="720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0AA7" w:rsidRDefault="008C0AA7">
      <w:r>
        <w:separator/>
      </w:r>
    </w:p>
  </w:endnote>
  <w:endnote w:type="continuationSeparator" w:id="0">
    <w:p w:rsidR="008C0AA7" w:rsidRDefault="008C0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D6D" w:rsidRDefault="00B85D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D6D" w:rsidRDefault="00B85D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0AA7" w:rsidRDefault="008C0AA7">
      <w:r>
        <w:separator/>
      </w:r>
    </w:p>
  </w:footnote>
  <w:footnote w:type="continuationSeparator" w:id="0">
    <w:p w:rsidR="008C0AA7" w:rsidRDefault="008C0A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D6D" w:rsidRDefault="00B85D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D6D" w:rsidRDefault="00B85D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0AA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C0AA7"/>
    <w:rsid w:val="008D2AB8"/>
    <w:rsid w:val="008F1C66"/>
    <w:rsid w:val="00970FE4"/>
    <w:rsid w:val="00A0022B"/>
    <w:rsid w:val="00A346FE"/>
    <w:rsid w:val="00A47B4D"/>
    <w:rsid w:val="00A83018"/>
    <w:rsid w:val="00B774DC"/>
    <w:rsid w:val="00B85D6D"/>
    <w:rsid w:val="00BC1B5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339206"/>
  <w15:chartTrackingRefBased/>
  <w15:docId w15:val="{6B7A1D58-9E1E-4BAF-B0B5-A318D783E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77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27D68-76DE-410D-A3D7-8E810AB50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476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2021-09-16T09:06:00Z</dcterms:created>
  <dcterms:modified xsi:type="dcterms:W3CDTF">2021-09-16T09:08:00Z</dcterms:modified>
</cp:coreProperties>
</file>