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15221C" w14:textId="77777777" w:rsidR="008D5233" w:rsidRPr="00240E71" w:rsidRDefault="002934DE" w:rsidP="008D5233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38D94411">
          <v:roundrect id="_x0000_s1027" style="position:absolute;left:0;text-align:left;margin-left:-25.5pt;margin-top:-13.15pt;width:162pt;height:1in;z-index:251659264" arcsize="10923f"/>
        </w:pict>
      </w:r>
      <w:r w:rsidR="008D5233">
        <w:rPr>
          <w:b w:val="0"/>
          <w:sz w:val="22"/>
          <w:szCs w:val="22"/>
        </w:rPr>
        <w:tab/>
      </w:r>
      <w:r w:rsidR="008D5233">
        <w:rPr>
          <w:b w:val="0"/>
          <w:sz w:val="22"/>
          <w:szCs w:val="22"/>
        </w:rPr>
        <w:tab/>
      </w:r>
      <w:r w:rsidR="008D5233">
        <w:rPr>
          <w:b w:val="0"/>
          <w:sz w:val="22"/>
          <w:szCs w:val="22"/>
        </w:rPr>
        <w:tab/>
      </w:r>
      <w:r w:rsidR="008D5233">
        <w:rPr>
          <w:b w:val="0"/>
          <w:sz w:val="22"/>
          <w:szCs w:val="22"/>
        </w:rPr>
        <w:tab/>
      </w:r>
      <w:r w:rsidR="008D5233">
        <w:rPr>
          <w:b w:val="0"/>
          <w:sz w:val="22"/>
          <w:szCs w:val="22"/>
        </w:rPr>
        <w:tab/>
      </w:r>
      <w:r w:rsidR="008D5233">
        <w:rPr>
          <w:b w:val="0"/>
          <w:sz w:val="22"/>
          <w:szCs w:val="22"/>
        </w:rPr>
        <w:tab/>
      </w:r>
      <w:r w:rsidR="008D5233">
        <w:rPr>
          <w:b w:val="0"/>
          <w:sz w:val="22"/>
          <w:szCs w:val="22"/>
        </w:rPr>
        <w:tab/>
      </w:r>
      <w:r w:rsidR="008D5233" w:rsidRPr="004C278E">
        <w:rPr>
          <w:rFonts w:ascii="Times New Roman" w:hAnsi="Times New Roman"/>
        </w:rPr>
        <w:t xml:space="preserve">Załącznik nr </w:t>
      </w:r>
      <w:r w:rsidR="008D5233">
        <w:rPr>
          <w:rFonts w:ascii="Times New Roman" w:hAnsi="Times New Roman"/>
        </w:rPr>
        <w:t>1</w:t>
      </w:r>
    </w:p>
    <w:p w14:paraId="7FCA4F27" w14:textId="77777777" w:rsidR="008D5233" w:rsidRDefault="008D5233" w:rsidP="008D523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F4B9A36" w14:textId="77777777" w:rsidR="008D5233" w:rsidRPr="0022732C" w:rsidRDefault="008D5233" w:rsidP="008D523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267CA94" w14:textId="77777777" w:rsidR="008D5233" w:rsidRDefault="008D5233" w:rsidP="008D523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2D37C1D" w14:textId="77777777" w:rsidR="008D5233" w:rsidRPr="0022732C" w:rsidRDefault="008D5233" w:rsidP="008D523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464D3109" w14:textId="77777777" w:rsidR="008D5233" w:rsidRPr="0022732C" w:rsidRDefault="008D5233" w:rsidP="008D523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1A5F1192" w14:textId="77777777" w:rsidR="008D5233" w:rsidRPr="0022732C" w:rsidRDefault="008D5233" w:rsidP="008D523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C31C5B6" w14:textId="77777777" w:rsidR="008D5233" w:rsidRPr="0022732C" w:rsidRDefault="008D5233" w:rsidP="008D523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C7AAF62" w14:textId="77777777" w:rsidR="008D5233" w:rsidRPr="0022732C" w:rsidRDefault="008D5233" w:rsidP="008D523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B25D19">
        <w:rPr>
          <w:sz w:val="22"/>
          <w:lang w:val="en-US"/>
        </w:rPr>
        <w:t>……………………………………………………………………………………………..</w:t>
      </w:r>
    </w:p>
    <w:p w14:paraId="79A71B63" w14:textId="77777777" w:rsidR="008D5233" w:rsidRPr="0022732C" w:rsidRDefault="008D5233" w:rsidP="008D523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B25D19">
        <w:rPr>
          <w:sz w:val="22"/>
          <w:lang w:val="en-US"/>
        </w:rPr>
        <w:t>…………………………………………………………………………………………….</w:t>
      </w:r>
    </w:p>
    <w:p w14:paraId="1AD2AE89" w14:textId="77777777" w:rsidR="008D5233" w:rsidRPr="0022732C" w:rsidRDefault="008D5233" w:rsidP="008D5233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F7E8421" w14:textId="77777777" w:rsidR="008D5233" w:rsidRPr="0022732C" w:rsidRDefault="008D5233" w:rsidP="008D523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39FAEF8" w14:textId="77777777" w:rsidR="008D5233" w:rsidRPr="0022732C" w:rsidRDefault="008D5233" w:rsidP="008D5233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00836C9" w14:textId="77777777" w:rsidR="008D5233" w:rsidRDefault="008D5233" w:rsidP="008D5233">
      <w:pPr>
        <w:spacing w:line="360" w:lineRule="auto"/>
      </w:pPr>
      <w:r>
        <w:t>Do: Nazwa i siedziba Zamawiającego:</w:t>
      </w:r>
    </w:p>
    <w:p w14:paraId="462A9CED" w14:textId="77777777" w:rsidR="008D5233" w:rsidRPr="000E7097" w:rsidRDefault="008D5233" w:rsidP="008D5233">
      <w:pPr>
        <w:ind w:right="-110"/>
        <w:rPr>
          <w:b/>
        </w:rPr>
      </w:pPr>
      <w:r w:rsidRPr="000E7097">
        <w:rPr>
          <w:b/>
        </w:rPr>
        <w:t>Akademia Górniczo - Hutnicza</w:t>
      </w:r>
    </w:p>
    <w:p w14:paraId="6BD31D1E" w14:textId="77777777" w:rsidR="008D5233" w:rsidRPr="000E7097" w:rsidRDefault="008D5233" w:rsidP="008D5233">
      <w:pPr>
        <w:ind w:right="-110"/>
        <w:rPr>
          <w:b/>
        </w:rPr>
      </w:pPr>
      <w:r w:rsidRPr="000E7097">
        <w:rPr>
          <w:b/>
        </w:rPr>
        <w:t>im. Stanisława Staszica w Krakowie</w:t>
      </w:r>
    </w:p>
    <w:p w14:paraId="1D10ECC1" w14:textId="77777777" w:rsidR="008D5233" w:rsidRDefault="008D5233" w:rsidP="008D5233">
      <w:pPr>
        <w:ind w:right="-110"/>
        <w:rPr>
          <w:b/>
        </w:rPr>
      </w:pPr>
      <w:r w:rsidRPr="000E7097">
        <w:rPr>
          <w:b/>
        </w:rPr>
        <w:t>Dział Zamówień Publicznych</w:t>
      </w:r>
      <w:r>
        <w:rPr>
          <w:b/>
        </w:rPr>
        <w:t xml:space="preserve">  </w:t>
      </w:r>
    </w:p>
    <w:p w14:paraId="2D576E79" w14:textId="77777777" w:rsidR="008D5233" w:rsidRDefault="008D5233" w:rsidP="008D5233">
      <w:pPr>
        <w:ind w:right="-110"/>
        <w:rPr>
          <w:b/>
        </w:rPr>
      </w:pPr>
      <w:r w:rsidRPr="000E7097">
        <w:rPr>
          <w:b/>
        </w:rPr>
        <w:t>Al. Mickiewicza</w:t>
      </w:r>
      <w:r>
        <w:rPr>
          <w:b/>
        </w:rPr>
        <w:t xml:space="preserve"> </w:t>
      </w:r>
      <w:r w:rsidRPr="000E7097">
        <w:rPr>
          <w:b/>
        </w:rPr>
        <w:t>30</w:t>
      </w:r>
      <w:r>
        <w:rPr>
          <w:b/>
        </w:rPr>
        <w:t xml:space="preserve"> </w:t>
      </w:r>
    </w:p>
    <w:p w14:paraId="0E35E0F1" w14:textId="77777777" w:rsidR="008D5233" w:rsidRDefault="008D5233" w:rsidP="008D5233">
      <w:pPr>
        <w:rPr>
          <w:b/>
        </w:rPr>
      </w:pPr>
      <w:r w:rsidRPr="000E7097">
        <w:rPr>
          <w:b/>
        </w:rPr>
        <w:t>30-059</w:t>
      </w:r>
      <w:r>
        <w:rPr>
          <w:b/>
        </w:rPr>
        <w:t xml:space="preserve"> </w:t>
      </w:r>
      <w:r w:rsidRPr="000E7097">
        <w:rPr>
          <w:b/>
        </w:rPr>
        <w:t>Kraków</w:t>
      </w:r>
      <w:r>
        <w:rPr>
          <w:b/>
        </w:rPr>
        <w:t xml:space="preserve">,  </w:t>
      </w:r>
    </w:p>
    <w:p w14:paraId="44032DE1" w14:textId="77777777" w:rsidR="008D5233" w:rsidRDefault="008D5233" w:rsidP="008D5233">
      <w:pPr>
        <w:ind w:firstLine="3969"/>
        <w:rPr>
          <w:b/>
        </w:rPr>
      </w:pPr>
    </w:p>
    <w:p w14:paraId="4903F0A5" w14:textId="0361EBB7" w:rsidR="008D5233" w:rsidRDefault="008D5233" w:rsidP="008D5233">
      <w:pPr>
        <w:widowControl w:val="0"/>
        <w:ind w:right="1"/>
        <w:jc w:val="both"/>
        <w:rPr>
          <w:sz w:val="22"/>
          <w:szCs w:val="22"/>
        </w:rPr>
      </w:pPr>
      <w:r w:rsidRPr="00B25D19">
        <w:rPr>
          <w:sz w:val="22"/>
          <w:szCs w:val="22"/>
        </w:rPr>
        <w:t xml:space="preserve">Przystępując do postępowania o udzielenie zamówienia publicznego, którego przedmiotem jest </w:t>
      </w:r>
      <w:r w:rsidR="00A62F9B" w:rsidRPr="00A62F9B">
        <w:rPr>
          <w:b/>
          <w:sz w:val="22"/>
          <w:szCs w:val="22"/>
        </w:rPr>
        <w:t xml:space="preserve">Dostawa oprogramowania systemów SYSWELD,  VPS, PAM-STAMP, </w:t>
      </w:r>
      <w:proofErr w:type="spellStart"/>
      <w:r w:rsidR="00A62F9B" w:rsidRPr="00A62F9B">
        <w:rPr>
          <w:b/>
          <w:sz w:val="22"/>
          <w:szCs w:val="22"/>
        </w:rPr>
        <w:t>ProCAST</w:t>
      </w:r>
      <w:proofErr w:type="spellEnd"/>
      <w:r w:rsidR="00A62F9B" w:rsidRPr="00A62F9B">
        <w:rPr>
          <w:b/>
          <w:sz w:val="22"/>
          <w:szCs w:val="22"/>
        </w:rPr>
        <w:t xml:space="preserve"> lub równoważnych wraz z certyfikowanym szkoleniem dla nauczycieli akademickich w ramach Projektu POWR.03.05.00-00-00-Z309/18</w:t>
      </w:r>
      <w:r w:rsidRPr="00B25D19">
        <w:rPr>
          <w:b/>
          <w:sz w:val="22"/>
          <w:szCs w:val="22"/>
        </w:rPr>
        <w:t>, nr sprawy: KC-zp.272-4</w:t>
      </w:r>
      <w:r w:rsidR="00A62F9B">
        <w:rPr>
          <w:b/>
          <w:sz w:val="22"/>
          <w:szCs w:val="22"/>
        </w:rPr>
        <w:t>49</w:t>
      </w:r>
      <w:r w:rsidRPr="00B25D19">
        <w:rPr>
          <w:b/>
          <w:sz w:val="22"/>
          <w:szCs w:val="22"/>
        </w:rPr>
        <w:t xml:space="preserve">/21, </w:t>
      </w:r>
      <w:r w:rsidRPr="00B25D19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5E9C731E" w14:textId="34FAB171" w:rsidR="00A62F9B" w:rsidRDefault="00A62F9B" w:rsidP="008D5233">
      <w:pPr>
        <w:widowControl w:val="0"/>
        <w:ind w:right="1"/>
        <w:jc w:val="both"/>
        <w:rPr>
          <w:sz w:val="22"/>
          <w:szCs w:val="22"/>
        </w:rPr>
      </w:pPr>
    </w:p>
    <w:p w14:paraId="1917E48B" w14:textId="77777777" w:rsidR="00771D0D" w:rsidRDefault="00771D0D" w:rsidP="00A62F9B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628EBBFE" w14:textId="77777777" w:rsidR="00771D0D" w:rsidRDefault="00771D0D" w:rsidP="00A62F9B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439FB5CC" w14:textId="44A755AE" w:rsidR="00A62F9B" w:rsidRDefault="00A62F9B" w:rsidP="00A62F9B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  <w:r w:rsidRPr="00A62F9B">
        <w:rPr>
          <w:b/>
          <w:color w:val="0070C0"/>
          <w:sz w:val="22"/>
          <w:szCs w:val="22"/>
        </w:rPr>
        <w:t>Zadanie nr 1</w:t>
      </w:r>
    </w:p>
    <w:p w14:paraId="4B9D02C7" w14:textId="2640E9B1" w:rsidR="00A62F9B" w:rsidRPr="00D0074F" w:rsidRDefault="00D0074F" w:rsidP="00A62F9B">
      <w:pPr>
        <w:widowControl w:val="0"/>
        <w:spacing w:line="264" w:lineRule="auto"/>
        <w:ind w:right="1"/>
        <w:rPr>
          <w:b/>
          <w:color w:val="FF0000"/>
          <w:sz w:val="22"/>
          <w:szCs w:val="22"/>
        </w:rPr>
      </w:pPr>
      <w:r w:rsidRPr="00D0074F">
        <w:rPr>
          <w:b/>
          <w:color w:val="FF0000"/>
          <w:sz w:val="22"/>
          <w:szCs w:val="22"/>
        </w:rPr>
        <w:t xml:space="preserve">Dostawa 16 stanowiskowego oprogramowania systemu SYSWELD lub </w:t>
      </w:r>
      <w:r w:rsidR="008667FC" w:rsidRPr="00D0074F">
        <w:rPr>
          <w:b/>
          <w:color w:val="FF0000"/>
          <w:sz w:val="22"/>
          <w:szCs w:val="22"/>
        </w:rPr>
        <w:t>równoważnego</w:t>
      </w:r>
      <w:r w:rsidRPr="00D0074F">
        <w:rPr>
          <w:b/>
          <w:color w:val="FF0000"/>
          <w:sz w:val="22"/>
          <w:szCs w:val="22"/>
        </w:rPr>
        <w:t xml:space="preserve"> na okres 2 lat wraz z certyfikowanym szkoleniem dla 6 osób (nauczycieli akademickich) w ramach Projektu POWR.03.05.00-00-00-Z309/18</w:t>
      </w:r>
    </w:p>
    <w:p w14:paraId="18F45455" w14:textId="77777777" w:rsidR="00A62F9B" w:rsidRPr="00A62F9B" w:rsidRDefault="00A62F9B" w:rsidP="00A62F9B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1983C7EC" w14:textId="4CC52EC2" w:rsidR="00A62F9B" w:rsidRPr="00725FFD" w:rsidRDefault="00A62F9B" w:rsidP="00A62F9B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 xml:space="preserve">Cena brutto za całość przedmiotu zamówienia: </w:t>
      </w:r>
      <w:r w:rsidRPr="00725FFD">
        <w:rPr>
          <w:sz w:val="22"/>
          <w:szCs w:val="22"/>
        </w:rPr>
        <w:t>.............................................................</w:t>
      </w:r>
      <w:r w:rsidRPr="00725FFD">
        <w:rPr>
          <w:b/>
          <w:sz w:val="22"/>
          <w:szCs w:val="22"/>
        </w:rPr>
        <w:t>PLN</w:t>
      </w:r>
    </w:p>
    <w:p w14:paraId="6F9964C0" w14:textId="77777777" w:rsidR="00A62F9B" w:rsidRPr="00725FFD" w:rsidRDefault="00A62F9B" w:rsidP="00A62F9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ABB068B" w14:textId="77777777" w:rsidR="00A62F9B" w:rsidRPr="00725FFD" w:rsidRDefault="00A62F9B" w:rsidP="00A62F9B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25FF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23F6F8CF" w14:textId="77777777" w:rsidR="00A62F9B" w:rsidRPr="00725FFD" w:rsidRDefault="00A62F9B" w:rsidP="00A62F9B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4B3EFC5" w14:textId="77777777" w:rsidR="00A62F9B" w:rsidRPr="00725FFD" w:rsidRDefault="00A62F9B" w:rsidP="00A62F9B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>w tym:</w:t>
      </w:r>
    </w:p>
    <w:p w14:paraId="1075FD51" w14:textId="18CED991" w:rsidR="00A62F9B" w:rsidRDefault="00A62F9B" w:rsidP="008D5233">
      <w:pPr>
        <w:widowControl w:val="0"/>
        <w:ind w:right="1"/>
        <w:jc w:val="both"/>
        <w:rPr>
          <w:sz w:val="22"/>
          <w:szCs w:val="22"/>
        </w:rPr>
      </w:pPr>
    </w:p>
    <w:p w14:paraId="527D3E6E" w14:textId="77777777" w:rsidR="00771D0D" w:rsidRPr="00B25D19" w:rsidRDefault="00771D0D" w:rsidP="008D5233">
      <w:pPr>
        <w:widowControl w:val="0"/>
        <w:ind w:right="1"/>
        <w:jc w:val="both"/>
        <w:rPr>
          <w:sz w:val="22"/>
          <w:szCs w:val="22"/>
        </w:rPr>
      </w:pPr>
    </w:p>
    <w:p w14:paraId="3733D6F7" w14:textId="0AF29CB5" w:rsidR="008D5233" w:rsidRDefault="008D5233" w:rsidP="008D5233">
      <w:pPr>
        <w:tabs>
          <w:tab w:val="right" w:pos="90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472"/>
        <w:gridCol w:w="1672"/>
        <w:gridCol w:w="851"/>
        <w:gridCol w:w="1101"/>
        <w:gridCol w:w="1269"/>
        <w:gridCol w:w="1279"/>
      </w:tblGrid>
      <w:tr w:rsidR="00A62F9B" w:rsidRPr="008C789C" w14:paraId="6B91D1BC" w14:textId="77777777" w:rsidTr="00225787">
        <w:tc>
          <w:tcPr>
            <w:tcW w:w="642" w:type="dxa"/>
            <w:shd w:val="clear" w:color="auto" w:fill="auto"/>
          </w:tcPr>
          <w:p w14:paraId="79E6FEDB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8C789C">
              <w:rPr>
                <w:b/>
                <w:sz w:val="22"/>
                <w:szCs w:val="22"/>
              </w:rPr>
              <w:lastRenderedPageBreak/>
              <w:t>Lp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14:paraId="2DCC070E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672" w:type="dxa"/>
            <w:shd w:val="clear" w:color="auto" w:fill="auto"/>
          </w:tcPr>
          <w:p w14:paraId="0737625B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851" w:type="dxa"/>
            <w:shd w:val="clear" w:color="auto" w:fill="auto"/>
          </w:tcPr>
          <w:p w14:paraId="72C4EE5C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101" w:type="dxa"/>
            <w:shd w:val="clear" w:color="auto" w:fill="auto"/>
          </w:tcPr>
          <w:p w14:paraId="07F92D32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269" w:type="dxa"/>
            <w:shd w:val="clear" w:color="auto" w:fill="auto"/>
          </w:tcPr>
          <w:p w14:paraId="7D478EAF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79" w:type="dxa"/>
            <w:shd w:val="clear" w:color="auto" w:fill="auto"/>
          </w:tcPr>
          <w:p w14:paraId="3D39C044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brutto</w:t>
            </w:r>
          </w:p>
        </w:tc>
      </w:tr>
      <w:tr w:rsidR="00A62F9B" w:rsidRPr="008C789C" w14:paraId="62347B08" w14:textId="77777777" w:rsidTr="00225787">
        <w:tc>
          <w:tcPr>
            <w:tcW w:w="642" w:type="dxa"/>
            <w:shd w:val="clear" w:color="auto" w:fill="auto"/>
          </w:tcPr>
          <w:p w14:paraId="5427FBC0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72" w:type="dxa"/>
            <w:shd w:val="clear" w:color="auto" w:fill="auto"/>
          </w:tcPr>
          <w:p w14:paraId="1CF1E8AB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 oprogramowania</w:t>
            </w:r>
          </w:p>
          <w:p w14:paraId="07779B87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………………………….</w:t>
            </w:r>
          </w:p>
          <w:p w14:paraId="12962E63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</w:t>
            </w:r>
          </w:p>
        </w:tc>
        <w:tc>
          <w:tcPr>
            <w:tcW w:w="1672" w:type="dxa"/>
            <w:shd w:val="clear" w:color="auto" w:fill="auto"/>
          </w:tcPr>
          <w:p w14:paraId="267E431D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4E17D62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16 szt.</w:t>
            </w:r>
          </w:p>
        </w:tc>
        <w:tc>
          <w:tcPr>
            <w:tcW w:w="1101" w:type="dxa"/>
            <w:shd w:val="clear" w:color="auto" w:fill="auto"/>
          </w:tcPr>
          <w:p w14:paraId="69940E3D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6FF31ABD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5C55CA08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A62F9B" w:rsidRPr="008C789C" w14:paraId="4223C347" w14:textId="77777777" w:rsidTr="00225787">
        <w:tc>
          <w:tcPr>
            <w:tcW w:w="642" w:type="dxa"/>
            <w:shd w:val="clear" w:color="auto" w:fill="auto"/>
          </w:tcPr>
          <w:p w14:paraId="1260D1DA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72" w:type="dxa"/>
            <w:shd w:val="clear" w:color="auto" w:fill="auto"/>
          </w:tcPr>
          <w:p w14:paraId="275F59E9" w14:textId="7C02305E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 xml:space="preserve">Szkolenie dla nauczycieli akademickich AGH </w:t>
            </w:r>
            <w:r w:rsidR="006B3DF5">
              <w:rPr>
                <w:b/>
                <w:sz w:val="22"/>
                <w:szCs w:val="22"/>
              </w:rPr>
              <w:t>*</w:t>
            </w:r>
          </w:p>
          <w:p w14:paraId="1008FE96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441B8A26" w14:textId="77777777" w:rsidR="00A62F9B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netto za 1 osobę</w:t>
            </w:r>
          </w:p>
          <w:p w14:paraId="6F8F9C7C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</w:t>
            </w:r>
          </w:p>
        </w:tc>
        <w:tc>
          <w:tcPr>
            <w:tcW w:w="851" w:type="dxa"/>
            <w:shd w:val="clear" w:color="auto" w:fill="auto"/>
          </w:tcPr>
          <w:p w14:paraId="7373223A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6 os.</w:t>
            </w:r>
          </w:p>
        </w:tc>
        <w:tc>
          <w:tcPr>
            <w:tcW w:w="1101" w:type="dxa"/>
            <w:shd w:val="clear" w:color="auto" w:fill="auto"/>
          </w:tcPr>
          <w:p w14:paraId="22F4FB8A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2B62A956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030717AC" w14:textId="77777777" w:rsidR="00A62F9B" w:rsidRPr="008C789C" w:rsidRDefault="00A62F9B" w:rsidP="00225787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531B2DF" w14:textId="77777777" w:rsidR="006B3DF5" w:rsidRDefault="006B3DF5" w:rsidP="005D4C38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58ED7194" w14:textId="77777777" w:rsidR="006B3DF5" w:rsidRDefault="006B3DF5" w:rsidP="006B3DF5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14:paraId="2CCAA420" w14:textId="77777777" w:rsidR="006B3DF5" w:rsidRDefault="006B3DF5" w:rsidP="005D4C38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6FA196E1" w14:textId="1EA7F765" w:rsidR="005D4C38" w:rsidRPr="005E4683" w:rsidRDefault="005D4C38" w:rsidP="005D4C38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E4683">
        <w:rPr>
          <w:sz w:val="22"/>
          <w:szCs w:val="22"/>
        </w:rPr>
        <w:t>Szkolenia będą zrealizowane w ustalonych przez Zamawiającego terminach,</w:t>
      </w:r>
      <w:r w:rsidR="00583423">
        <w:rPr>
          <w:sz w:val="22"/>
          <w:szCs w:val="22"/>
        </w:rPr>
        <w:t xml:space="preserve"> ale nie później niż</w:t>
      </w:r>
      <w:r w:rsidRPr="005E4683">
        <w:rPr>
          <w:sz w:val="22"/>
          <w:szCs w:val="22"/>
        </w:rPr>
        <w:t xml:space="preserve"> do 31/12/2021</w:t>
      </w:r>
      <w:r w:rsidR="009F7729">
        <w:rPr>
          <w:sz w:val="22"/>
          <w:szCs w:val="22"/>
        </w:rPr>
        <w:t xml:space="preserve"> </w:t>
      </w:r>
      <w:r w:rsidRPr="005E4683">
        <w:rPr>
          <w:sz w:val="22"/>
          <w:szCs w:val="22"/>
        </w:rPr>
        <w:t>r.</w:t>
      </w:r>
    </w:p>
    <w:p w14:paraId="1872745E" w14:textId="77777777" w:rsidR="00A62F9B" w:rsidRDefault="00A62F9B" w:rsidP="008D5233">
      <w:pPr>
        <w:tabs>
          <w:tab w:val="right" w:pos="9000"/>
        </w:tabs>
      </w:pPr>
    </w:p>
    <w:p w14:paraId="0208270B" w14:textId="78C5997B" w:rsidR="008D5233" w:rsidRDefault="008D5233" w:rsidP="008D523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</w:t>
      </w:r>
      <w:r w:rsidR="005D4C38">
        <w:rPr>
          <w:b/>
        </w:rPr>
        <w:t>zamówienia</w:t>
      </w:r>
      <w:r>
        <w:rPr>
          <w:b/>
        </w:rPr>
        <w:t xml:space="preserve">: </w:t>
      </w:r>
      <w:r w:rsidR="00583423">
        <w:t>do 21 dni od daty podpisania umowy</w:t>
      </w:r>
    </w:p>
    <w:p w14:paraId="0FC8608E" w14:textId="72396D84" w:rsidR="006B3DF5" w:rsidRPr="006B3DF5" w:rsidRDefault="006B3DF5" w:rsidP="008D5233">
      <w:pPr>
        <w:tabs>
          <w:tab w:val="left" w:pos="426"/>
        </w:tabs>
        <w:jc w:val="both"/>
        <w:rPr>
          <w:b/>
          <w:bCs/>
          <w:sz w:val="20"/>
          <w:szCs w:val="20"/>
        </w:rPr>
      </w:pPr>
      <w:r w:rsidRPr="006B3DF5">
        <w:rPr>
          <w:b/>
          <w:bCs/>
          <w:u w:val="single"/>
        </w:rPr>
        <w:t>Wsparcie techniczne i usługi konsultacyjne</w:t>
      </w:r>
      <w:r>
        <w:rPr>
          <w:b/>
          <w:bCs/>
        </w:rPr>
        <w:t xml:space="preserve"> (</w:t>
      </w:r>
      <w:r w:rsidRPr="006B3DF5">
        <w:rPr>
          <w:b/>
          <w:bCs/>
          <w:i/>
          <w:iCs/>
          <w:highlight w:val="yellow"/>
        </w:rPr>
        <w:t>Kryterium oceny ofert</w:t>
      </w:r>
      <w:r>
        <w:rPr>
          <w:b/>
          <w:bCs/>
        </w:rPr>
        <w:t>):</w:t>
      </w:r>
    </w:p>
    <w:p w14:paraId="0292DE51" w14:textId="550D46CB" w:rsidR="006B3DF5" w:rsidRDefault="006B3DF5" w:rsidP="008D5233">
      <w:pPr>
        <w:tabs>
          <w:tab w:val="left" w:pos="426"/>
        </w:tabs>
        <w:jc w:val="both"/>
        <w:rPr>
          <w:sz w:val="20"/>
          <w:szCs w:val="20"/>
        </w:rPr>
      </w:pPr>
    </w:p>
    <w:p w14:paraId="7961C5DD" w14:textId="57CD40A6" w:rsidR="006B3DF5" w:rsidRDefault="006B3DF5" w:rsidP="00771D0D">
      <w:pPr>
        <w:numPr>
          <w:ilvl w:val="0"/>
          <w:numId w:val="7"/>
        </w:numPr>
        <w:tabs>
          <w:tab w:val="left" w:pos="426"/>
        </w:tabs>
        <w:jc w:val="both"/>
        <w:rPr>
          <w:rFonts w:cs="Verdana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2 tygodni od zakończenia szkolenia dla nauczycieli akademickich AGH – TAK / NIE*</w:t>
      </w:r>
    </w:p>
    <w:p w14:paraId="783608D4" w14:textId="2C085956" w:rsidR="006B3DF5" w:rsidRPr="006B3DF5" w:rsidRDefault="006B3DF5" w:rsidP="006B3DF5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="00771D0D" w:rsidRPr="00771D0D">
        <w:rPr>
          <w:rFonts w:cs="Verdana"/>
          <w:i/>
          <w:iCs/>
          <w:sz w:val="20"/>
          <w:szCs w:val="20"/>
        </w:rPr>
        <w:t>Niepotrzebne skreślić</w:t>
      </w:r>
      <w:r w:rsidR="00771D0D">
        <w:rPr>
          <w:rFonts w:cs="Verdana"/>
        </w:rPr>
        <w:t xml:space="preserve"> </w:t>
      </w:r>
    </w:p>
    <w:p w14:paraId="37C24082" w14:textId="269872D4" w:rsidR="006B3DF5" w:rsidRDefault="00771D0D" w:rsidP="00771D0D">
      <w:pPr>
        <w:numPr>
          <w:ilvl w:val="0"/>
          <w:numId w:val="7"/>
        </w:numPr>
        <w:jc w:val="both"/>
        <w:rPr>
          <w:sz w:val="20"/>
          <w:szCs w:val="20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w wymiarze 1 miesiąca (lub więcej) od zakończenia szkolenia dla nauczycieli akademickich AGH – TAK / NIE*</w:t>
      </w:r>
    </w:p>
    <w:p w14:paraId="6387E7DE" w14:textId="77777777" w:rsidR="00771D0D" w:rsidRPr="006B3DF5" w:rsidRDefault="00771D0D" w:rsidP="00771D0D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2A522083" w14:textId="77777777" w:rsidR="00771D0D" w:rsidRDefault="00771D0D" w:rsidP="008D5233">
      <w:pPr>
        <w:tabs>
          <w:tab w:val="left" w:pos="426"/>
        </w:tabs>
        <w:jc w:val="both"/>
        <w:rPr>
          <w:sz w:val="20"/>
          <w:szCs w:val="20"/>
        </w:rPr>
      </w:pPr>
    </w:p>
    <w:p w14:paraId="00FCE288" w14:textId="77777777" w:rsidR="00771D0D" w:rsidRDefault="00771D0D" w:rsidP="008D5233">
      <w:pPr>
        <w:tabs>
          <w:tab w:val="left" w:pos="426"/>
        </w:tabs>
        <w:jc w:val="both"/>
        <w:rPr>
          <w:sz w:val="20"/>
          <w:szCs w:val="20"/>
        </w:rPr>
      </w:pPr>
    </w:p>
    <w:p w14:paraId="0B65538F" w14:textId="77777777" w:rsidR="002934DE" w:rsidRDefault="002934DE" w:rsidP="002934D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2472C3">
        <w:rPr>
          <w:b/>
          <w:bCs/>
        </w:rPr>
        <w:t>Nazwa platformy edukacyjnej, na której będą ewentualnie prowadzone szkolenia w formie zdalnej:</w:t>
      </w:r>
      <w:r>
        <w:rPr>
          <w:rFonts w:ascii="Calibri" w:hAnsi="Calibri" w:cs="Calibri"/>
        </w:rPr>
        <w:t xml:space="preserve"> ………………………………………………………………………………….</w:t>
      </w:r>
    </w:p>
    <w:p w14:paraId="737BE956" w14:textId="77777777" w:rsidR="00771D0D" w:rsidRDefault="00771D0D" w:rsidP="008D5233">
      <w:pPr>
        <w:tabs>
          <w:tab w:val="left" w:pos="426"/>
        </w:tabs>
        <w:jc w:val="both"/>
        <w:rPr>
          <w:sz w:val="20"/>
          <w:szCs w:val="20"/>
        </w:rPr>
      </w:pPr>
    </w:p>
    <w:p w14:paraId="43E88839" w14:textId="008B1A48" w:rsidR="008D5233" w:rsidRPr="00B25D19" w:rsidRDefault="008D5233" w:rsidP="008D5233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4ABEBF6F" w14:textId="605055D5" w:rsidR="008D5233" w:rsidRDefault="008D5233" w:rsidP="008D523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04F9BAE7" w14:textId="16655B25" w:rsidR="008667FC" w:rsidRDefault="008667FC" w:rsidP="008D523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9664766" w14:textId="73CDED4B" w:rsidR="008667FC" w:rsidRDefault="008667FC" w:rsidP="008D523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3E153CE6" w14:textId="4FCE17B3" w:rsidR="008667FC" w:rsidRDefault="008667FC" w:rsidP="008D523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E870262" w14:textId="77777777" w:rsidR="00771D0D" w:rsidRDefault="00771D0D" w:rsidP="008667FC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5D67D24A" w14:textId="77777777" w:rsidR="00771D0D" w:rsidRDefault="00771D0D" w:rsidP="008667FC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2DC5FD53" w14:textId="77777777" w:rsidR="00771D0D" w:rsidRDefault="00771D0D" w:rsidP="008667FC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12331A6F" w14:textId="77777777" w:rsidR="00771D0D" w:rsidRDefault="00771D0D" w:rsidP="008667FC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54D0C27C" w14:textId="1F942A9A" w:rsidR="008667FC" w:rsidRDefault="008667FC" w:rsidP="008667FC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  <w:r w:rsidRPr="00A62F9B">
        <w:rPr>
          <w:b/>
          <w:color w:val="0070C0"/>
          <w:sz w:val="22"/>
          <w:szCs w:val="22"/>
        </w:rPr>
        <w:t xml:space="preserve">Zadanie nr </w:t>
      </w:r>
      <w:r>
        <w:rPr>
          <w:b/>
          <w:color w:val="0070C0"/>
          <w:sz w:val="22"/>
          <w:szCs w:val="22"/>
        </w:rPr>
        <w:t>2</w:t>
      </w:r>
    </w:p>
    <w:p w14:paraId="14CE011D" w14:textId="3634E4F9" w:rsidR="008667FC" w:rsidRPr="00A62F9B" w:rsidRDefault="006F389C" w:rsidP="008667FC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  <w:r w:rsidRPr="006F389C">
        <w:rPr>
          <w:b/>
          <w:color w:val="FF0000"/>
          <w:sz w:val="22"/>
          <w:szCs w:val="22"/>
        </w:rPr>
        <w:t>Dostawa 16 stanowiskowego oprogramowania systemu VPS lub równoważnego na okres 2 lat wraz z certyfikowanym szkoleniem dla 6 osób (nauczycieli akademickich) w ramach Projektu POWR.03.05.00-00-00-Z309/18</w:t>
      </w:r>
    </w:p>
    <w:p w14:paraId="3E0D7A9F" w14:textId="77777777" w:rsidR="008667FC" w:rsidRPr="00725FFD" w:rsidRDefault="008667FC" w:rsidP="008667F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 xml:space="preserve">Cena brutto za całość przedmiotu zamówienia: </w:t>
      </w:r>
      <w:r w:rsidRPr="00725FFD">
        <w:rPr>
          <w:sz w:val="22"/>
          <w:szCs w:val="22"/>
        </w:rPr>
        <w:t>.............................................................</w:t>
      </w:r>
      <w:r w:rsidRPr="00725FFD">
        <w:rPr>
          <w:b/>
          <w:sz w:val="22"/>
          <w:szCs w:val="22"/>
        </w:rPr>
        <w:t>PLN</w:t>
      </w:r>
    </w:p>
    <w:p w14:paraId="2625EB5F" w14:textId="77777777" w:rsidR="008667FC" w:rsidRPr="00725FFD" w:rsidRDefault="008667FC" w:rsidP="008667F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7C36B8A" w14:textId="77777777" w:rsidR="008667FC" w:rsidRPr="00725FFD" w:rsidRDefault="008667FC" w:rsidP="008667F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25FF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F01404F" w14:textId="77777777" w:rsidR="008667FC" w:rsidRPr="00725FFD" w:rsidRDefault="008667FC" w:rsidP="008667F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E0CF2DD" w14:textId="77777777" w:rsidR="008667FC" w:rsidRPr="00725FFD" w:rsidRDefault="008667FC" w:rsidP="008667F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>w tym: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472"/>
        <w:gridCol w:w="1672"/>
        <w:gridCol w:w="851"/>
        <w:gridCol w:w="1101"/>
        <w:gridCol w:w="1269"/>
        <w:gridCol w:w="1279"/>
      </w:tblGrid>
      <w:tr w:rsidR="008667FC" w:rsidRPr="008C789C" w14:paraId="48D80D56" w14:textId="77777777" w:rsidTr="009E41FA">
        <w:tc>
          <w:tcPr>
            <w:tcW w:w="642" w:type="dxa"/>
            <w:shd w:val="clear" w:color="auto" w:fill="auto"/>
          </w:tcPr>
          <w:p w14:paraId="78557494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8C789C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14:paraId="016649CE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672" w:type="dxa"/>
            <w:shd w:val="clear" w:color="auto" w:fill="auto"/>
          </w:tcPr>
          <w:p w14:paraId="4C2A1703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851" w:type="dxa"/>
            <w:shd w:val="clear" w:color="auto" w:fill="auto"/>
          </w:tcPr>
          <w:p w14:paraId="05C1AA42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101" w:type="dxa"/>
            <w:shd w:val="clear" w:color="auto" w:fill="auto"/>
          </w:tcPr>
          <w:p w14:paraId="71AD4E96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269" w:type="dxa"/>
            <w:shd w:val="clear" w:color="auto" w:fill="auto"/>
          </w:tcPr>
          <w:p w14:paraId="20ACBB91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79" w:type="dxa"/>
            <w:shd w:val="clear" w:color="auto" w:fill="auto"/>
          </w:tcPr>
          <w:p w14:paraId="1DA472E2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brutto</w:t>
            </w:r>
          </w:p>
        </w:tc>
      </w:tr>
      <w:tr w:rsidR="008667FC" w:rsidRPr="008C789C" w14:paraId="75E4394C" w14:textId="77777777" w:rsidTr="009E41FA">
        <w:tc>
          <w:tcPr>
            <w:tcW w:w="642" w:type="dxa"/>
            <w:shd w:val="clear" w:color="auto" w:fill="auto"/>
          </w:tcPr>
          <w:p w14:paraId="23846FCA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72" w:type="dxa"/>
            <w:shd w:val="clear" w:color="auto" w:fill="auto"/>
          </w:tcPr>
          <w:p w14:paraId="2AC1602A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 oprogramowania</w:t>
            </w:r>
          </w:p>
          <w:p w14:paraId="5793058C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………………………….</w:t>
            </w:r>
          </w:p>
          <w:p w14:paraId="3E48A0FA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</w:t>
            </w:r>
          </w:p>
        </w:tc>
        <w:tc>
          <w:tcPr>
            <w:tcW w:w="1672" w:type="dxa"/>
            <w:shd w:val="clear" w:color="auto" w:fill="auto"/>
          </w:tcPr>
          <w:p w14:paraId="03547DDA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5B6CBE4E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16 szt.</w:t>
            </w:r>
          </w:p>
        </w:tc>
        <w:tc>
          <w:tcPr>
            <w:tcW w:w="1101" w:type="dxa"/>
            <w:shd w:val="clear" w:color="auto" w:fill="auto"/>
          </w:tcPr>
          <w:p w14:paraId="75CD9352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6A99B197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253ED0FD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8667FC" w:rsidRPr="008C789C" w14:paraId="2DB12C60" w14:textId="77777777" w:rsidTr="009E41FA">
        <w:tc>
          <w:tcPr>
            <w:tcW w:w="642" w:type="dxa"/>
            <w:shd w:val="clear" w:color="auto" w:fill="auto"/>
          </w:tcPr>
          <w:p w14:paraId="4F770C13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72" w:type="dxa"/>
            <w:shd w:val="clear" w:color="auto" w:fill="auto"/>
          </w:tcPr>
          <w:p w14:paraId="25170B4C" w14:textId="71AA775D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 xml:space="preserve">Szkolenie dla nauczycieli akademickich AGH </w:t>
            </w:r>
            <w:r w:rsidR="006B3DF5">
              <w:rPr>
                <w:b/>
                <w:sz w:val="22"/>
                <w:szCs w:val="22"/>
              </w:rPr>
              <w:t>*</w:t>
            </w:r>
          </w:p>
          <w:p w14:paraId="001926A6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5FEC5F15" w14:textId="77777777" w:rsidR="008667F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netto za 1 osobę</w:t>
            </w:r>
          </w:p>
          <w:p w14:paraId="0A088BFD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</w:t>
            </w:r>
          </w:p>
        </w:tc>
        <w:tc>
          <w:tcPr>
            <w:tcW w:w="851" w:type="dxa"/>
            <w:shd w:val="clear" w:color="auto" w:fill="auto"/>
          </w:tcPr>
          <w:p w14:paraId="04EF247B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6 os.</w:t>
            </w:r>
          </w:p>
        </w:tc>
        <w:tc>
          <w:tcPr>
            <w:tcW w:w="1101" w:type="dxa"/>
            <w:shd w:val="clear" w:color="auto" w:fill="auto"/>
          </w:tcPr>
          <w:p w14:paraId="655745AB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601899CB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2AD0F76F" w14:textId="77777777" w:rsidR="008667FC" w:rsidRPr="008C789C" w:rsidRDefault="008667F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621D889" w14:textId="77777777" w:rsidR="006B3DF5" w:rsidRDefault="006B3DF5" w:rsidP="006B3DF5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14:paraId="50E3AECD" w14:textId="77777777" w:rsidR="006B3DF5" w:rsidRDefault="006B3DF5" w:rsidP="00583423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0044679D" w14:textId="33B20E84" w:rsidR="00583423" w:rsidRPr="005E4683" w:rsidRDefault="00583423" w:rsidP="0058342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5E4683">
        <w:rPr>
          <w:sz w:val="22"/>
          <w:szCs w:val="22"/>
        </w:rPr>
        <w:t>Szkolenia będą zrealizowane w ustalonych przez Zamawiającego terminach,</w:t>
      </w:r>
      <w:r>
        <w:rPr>
          <w:sz w:val="22"/>
          <w:szCs w:val="22"/>
        </w:rPr>
        <w:t xml:space="preserve"> ale nie później niż</w:t>
      </w:r>
      <w:r w:rsidRPr="005E4683">
        <w:rPr>
          <w:sz w:val="22"/>
          <w:szCs w:val="22"/>
        </w:rPr>
        <w:t xml:space="preserve"> do 31/12/2021</w:t>
      </w:r>
      <w:r w:rsidR="009F7729">
        <w:rPr>
          <w:sz w:val="22"/>
          <w:szCs w:val="22"/>
        </w:rPr>
        <w:t xml:space="preserve"> </w:t>
      </w:r>
      <w:r w:rsidRPr="005E4683">
        <w:rPr>
          <w:sz w:val="22"/>
          <w:szCs w:val="22"/>
        </w:rPr>
        <w:t>r.</w:t>
      </w:r>
    </w:p>
    <w:p w14:paraId="5B47A835" w14:textId="77777777" w:rsidR="00583423" w:rsidRDefault="00583423" w:rsidP="00583423">
      <w:pPr>
        <w:tabs>
          <w:tab w:val="right" w:pos="9000"/>
        </w:tabs>
      </w:pPr>
    </w:p>
    <w:p w14:paraId="670CDF9B" w14:textId="77777777" w:rsidR="00583423" w:rsidRDefault="00583423" w:rsidP="0058342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>
        <w:t>do 21 dni od daty podpisania umowy</w:t>
      </w:r>
    </w:p>
    <w:p w14:paraId="0C27E267" w14:textId="77777777" w:rsidR="00771D0D" w:rsidRDefault="00771D0D" w:rsidP="008667FC">
      <w:pPr>
        <w:tabs>
          <w:tab w:val="left" w:pos="426"/>
        </w:tabs>
        <w:jc w:val="both"/>
        <w:rPr>
          <w:sz w:val="20"/>
          <w:szCs w:val="20"/>
        </w:rPr>
      </w:pPr>
    </w:p>
    <w:p w14:paraId="769EB71B" w14:textId="77777777" w:rsidR="00771D0D" w:rsidRPr="006B3DF5" w:rsidRDefault="00771D0D" w:rsidP="00771D0D">
      <w:pPr>
        <w:tabs>
          <w:tab w:val="left" w:pos="426"/>
        </w:tabs>
        <w:jc w:val="both"/>
        <w:rPr>
          <w:b/>
          <w:bCs/>
          <w:sz w:val="20"/>
          <w:szCs w:val="20"/>
        </w:rPr>
      </w:pPr>
      <w:r w:rsidRPr="006B3DF5">
        <w:rPr>
          <w:b/>
          <w:bCs/>
          <w:u w:val="single"/>
        </w:rPr>
        <w:t>Wsparcie techniczne i usługi konsultacyjne</w:t>
      </w:r>
      <w:r>
        <w:rPr>
          <w:b/>
          <w:bCs/>
        </w:rPr>
        <w:t xml:space="preserve"> (</w:t>
      </w:r>
      <w:r w:rsidRPr="006B3DF5">
        <w:rPr>
          <w:b/>
          <w:bCs/>
          <w:i/>
          <w:iCs/>
          <w:highlight w:val="yellow"/>
        </w:rPr>
        <w:t>Kryterium oceny ofert</w:t>
      </w:r>
      <w:r>
        <w:rPr>
          <w:b/>
          <w:bCs/>
        </w:rPr>
        <w:t>):</w:t>
      </w:r>
    </w:p>
    <w:p w14:paraId="41E37A0C" w14:textId="77777777" w:rsidR="00771D0D" w:rsidRDefault="00771D0D" w:rsidP="00771D0D">
      <w:pPr>
        <w:tabs>
          <w:tab w:val="left" w:pos="426"/>
        </w:tabs>
        <w:jc w:val="both"/>
        <w:rPr>
          <w:sz w:val="20"/>
          <w:szCs w:val="20"/>
        </w:rPr>
      </w:pPr>
    </w:p>
    <w:p w14:paraId="4ECE0649" w14:textId="77777777" w:rsidR="00771D0D" w:rsidRDefault="00771D0D" w:rsidP="00771D0D">
      <w:pPr>
        <w:numPr>
          <w:ilvl w:val="0"/>
          <w:numId w:val="7"/>
        </w:numPr>
        <w:tabs>
          <w:tab w:val="left" w:pos="426"/>
        </w:tabs>
        <w:jc w:val="both"/>
        <w:rPr>
          <w:rFonts w:cs="Verdana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2 tygodni od zakończenia szkolenia dla nauczycieli akademickich AGH – TAK / NIE*</w:t>
      </w:r>
    </w:p>
    <w:p w14:paraId="50D3F5E3" w14:textId="77777777" w:rsidR="00771D0D" w:rsidRPr="006B3DF5" w:rsidRDefault="00771D0D" w:rsidP="00771D0D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6E8CD75C" w14:textId="77777777" w:rsidR="00771D0D" w:rsidRDefault="00771D0D" w:rsidP="00771D0D">
      <w:pPr>
        <w:numPr>
          <w:ilvl w:val="0"/>
          <w:numId w:val="7"/>
        </w:numPr>
        <w:jc w:val="both"/>
        <w:rPr>
          <w:sz w:val="20"/>
          <w:szCs w:val="20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w wymiarze 1 miesiąca (lub więcej) od zakończenia szkolenia dla nauczycieli akademickich AGH – TAK / NIE*</w:t>
      </w:r>
    </w:p>
    <w:p w14:paraId="2C2ED2B8" w14:textId="77432773" w:rsidR="00771D0D" w:rsidRDefault="00771D0D" w:rsidP="00771D0D">
      <w:pPr>
        <w:tabs>
          <w:tab w:val="left" w:pos="426"/>
        </w:tabs>
        <w:jc w:val="both"/>
        <w:rPr>
          <w:rFonts w:cs="Verdana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3F23131C" w14:textId="77777777" w:rsidR="002934DE" w:rsidRDefault="002934DE" w:rsidP="002934D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2472C3">
        <w:rPr>
          <w:b/>
          <w:bCs/>
        </w:rPr>
        <w:lastRenderedPageBreak/>
        <w:t>Nazwa platformy edukacyjnej, na której będą ewentualnie prowadzone szkolenia w formie zdalnej:</w:t>
      </w:r>
      <w:r>
        <w:rPr>
          <w:rFonts w:ascii="Calibri" w:hAnsi="Calibri" w:cs="Calibri"/>
        </w:rPr>
        <w:t xml:space="preserve"> ………………………………………………………………………………….</w:t>
      </w:r>
    </w:p>
    <w:p w14:paraId="664D50D6" w14:textId="77777777" w:rsidR="002934DE" w:rsidRPr="006B3DF5" w:rsidRDefault="002934DE" w:rsidP="00771D0D">
      <w:pPr>
        <w:tabs>
          <w:tab w:val="left" w:pos="426"/>
        </w:tabs>
        <w:jc w:val="both"/>
        <w:rPr>
          <w:sz w:val="22"/>
          <w:szCs w:val="22"/>
        </w:rPr>
      </w:pPr>
    </w:p>
    <w:p w14:paraId="3A61E89A" w14:textId="77777777" w:rsidR="00771D0D" w:rsidRDefault="00771D0D" w:rsidP="008667FC">
      <w:pPr>
        <w:tabs>
          <w:tab w:val="left" w:pos="426"/>
        </w:tabs>
        <w:jc w:val="both"/>
        <w:rPr>
          <w:sz w:val="20"/>
          <w:szCs w:val="20"/>
        </w:rPr>
      </w:pPr>
    </w:p>
    <w:p w14:paraId="6AFB2463" w14:textId="726B631C" w:rsidR="008667FC" w:rsidRPr="00B25D19" w:rsidRDefault="008667FC" w:rsidP="008667FC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3FAFE872" w14:textId="77777777" w:rsidR="008667FC" w:rsidRPr="00B25D19" w:rsidRDefault="008667FC" w:rsidP="008667F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30700731" w14:textId="77777777" w:rsidR="008667FC" w:rsidRPr="00B25D19" w:rsidRDefault="008667FC" w:rsidP="008D5233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651352A1" w14:textId="77777777" w:rsidR="00771D0D" w:rsidRDefault="00771D0D" w:rsidP="006F389C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</w:p>
    <w:p w14:paraId="70BF3215" w14:textId="4EB3DDE9" w:rsidR="006F389C" w:rsidRDefault="006F389C" w:rsidP="006F389C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  <w:r w:rsidRPr="00A62F9B">
        <w:rPr>
          <w:b/>
          <w:color w:val="0070C0"/>
          <w:sz w:val="22"/>
          <w:szCs w:val="22"/>
        </w:rPr>
        <w:t xml:space="preserve">Zadanie nr </w:t>
      </w:r>
      <w:r>
        <w:rPr>
          <w:b/>
          <w:color w:val="0070C0"/>
          <w:sz w:val="22"/>
          <w:szCs w:val="22"/>
        </w:rPr>
        <w:t>3</w:t>
      </w:r>
    </w:p>
    <w:p w14:paraId="07C2FDF8" w14:textId="3FCDF2B9" w:rsidR="00BE69E6" w:rsidRDefault="00BE69E6" w:rsidP="006F389C">
      <w:pPr>
        <w:widowControl w:val="0"/>
        <w:spacing w:line="264" w:lineRule="auto"/>
        <w:ind w:right="1"/>
        <w:rPr>
          <w:b/>
          <w:color w:val="FF0000"/>
          <w:sz w:val="22"/>
          <w:szCs w:val="22"/>
        </w:rPr>
      </w:pPr>
      <w:r w:rsidRPr="00BE69E6">
        <w:rPr>
          <w:b/>
          <w:color w:val="FF0000"/>
          <w:sz w:val="22"/>
          <w:szCs w:val="22"/>
        </w:rPr>
        <w:t xml:space="preserve">Dostawa 16 stanowiskowego oprogramowania systemu PAM-STAMP lub równoważnego na okres 2 lat wraz z certyfikowanym szkoleniem dla 6 osób (nauczycieli akademickich) w ramach Projektu POWR.03.05.00-00-00-Z309/18 </w:t>
      </w:r>
    </w:p>
    <w:p w14:paraId="3231E93F" w14:textId="77777777" w:rsidR="00BE69E6" w:rsidRDefault="00BE69E6" w:rsidP="006F389C">
      <w:pPr>
        <w:widowControl w:val="0"/>
        <w:spacing w:line="264" w:lineRule="auto"/>
        <w:ind w:right="1"/>
        <w:rPr>
          <w:b/>
          <w:color w:val="FF0000"/>
          <w:sz w:val="22"/>
          <w:szCs w:val="22"/>
        </w:rPr>
      </w:pPr>
    </w:p>
    <w:p w14:paraId="527385FC" w14:textId="5E95C19F" w:rsidR="006F389C" w:rsidRPr="00725FFD" w:rsidRDefault="006F389C" w:rsidP="006F389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 xml:space="preserve">Cena brutto za całość przedmiotu zamówienia: </w:t>
      </w:r>
      <w:r w:rsidRPr="00725FFD">
        <w:rPr>
          <w:sz w:val="22"/>
          <w:szCs w:val="22"/>
        </w:rPr>
        <w:t>.............................................................</w:t>
      </w:r>
      <w:r w:rsidRPr="00725FFD">
        <w:rPr>
          <w:b/>
          <w:sz w:val="22"/>
          <w:szCs w:val="22"/>
        </w:rPr>
        <w:t>PLN</w:t>
      </w:r>
    </w:p>
    <w:p w14:paraId="34E7E94B" w14:textId="77777777" w:rsidR="006F389C" w:rsidRPr="00725FFD" w:rsidRDefault="006F389C" w:rsidP="006F389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FEDA66E" w14:textId="77777777" w:rsidR="006F389C" w:rsidRPr="00725FFD" w:rsidRDefault="006F389C" w:rsidP="006F389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25FF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B16AF0B" w14:textId="77777777" w:rsidR="006F389C" w:rsidRPr="00725FFD" w:rsidRDefault="006F389C" w:rsidP="006F389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045EDBF" w14:textId="77777777" w:rsidR="006F389C" w:rsidRPr="00725FFD" w:rsidRDefault="006F389C" w:rsidP="006F389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>w tym:</w:t>
      </w:r>
    </w:p>
    <w:p w14:paraId="25BE8D6F" w14:textId="77777777" w:rsidR="006F389C" w:rsidRPr="00B25D19" w:rsidRDefault="006F389C" w:rsidP="006F389C">
      <w:pPr>
        <w:widowControl w:val="0"/>
        <w:ind w:right="1"/>
        <w:jc w:val="both"/>
        <w:rPr>
          <w:sz w:val="22"/>
          <w:szCs w:val="22"/>
        </w:rPr>
      </w:pPr>
    </w:p>
    <w:p w14:paraId="1A449506" w14:textId="77777777" w:rsidR="006F389C" w:rsidRDefault="006F389C" w:rsidP="006F389C">
      <w:pPr>
        <w:tabs>
          <w:tab w:val="right" w:pos="9000"/>
        </w:tabs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472"/>
        <w:gridCol w:w="1672"/>
        <w:gridCol w:w="851"/>
        <w:gridCol w:w="1101"/>
        <w:gridCol w:w="1269"/>
        <w:gridCol w:w="1279"/>
      </w:tblGrid>
      <w:tr w:rsidR="006F389C" w:rsidRPr="008C789C" w14:paraId="2A090C92" w14:textId="77777777" w:rsidTr="009E41FA">
        <w:tc>
          <w:tcPr>
            <w:tcW w:w="642" w:type="dxa"/>
            <w:shd w:val="clear" w:color="auto" w:fill="auto"/>
          </w:tcPr>
          <w:p w14:paraId="5415B569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8C789C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14:paraId="5FDD59C1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672" w:type="dxa"/>
            <w:shd w:val="clear" w:color="auto" w:fill="auto"/>
          </w:tcPr>
          <w:p w14:paraId="49C92E6F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851" w:type="dxa"/>
            <w:shd w:val="clear" w:color="auto" w:fill="auto"/>
          </w:tcPr>
          <w:p w14:paraId="460732B0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101" w:type="dxa"/>
            <w:shd w:val="clear" w:color="auto" w:fill="auto"/>
          </w:tcPr>
          <w:p w14:paraId="1D306607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269" w:type="dxa"/>
            <w:shd w:val="clear" w:color="auto" w:fill="auto"/>
          </w:tcPr>
          <w:p w14:paraId="64C6D715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79" w:type="dxa"/>
            <w:shd w:val="clear" w:color="auto" w:fill="auto"/>
          </w:tcPr>
          <w:p w14:paraId="3B3637D7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brutto</w:t>
            </w:r>
          </w:p>
        </w:tc>
      </w:tr>
      <w:tr w:rsidR="006F389C" w:rsidRPr="008C789C" w14:paraId="1B529311" w14:textId="77777777" w:rsidTr="009E41FA">
        <w:tc>
          <w:tcPr>
            <w:tcW w:w="642" w:type="dxa"/>
            <w:shd w:val="clear" w:color="auto" w:fill="auto"/>
          </w:tcPr>
          <w:p w14:paraId="3834123C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72" w:type="dxa"/>
            <w:shd w:val="clear" w:color="auto" w:fill="auto"/>
          </w:tcPr>
          <w:p w14:paraId="40AC4F6E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 oprogramowania</w:t>
            </w:r>
          </w:p>
          <w:p w14:paraId="2D6FFB50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………………………….</w:t>
            </w:r>
          </w:p>
          <w:p w14:paraId="3C09096C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</w:t>
            </w:r>
          </w:p>
        </w:tc>
        <w:tc>
          <w:tcPr>
            <w:tcW w:w="1672" w:type="dxa"/>
            <w:shd w:val="clear" w:color="auto" w:fill="auto"/>
          </w:tcPr>
          <w:p w14:paraId="41BB5A83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4B8C2B1B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16 szt.</w:t>
            </w:r>
          </w:p>
        </w:tc>
        <w:tc>
          <w:tcPr>
            <w:tcW w:w="1101" w:type="dxa"/>
            <w:shd w:val="clear" w:color="auto" w:fill="auto"/>
          </w:tcPr>
          <w:p w14:paraId="5B5E8AA4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54F99BA1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06D45877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6F389C" w:rsidRPr="008C789C" w14:paraId="3ADAB2FC" w14:textId="77777777" w:rsidTr="009E41FA">
        <w:tc>
          <w:tcPr>
            <w:tcW w:w="642" w:type="dxa"/>
            <w:shd w:val="clear" w:color="auto" w:fill="auto"/>
          </w:tcPr>
          <w:p w14:paraId="49E0B1BE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72" w:type="dxa"/>
            <w:shd w:val="clear" w:color="auto" w:fill="auto"/>
          </w:tcPr>
          <w:p w14:paraId="4C0F9333" w14:textId="18ADA890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Szkolenie dla nauczycieli akademickich AGH</w:t>
            </w:r>
            <w:r w:rsidR="006B3DF5">
              <w:rPr>
                <w:b/>
                <w:sz w:val="22"/>
                <w:szCs w:val="22"/>
              </w:rPr>
              <w:t>*</w:t>
            </w:r>
          </w:p>
          <w:p w14:paraId="0C8EE8D1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618652DF" w14:textId="77777777" w:rsidR="006F3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netto za 1 osobę</w:t>
            </w:r>
          </w:p>
          <w:p w14:paraId="792610A5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</w:t>
            </w:r>
          </w:p>
        </w:tc>
        <w:tc>
          <w:tcPr>
            <w:tcW w:w="851" w:type="dxa"/>
            <w:shd w:val="clear" w:color="auto" w:fill="auto"/>
          </w:tcPr>
          <w:p w14:paraId="44598FC3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6 os.</w:t>
            </w:r>
          </w:p>
        </w:tc>
        <w:tc>
          <w:tcPr>
            <w:tcW w:w="1101" w:type="dxa"/>
            <w:shd w:val="clear" w:color="auto" w:fill="auto"/>
          </w:tcPr>
          <w:p w14:paraId="3AED1590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34611A77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0C412951" w14:textId="77777777" w:rsidR="006F389C" w:rsidRPr="008C789C" w:rsidRDefault="006F389C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5FD6E9A7" w14:textId="77777777" w:rsidR="006B3DF5" w:rsidRDefault="006B3DF5" w:rsidP="006B3DF5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14:paraId="79D4B233" w14:textId="77777777" w:rsidR="006B3DF5" w:rsidRDefault="006B3DF5" w:rsidP="00583423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0A4AAD6D" w14:textId="59284B11" w:rsidR="00583423" w:rsidRPr="005E4683" w:rsidRDefault="00583423" w:rsidP="00771D0D">
      <w:pPr>
        <w:widowControl w:val="0"/>
        <w:jc w:val="both"/>
        <w:rPr>
          <w:sz w:val="22"/>
          <w:szCs w:val="22"/>
        </w:rPr>
      </w:pPr>
      <w:r w:rsidRPr="005E4683">
        <w:rPr>
          <w:sz w:val="22"/>
          <w:szCs w:val="22"/>
        </w:rPr>
        <w:t>Szkolenia będą zrealizowane w ustalonych przez Zamawiającego terminach,</w:t>
      </w:r>
      <w:r>
        <w:rPr>
          <w:sz w:val="22"/>
          <w:szCs w:val="22"/>
        </w:rPr>
        <w:t xml:space="preserve"> ale nie później niż</w:t>
      </w:r>
      <w:r w:rsidRPr="005E4683">
        <w:rPr>
          <w:sz w:val="22"/>
          <w:szCs w:val="22"/>
        </w:rPr>
        <w:t xml:space="preserve"> do 31/12/2021</w:t>
      </w:r>
      <w:r w:rsidR="009F7729">
        <w:rPr>
          <w:sz w:val="22"/>
          <w:szCs w:val="22"/>
        </w:rPr>
        <w:t xml:space="preserve"> </w:t>
      </w:r>
      <w:r w:rsidRPr="005E4683">
        <w:rPr>
          <w:sz w:val="22"/>
          <w:szCs w:val="22"/>
        </w:rPr>
        <w:t>r.</w:t>
      </w:r>
    </w:p>
    <w:p w14:paraId="0AEB5FFF" w14:textId="77777777" w:rsidR="00583423" w:rsidRDefault="00583423" w:rsidP="0058342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>
        <w:t>do 21 dni od daty podpisania umowy</w:t>
      </w:r>
    </w:p>
    <w:p w14:paraId="76A163D9" w14:textId="77777777" w:rsidR="00771D0D" w:rsidRPr="006B3DF5" w:rsidRDefault="00771D0D" w:rsidP="00771D0D">
      <w:pPr>
        <w:tabs>
          <w:tab w:val="left" w:pos="426"/>
        </w:tabs>
        <w:jc w:val="both"/>
        <w:rPr>
          <w:b/>
          <w:bCs/>
          <w:sz w:val="20"/>
          <w:szCs w:val="20"/>
        </w:rPr>
      </w:pPr>
      <w:r w:rsidRPr="006B3DF5">
        <w:rPr>
          <w:b/>
          <w:bCs/>
          <w:u w:val="single"/>
        </w:rPr>
        <w:t>Wsparcie techniczne i usługi konsultacyjne</w:t>
      </w:r>
      <w:r>
        <w:rPr>
          <w:b/>
          <w:bCs/>
        </w:rPr>
        <w:t xml:space="preserve"> (</w:t>
      </w:r>
      <w:r w:rsidRPr="006B3DF5">
        <w:rPr>
          <w:b/>
          <w:bCs/>
          <w:i/>
          <w:iCs/>
          <w:highlight w:val="yellow"/>
        </w:rPr>
        <w:t>Kryterium oceny ofert</w:t>
      </w:r>
      <w:r>
        <w:rPr>
          <w:b/>
          <w:bCs/>
        </w:rPr>
        <w:t>):</w:t>
      </w:r>
    </w:p>
    <w:p w14:paraId="288079A3" w14:textId="77777777" w:rsidR="00771D0D" w:rsidRDefault="00771D0D" w:rsidP="00771D0D">
      <w:pPr>
        <w:tabs>
          <w:tab w:val="left" w:pos="426"/>
        </w:tabs>
        <w:jc w:val="both"/>
        <w:rPr>
          <w:sz w:val="20"/>
          <w:szCs w:val="20"/>
        </w:rPr>
      </w:pPr>
    </w:p>
    <w:p w14:paraId="63C73B27" w14:textId="77777777" w:rsidR="00771D0D" w:rsidRDefault="00771D0D" w:rsidP="00771D0D">
      <w:pPr>
        <w:numPr>
          <w:ilvl w:val="0"/>
          <w:numId w:val="7"/>
        </w:numPr>
        <w:tabs>
          <w:tab w:val="left" w:pos="426"/>
        </w:tabs>
        <w:jc w:val="both"/>
        <w:rPr>
          <w:rFonts w:cs="Verdana"/>
        </w:rPr>
      </w:pPr>
      <w:r w:rsidRPr="006B3DF5">
        <w:rPr>
          <w:sz w:val="22"/>
          <w:szCs w:val="22"/>
        </w:rPr>
        <w:lastRenderedPageBreak/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2 tygodni od zakończenia szkolenia dla nauczycieli akademickich AGH – TAK / NIE*</w:t>
      </w:r>
    </w:p>
    <w:p w14:paraId="6D35384F" w14:textId="77777777" w:rsidR="00771D0D" w:rsidRPr="006B3DF5" w:rsidRDefault="00771D0D" w:rsidP="00771D0D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2DBE132E" w14:textId="77777777" w:rsidR="00771D0D" w:rsidRDefault="00771D0D" w:rsidP="00771D0D">
      <w:pPr>
        <w:numPr>
          <w:ilvl w:val="0"/>
          <w:numId w:val="7"/>
        </w:numPr>
        <w:jc w:val="both"/>
        <w:rPr>
          <w:sz w:val="20"/>
          <w:szCs w:val="20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w wymiarze 1 miesiąca (lub więcej) od zakończenia szkolenia dla nauczycieli akademickich AGH – TAK / NIE*</w:t>
      </w:r>
    </w:p>
    <w:p w14:paraId="6FF29583" w14:textId="77777777" w:rsidR="00771D0D" w:rsidRPr="006B3DF5" w:rsidRDefault="00771D0D" w:rsidP="00771D0D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733941E2" w14:textId="77777777" w:rsidR="00771D0D" w:rsidRDefault="00771D0D" w:rsidP="006F389C">
      <w:pPr>
        <w:tabs>
          <w:tab w:val="left" w:pos="426"/>
        </w:tabs>
        <w:jc w:val="both"/>
        <w:rPr>
          <w:sz w:val="20"/>
          <w:szCs w:val="20"/>
        </w:rPr>
      </w:pPr>
    </w:p>
    <w:p w14:paraId="23345A92" w14:textId="77777777" w:rsidR="002934DE" w:rsidRDefault="002934DE" w:rsidP="002934D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2472C3">
        <w:rPr>
          <w:b/>
          <w:bCs/>
        </w:rPr>
        <w:t>Nazwa platformy edukacyjnej, na której będą ewentualnie prowadzone szkolenia w formie zdalnej:</w:t>
      </w:r>
      <w:r>
        <w:rPr>
          <w:rFonts w:ascii="Calibri" w:hAnsi="Calibri" w:cs="Calibri"/>
        </w:rPr>
        <w:t xml:space="preserve"> ………………………………………………………………………………….</w:t>
      </w:r>
    </w:p>
    <w:p w14:paraId="1584D036" w14:textId="77777777" w:rsidR="002934DE" w:rsidRDefault="002934DE" w:rsidP="006F389C">
      <w:pPr>
        <w:tabs>
          <w:tab w:val="left" w:pos="426"/>
        </w:tabs>
        <w:jc w:val="both"/>
        <w:rPr>
          <w:sz w:val="20"/>
          <w:szCs w:val="20"/>
        </w:rPr>
      </w:pPr>
    </w:p>
    <w:p w14:paraId="32234A32" w14:textId="49D1ED2E" w:rsidR="006F389C" w:rsidRPr="00B25D19" w:rsidRDefault="006F389C" w:rsidP="006F389C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0EE227A6" w14:textId="3649549C" w:rsidR="006F389C" w:rsidRDefault="006F389C" w:rsidP="006F389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363FC448" w14:textId="4759CF4E" w:rsidR="00BE69E6" w:rsidRDefault="00BE69E6" w:rsidP="006F389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5B72B24F" w14:textId="5A2F6BC5" w:rsidR="00BE69E6" w:rsidRDefault="00BE69E6" w:rsidP="006F389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6D13A813" w14:textId="050EA444" w:rsidR="00BE69E6" w:rsidRDefault="00BE69E6" w:rsidP="00BE69E6">
      <w:pPr>
        <w:widowControl w:val="0"/>
        <w:spacing w:line="264" w:lineRule="auto"/>
        <w:ind w:right="1"/>
        <w:rPr>
          <w:b/>
          <w:color w:val="0070C0"/>
          <w:sz w:val="22"/>
          <w:szCs w:val="22"/>
        </w:rPr>
      </w:pPr>
      <w:r w:rsidRPr="00A62F9B">
        <w:rPr>
          <w:b/>
          <w:color w:val="0070C0"/>
          <w:sz w:val="22"/>
          <w:szCs w:val="22"/>
        </w:rPr>
        <w:t xml:space="preserve">Zadanie nr </w:t>
      </w:r>
      <w:r>
        <w:rPr>
          <w:b/>
          <w:color w:val="0070C0"/>
          <w:sz w:val="22"/>
          <w:szCs w:val="22"/>
        </w:rPr>
        <w:t>4</w:t>
      </w:r>
    </w:p>
    <w:p w14:paraId="492C3E61" w14:textId="32D0FC80" w:rsidR="00BE69E6" w:rsidRDefault="00A827E8" w:rsidP="00BE69E6">
      <w:pPr>
        <w:widowControl w:val="0"/>
        <w:spacing w:line="264" w:lineRule="auto"/>
        <w:ind w:right="1"/>
        <w:rPr>
          <w:b/>
          <w:color w:val="FF0000"/>
          <w:sz w:val="22"/>
          <w:szCs w:val="22"/>
        </w:rPr>
      </w:pPr>
      <w:r w:rsidRPr="00A827E8">
        <w:rPr>
          <w:b/>
          <w:color w:val="FF0000"/>
          <w:sz w:val="22"/>
          <w:szCs w:val="22"/>
        </w:rPr>
        <w:t xml:space="preserve">Dostawa 16 stanowiskowego oprogramowania systemu </w:t>
      </w:r>
      <w:proofErr w:type="spellStart"/>
      <w:r w:rsidRPr="00A827E8">
        <w:rPr>
          <w:b/>
          <w:color w:val="FF0000"/>
          <w:sz w:val="22"/>
          <w:szCs w:val="22"/>
        </w:rPr>
        <w:t>ProCAST</w:t>
      </w:r>
      <w:proofErr w:type="spellEnd"/>
      <w:r w:rsidRPr="00A827E8">
        <w:rPr>
          <w:b/>
          <w:color w:val="FF0000"/>
          <w:sz w:val="22"/>
          <w:szCs w:val="22"/>
        </w:rPr>
        <w:t xml:space="preserve"> lub równoważnego na okres 2 lat wraz z certyfikowanym szkoleniem dla 6 osób (nauczycieli akademickich) w ramach Projektu POWR.03.05.00-00</w:t>
      </w:r>
    </w:p>
    <w:p w14:paraId="75A31998" w14:textId="77777777" w:rsidR="00A827E8" w:rsidRDefault="00A827E8" w:rsidP="00BE69E6">
      <w:pPr>
        <w:widowControl w:val="0"/>
        <w:spacing w:line="264" w:lineRule="auto"/>
        <w:ind w:right="1"/>
        <w:rPr>
          <w:b/>
          <w:color w:val="FF0000"/>
          <w:sz w:val="22"/>
          <w:szCs w:val="22"/>
        </w:rPr>
      </w:pPr>
    </w:p>
    <w:p w14:paraId="4161FAFC" w14:textId="77777777" w:rsidR="00BE69E6" w:rsidRPr="00725FFD" w:rsidRDefault="00BE69E6" w:rsidP="00BE69E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 xml:space="preserve">Cena brutto za całość przedmiotu zamówienia: </w:t>
      </w:r>
      <w:r w:rsidRPr="00725FFD">
        <w:rPr>
          <w:sz w:val="22"/>
          <w:szCs w:val="22"/>
        </w:rPr>
        <w:t>.............................................................</w:t>
      </w:r>
      <w:r w:rsidRPr="00725FFD">
        <w:rPr>
          <w:b/>
          <w:sz w:val="22"/>
          <w:szCs w:val="22"/>
        </w:rPr>
        <w:t>PLN</w:t>
      </w:r>
    </w:p>
    <w:p w14:paraId="66E67707" w14:textId="77777777" w:rsidR="00BE69E6" w:rsidRPr="00725FFD" w:rsidRDefault="00BE69E6" w:rsidP="00BE69E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32712D72" w14:textId="77777777" w:rsidR="00BE69E6" w:rsidRPr="00725FFD" w:rsidRDefault="00BE69E6" w:rsidP="00BE69E6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25FFD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3AE94974" w14:textId="77777777" w:rsidR="00BE69E6" w:rsidRPr="00725FFD" w:rsidRDefault="00BE69E6" w:rsidP="00BE69E6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2B3B538" w14:textId="77777777" w:rsidR="00BE69E6" w:rsidRPr="00725FFD" w:rsidRDefault="00BE69E6" w:rsidP="00BE69E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>w tym: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472"/>
        <w:gridCol w:w="1672"/>
        <w:gridCol w:w="851"/>
        <w:gridCol w:w="1101"/>
        <w:gridCol w:w="1269"/>
        <w:gridCol w:w="1279"/>
      </w:tblGrid>
      <w:tr w:rsidR="00BE69E6" w:rsidRPr="008C789C" w14:paraId="30161CE6" w14:textId="77777777" w:rsidTr="009E41FA">
        <w:tc>
          <w:tcPr>
            <w:tcW w:w="642" w:type="dxa"/>
            <w:shd w:val="clear" w:color="auto" w:fill="auto"/>
          </w:tcPr>
          <w:p w14:paraId="3F87E8AB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8C789C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14:paraId="5BF5C3AF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672" w:type="dxa"/>
            <w:shd w:val="clear" w:color="auto" w:fill="auto"/>
          </w:tcPr>
          <w:p w14:paraId="7E60E910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851" w:type="dxa"/>
            <w:shd w:val="clear" w:color="auto" w:fill="auto"/>
          </w:tcPr>
          <w:p w14:paraId="66D9F881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101" w:type="dxa"/>
            <w:shd w:val="clear" w:color="auto" w:fill="auto"/>
          </w:tcPr>
          <w:p w14:paraId="531F6A11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269" w:type="dxa"/>
            <w:shd w:val="clear" w:color="auto" w:fill="auto"/>
          </w:tcPr>
          <w:p w14:paraId="7734FC05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79" w:type="dxa"/>
            <w:shd w:val="clear" w:color="auto" w:fill="auto"/>
          </w:tcPr>
          <w:p w14:paraId="46B53098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brutto</w:t>
            </w:r>
          </w:p>
        </w:tc>
      </w:tr>
      <w:tr w:rsidR="00BE69E6" w:rsidRPr="008C789C" w14:paraId="737278EF" w14:textId="77777777" w:rsidTr="009E41FA">
        <w:tc>
          <w:tcPr>
            <w:tcW w:w="642" w:type="dxa"/>
            <w:shd w:val="clear" w:color="auto" w:fill="auto"/>
          </w:tcPr>
          <w:p w14:paraId="5B5F69B0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72" w:type="dxa"/>
            <w:shd w:val="clear" w:color="auto" w:fill="auto"/>
          </w:tcPr>
          <w:p w14:paraId="76665F5F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 oprogramowania</w:t>
            </w:r>
          </w:p>
          <w:p w14:paraId="5065C8EE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………………………….</w:t>
            </w:r>
          </w:p>
          <w:p w14:paraId="6BDA3165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…………………………</w:t>
            </w:r>
          </w:p>
        </w:tc>
        <w:tc>
          <w:tcPr>
            <w:tcW w:w="1672" w:type="dxa"/>
            <w:shd w:val="clear" w:color="auto" w:fill="auto"/>
          </w:tcPr>
          <w:p w14:paraId="2CA5CEDA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6FFD4F0B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16 szt.</w:t>
            </w:r>
          </w:p>
        </w:tc>
        <w:tc>
          <w:tcPr>
            <w:tcW w:w="1101" w:type="dxa"/>
            <w:shd w:val="clear" w:color="auto" w:fill="auto"/>
          </w:tcPr>
          <w:p w14:paraId="63CE4EA2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7CAB7D95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59FDAA13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BE69E6" w:rsidRPr="008C789C" w14:paraId="1EBA7E6F" w14:textId="77777777" w:rsidTr="009E41FA">
        <w:tc>
          <w:tcPr>
            <w:tcW w:w="642" w:type="dxa"/>
            <w:shd w:val="clear" w:color="auto" w:fill="auto"/>
          </w:tcPr>
          <w:p w14:paraId="09966775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72" w:type="dxa"/>
            <w:shd w:val="clear" w:color="auto" w:fill="auto"/>
          </w:tcPr>
          <w:p w14:paraId="6A0BA614" w14:textId="77DA1262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Szkolenie dla nauczycieli akademickich AGH</w:t>
            </w:r>
            <w:r w:rsidR="006B3DF5">
              <w:rPr>
                <w:b/>
                <w:sz w:val="22"/>
                <w:szCs w:val="22"/>
              </w:rPr>
              <w:t>*</w:t>
            </w:r>
          </w:p>
          <w:p w14:paraId="5BEF3E68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672" w:type="dxa"/>
            <w:shd w:val="clear" w:color="auto" w:fill="auto"/>
          </w:tcPr>
          <w:p w14:paraId="043A0044" w14:textId="77777777" w:rsidR="00BE69E6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netto za 1 osobę</w:t>
            </w:r>
          </w:p>
          <w:p w14:paraId="4028D412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………………</w:t>
            </w:r>
          </w:p>
        </w:tc>
        <w:tc>
          <w:tcPr>
            <w:tcW w:w="851" w:type="dxa"/>
            <w:shd w:val="clear" w:color="auto" w:fill="auto"/>
          </w:tcPr>
          <w:p w14:paraId="795C862F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6 os.</w:t>
            </w:r>
          </w:p>
        </w:tc>
        <w:tc>
          <w:tcPr>
            <w:tcW w:w="1101" w:type="dxa"/>
            <w:shd w:val="clear" w:color="auto" w:fill="auto"/>
          </w:tcPr>
          <w:p w14:paraId="6D94BC7F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7E10450D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5135F9BC" w14:textId="77777777" w:rsidR="00BE69E6" w:rsidRPr="008C789C" w:rsidRDefault="00BE69E6" w:rsidP="009E41F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2E148EB1" w14:textId="77777777" w:rsidR="006B3DF5" w:rsidRDefault="006B3DF5" w:rsidP="006B3DF5">
      <w:pPr>
        <w:widowControl w:val="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>
        <w:rPr>
          <w:i/>
          <w:sz w:val="20"/>
          <w:szCs w:val="20"/>
        </w:rPr>
        <w:t>t.j</w:t>
      </w:r>
      <w:proofErr w:type="spellEnd"/>
      <w:r>
        <w:rPr>
          <w:i/>
          <w:sz w:val="20"/>
          <w:szCs w:val="20"/>
        </w:rPr>
        <w:t>. Dz. U. 2018.701 j.t.)</w:t>
      </w:r>
    </w:p>
    <w:p w14:paraId="73EB2A2D" w14:textId="04003C81" w:rsidR="00583423" w:rsidRPr="005E4683" w:rsidRDefault="00583423" w:rsidP="00771D0D">
      <w:pPr>
        <w:widowControl w:val="0"/>
        <w:jc w:val="both"/>
        <w:rPr>
          <w:sz w:val="22"/>
          <w:szCs w:val="22"/>
        </w:rPr>
      </w:pPr>
      <w:r w:rsidRPr="005E4683">
        <w:rPr>
          <w:sz w:val="22"/>
          <w:szCs w:val="22"/>
        </w:rPr>
        <w:t>Szkolenia będą zrealizowane w ustalonych przez Zamawiającego terminach,</w:t>
      </w:r>
      <w:r>
        <w:rPr>
          <w:sz w:val="22"/>
          <w:szCs w:val="22"/>
        </w:rPr>
        <w:t xml:space="preserve"> ale nie później niż</w:t>
      </w:r>
      <w:r w:rsidRPr="005E4683">
        <w:rPr>
          <w:sz w:val="22"/>
          <w:szCs w:val="22"/>
        </w:rPr>
        <w:t xml:space="preserve"> do 31/12/2021r.</w:t>
      </w:r>
    </w:p>
    <w:p w14:paraId="56B7D7F0" w14:textId="77777777" w:rsidR="00583423" w:rsidRDefault="00583423" w:rsidP="0058342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zamówienia: </w:t>
      </w:r>
      <w:r>
        <w:t>do 21 dni od daty podpisania umowy</w:t>
      </w:r>
    </w:p>
    <w:p w14:paraId="64AC93F6" w14:textId="77777777" w:rsidR="00771D0D" w:rsidRPr="006B3DF5" w:rsidRDefault="00771D0D" w:rsidP="00771D0D">
      <w:pPr>
        <w:tabs>
          <w:tab w:val="left" w:pos="426"/>
        </w:tabs>
        <w:jc w:val="both"/>
        <w:rPr>
          <w:b/>
          <w:bCs/>
          <w:sz w:val="20"/>
          <w:szCs w:val="20"/>
        </w:rPr>
      </w:pPr>
      <w:r w:rsidRPr="006B3DF5">
        <w:rPr>
          <w:b/>
          <w:bCs/>
          <w:u w:val="single"/>
        </w:rPr>
        <w:lastRenderedPageBreak/>
        <w:t>Wsparcie techniczne i usługi konsultacyjne</w:t>
      </w:r>
      <w:r>
        <w:rPr>
          <w:b/>
          <w:bCs/>
        </w:rPr>
        <w:t xml:space="preserve"> (</w:t>
      </w:r>
      <w:r w:rsidRPr="006B3DF5">
        <w:rPr>
          <w:b/>
          <w:bCs/>
          <w:i/>
          <w:iCs/>
          <w:highlight w:val="yellow"/>
        </w:rPr>
        <w:t>Kryterium oceny ofert</w:t>
      </w:r>
      <w:r>
        <w:rPr>
          <w:b/>
          <w:bCs/>
        </w:rPr>
        <w:t>):</w:t>
      </w:r>
    </w:p>
    <w:p w14:paraId="4BB528FF" w14:textId="77777777" w:rsidR="00771D0D" w:rsidRDefault="00771D0D" w:rsidP="00771D0D">
      <w:pPr>
        <w:tabs>
          <w:tab w:val="left" w:pos="426"/>
        </w:tabs>
        <w:jc w:val="both"/>
        <w:rPr>
          <w:sz w:val="20"/>
          <w:szCs w:val="20"/>
        </w:rPr>
      </w:pPr>
    </w:p>
    <w:p w14:paraId="7FF2964D" w14:textId="77777777" w:rsidR="00771D0D" w:rsidRDefault="00771D0D" w:rsidP="00771D0D">
      <w:pPr>
        <w:numPr>
          <w:ilvl w:val="0"/>
          <w:numId w:val="7"/>
        </w:numPr>
        <w:tabs>
          <w:tab w:val="left" w:pos="426"/>
        </w:tabs>
        <w:jc w:val="both"/>
        <w:rPr>
          <w:rFonts w:cs="Verdana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2 tygodni od zakończenia szkolenia dla nauczycieli akademickich AGH – TAK / NIE*</w:t>
      </w:r>
    </w:p>
    <w:p w14:paraId="187CF5BF" w14:textId="77777777" w:rsidR="00771D0D" w:rsidRPr="006B3DF5" w:rsidRDefault="00771D0D" w:rsidP="00771D0D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0CEC57E9" w14:textId="77777777" w:rsidR="00771D0D" w:rsidRDefault="00771D0D" w:rsidP="00771D0D">
      <w:pPr>
        <w:numPr>
          <w:ilvl w:val="0"/>
          <w:numId w:val="7"/>
        </w:numPr>
        <w:jc w:val="both"/>
        <w:rPr>
          <w:sz w:val="20"/>
          <w:szCs w:val="20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>w wymiarze w wymiarze 1 miesiąca (lub więcej) od zakończenia szkolenia dla nauczycieli akademickich AGH – TAK / NIE*</w:t>
      </w:r>
    </w:p>
    <w:p w14:paraId="61F54FF9" w14:textId="77777777" w:rsidR="00771D0D" w:rsidRPr="006B3DF5" w:rsidRDefault="00771D0D" w:rsidP="00771D0D">
      <w:pPr>
        <w:tabs>
          <w:tab w:val="left" w:pos="426"/>
        </w:tabs>
        <w:jc w:val="both"/>
        <w:rPr>
          <w:sz w:val="22"/>
          <w:szCs w:val="22"/>
        </w:rPr>
      </w:pPr>
      <w:r>
        <w:rPr>
          <w:rFonts w:cs="Verdana"/>
        </w:rPr>
        <w:t>*</w:t>
      </w:r>
      <w:r w:rsidRPr="00771D0D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75E81CFA" w14:textId="77777777" w:rsidR="00771D0D" w:rsidRDefault="00771D0D" w:rsidP="00BE69E6">
      <w:pPr>
        <w:tabs>
          <w:tab w:val="left" w:pos="426"/>
        </w:tabs>
        <w:jc w:val="both"/>
        <w:rPr>
          <w:sz w:val="20"/>
          <w:szCs w:val="20"/>
        </w:rPr>
      </w:pPr>
    </w:p>
    <w:p w14:paraId="6F3E15E0" w14:textId="77777777" w:rsidR="002934DE" w:rsidRDefault="002934DE" w:rsidP="002934DE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2472C3">
        <w:rPr>
          <w:b/>
          <w:bCs/>
        </w:rPr>
        <w:t>Nazwa platformy edukacyjnej, na której będą ewentualnie prowadzone szkolenia w formie zdalnej:</w:t>
      </w:r>
      <w:r>
        <w:rPr>
          <w:rFonts w:ascii="Calibri" w:hAnsi="Calibri" w:cs="Calibri"/>
        </w:rPr>
        <w:t xml:space="preserve"> ………………………………………………………………………………….</w:t>
      </w:r>
    </w:p>
    <w:p w14:paraId="6F5371B5" w14:textId="77777777" w:rsidR="002934DE" w:rsidRDefault="002934DE" w:rsidP="00BE69E6">
      <w:pPr>
        <w:tabs>
          <w:tab w:val="left" w:pos="426"/>
        </w:tabs>
        <w:jc w:val="both"/>
        <w:rPr>
          <w:sz w:val="20"/>
          <w:szCs w:val="20"/>
        </w:rPr>
      </w:pPr>
    </w:p>
    <w:p w14:paraId="1FA5CF61" w14:textId="0B0F91A7" w:rsidR="00BE69E6" w:rsidRPr="00B25D19" w:rsidRDefault="00BE69E6" w:rsidP="00BE69E6">
      <w:pPr>
        <w:tabs>
          <w:tab w:val="left" w:pos="426"/>
        </w:tabs>
        <w:jc w:val="both"/>
        <w:rPr>
          <w:b/>
          <w:sz w:val="20"/>
          <w:szCs w:val="20"/>
        </w:rPr>
      </w:pPr>
      <w:r w:rsidRPr="00B25D19">
        <w:rPr>
          <w:sz w:val="20"/>
          <w:szCs w:val="20"/>
        </w:rPr>
        <w:t>Oświadczamy, że zgodnie z ustawą z dnia 6 marca 2018 r. Prawo przedsiębiorców, należymy do małych lub średnich przedsiębiorców:</w:t>
      </w:r>
      <w:r w:rsidRPr="00B25D19">
        <w:rPr>
          <w:b/>
          <w:sz w:val="20"/>
          <w:szCs w:val="20"/>
        </w:rPr>
        <w:t xml:space="preserve"> TAK/NIE</w:t>
      </w:r>
    </w:p>
    <w:p w14:paraId="3711922F" w14:textId="77777777" w:rsidR="00BE69E6" w:rsidRPr="00B25D19" w:rsidRDefault="00BE69E6" w:rsidP="00BE69E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B25D19">
        <w:rPr>
          <w:b/>
          <w:sz w:val="20"/>
          <w:szCs w:val="20"/>
        </w:rPr>
        <w:t xml:space="preserve">Termin płatności: </w:t>
      </w:r>
      <w:r w:rsidRPr="00B25D19">
        <w:rPr>
          <w:sz w:val="20"/>
          <w:szCs w:val="20"/>
        </w:rPr>
        <w:t>przelewem w terminie do 21 dni od daty otrzymania faktury przez Zamawiającego.</w:t>
      </w:r>
    </w:p>
    <w:p w14:paraId="6846540F" w14:textId="77777777" w:rsidR="00BE69E6" w:rsidRPr="00B25D19" w:rsidRDefault="00BE69E6" w:rsidP="006F389C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12C2DF2B" w14:textId="77777777" w:rsidR="008D5233" w:rsidRDefault="008D5233" w:rsidP="008D5233">
      <w:pPr>
        <w:jc w:val="both"/>
        <w:rPr>
          <w:sz w:val="18"/>
          <w:szCs w:val="18"/>
        </w:rPr>
      </w:pPr>
    </w:p>
    <w:p w14:paraId="58F81FEE" w14:textId="173C512C" w:rsidR="008D5233" w:rsidRDefault="008D5233" w:rsidP="008D5233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1EDC6DA" w14:textId="77777777" w:rsidR="008D5233" w:rsidRPr="00730EFE" w:rsidRDefault="008D5233" w:rsidP="008D5233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320E7">
        <w:rPr>
          <w:color w:val="000000"/>
          <w:sz w:val="22"/>
          <w:szCs w:val="22"/>
          <w:lang w:eastAsia="ar-SA"/>
        </w:rPr>
        <w:t>30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59F2676B" w14:textId="77777777" w:rsidR="008D5233" w:rsidRPr="001D671E" w:rsidRDefault="008D5233" w:rsidP="008D523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437665FD" w14:textId="77777777" w:rsidR="008D5233" w:rsidRDefault="008D5233" w:rsidP="008D523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03366E4" w14:textId="77777777" w:rsidR="008D5233" w:rsidRDefault="008D5233" w:rsidP="008D523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EFEF359" w14:textId="77777777" w:rsidR="008D5233" w:rsidRDefault="008D5233" w:rsidP="008D523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CA71DA" w14:textId="77777777" w:rsidR="008D5233" w:rsidRPr="001D671E" w:rsidRDefault="008D5233" w:rsidP="008D5233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8D5233" w:rsidRPr="00FE545C" w14:paraId="10DC0A63" w14:textId="77777777" w:rsidTr="0022578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E8DD6" w14:textId="77777777" w:rsidR="008D5233" w:rsidRPr="00FE545C" w:rsidRDefault="008D5233" w:rsidP="0022578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43C2F" w14:textId="77777777" w:rsidR="008D5233" w:rsidRPr="00FE545C" w:rsidRDefault="008D5233" w:rsidP="0022578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0F55B111" w14:textId="77777777" w:rsidR="008D5233" w:rsidRPr="00FE545C" w:rsidRDefault="008D5233" w:rsidP="0022578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76926B" w14:textId="77777777" w:rsidR="008D5233" w:rsidRPr="00FE545C" w:rsidRDefault="008D5233" w:rsidP="00225787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8D5233" w:rsidRPr="00FE545C" w14:paraId="22AAEF68" w14:textId="77777777" w:rsidTr="0022578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72093" w14:textId="77777777" w:rsidR="008D5233" w:rsidRPr="00FE545C" w:rsidRDefault="008D5233" w:rsidP="0022578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9927A" w14:textId="77777777" w:rsidR="008D5233" w:rsidRPr="00FE545C" w:rsidRDefault="008D5233" w:rsidP="0022578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751B74" w14:textId="77777777" w:rsidR="008D5233" w:rsidRPr="00FE545C" w:rsidRDefault="008D5233" w:rsidP="0022578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8D5233" w:rsidRPr="00FE545C" w14:paraId="1D0DAAD4" w14:textId="77777777" w:rsidTr="0022578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F4073" w14:textId="77777777" w:rsidR="008D5233" w:rsidRPr="00FE545C" w:rsidRDefault="008D5233" w:rsidP="00225787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48432F" w14:textId="77777777" w:rsidR="008D5233" w:rsidRPr="00FE545C" w:rsidRDefault="008D5233" w:rsidP="0022578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463FE3" w14:textId="77777777" w:rsidR="008D5233" w:rsidRPr="00FE545C" w:rsidRDefault="008D5233" w:rsidP="00225787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305F45CF" w14:textId="77777777" w:rsidR="008D5233" w:rsidRDefault="008D5233" w:rsidP="008D523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205D1EB" w14:textId="77777777" w:rsidR="008D5233" w:rsidRPr="00D638CC" w:rsidRDefault="008D5233" w:rsidP="008D523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4452F54B" w14:textId="77777777" w:rsidR="008D5233" w:rsidRPr="002F276A" w:rsidRDefault="008D5233" w:rsidP="008D523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D991EAE" w14:textId="77777777" w:rsidR="008D5233" w:rsidRPr="002F276A" w:rsidRDefault="008D5233" w:rsidP="008D52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363ACA49" w14:textId="77777777" w:rsidR="008D5233" w:rsidRPr="002F276A" w:rsidRDefault="008D5233" w:rsidP="008D52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86F1A88" w14:textId="77777777" w:rsidR="008D5233" w:rsidRPr="002F276A" w:rsidRDefault="008D5233" w:rsidP="008D52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95975E0" w14:textId="77777777" w:rsidR="008D5233" w:rsidRPr="002F276A" w:rsidRDefault="008D5233" w:rsidP="008D523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80BDB21" w14:textId="77777777" w:rsidR="008D5233" w:rsidRDefault="008D5233" w:rsidP="008D523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29E26924" w14:textId="77777777" w:rsidR="008D5233" w:rsidRDefault="008D5233" w:rsidP="008D523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DE84FFC" w14:textId="77777777" w:rsidR="008D5233" w:rsidRDefault="008D5233" w:rsidP="008D523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4516273" w14:textId="77777777" w:rsidR="008D5233" w:rsidRDefault="008D5233" w:rsidP="008D52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13A7878" w14:textId="77777777" w:rsidR="008D5233" w:rsidRDefault="008D5233" w:rsidP="008D52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7B2C7140" w14:textId="77777777" w:rsidR="008D5233" w:rsidRDefault="008D5233" w:rsidP="008D52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301A666" w14:textId="77777777" w:rsidR="008D5233" w:rsidRDefault="008D5233" w:rsidP="008D52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1598487" w14:textId="77777777" w:rsidR="008D5233" w:rsidRPr="000B45FE" w:rsidRDefault="008D5233" w:rsidP="008D5233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23DF10F" w14:textId="77777777" w:rsidR="008D5233" w:rsidRDefault="008D5233" w:rsidP="008D5233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1D5580E7" w14:textId="77777777" w:rsidR="008D5233" w:rsidRDefault="008D5233" w:rsidP="008D5233">
      <w:pPr>
        <w:jc w:val="both"/>
        <w:rPr>
          <w:sz w:val="22"/>
          <w:szCs w:val="22"/>
        </w:rPr>
      </w:pPr>
    </w:p>
    <w:p w14:paraId="743ED716" w14:textId="77777777" w:rsidR="008D5233" w:rsidRDefault="008D5233" w:rsidP="008D5233">
      <w:pPr>
        <w:jc w:val="both"/>
        <w:rPr>
          <w:sz w:val="22"/>
          <w:szCs w:val="22"/>
        </w:rPr>
      </w:pPr>
    </w:p>
    <w:p w14:paraId="29CE6E8A" w14:textId="77777777" w:rsidR="008D5233" w:rsidRPr="00423B06" w:rsidRDefault="008D5233" w:rsidP="008D5233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3A58E64A" w14:textId="0002BB63" w:rsidR="008D5233" w:rsidRDefault="008D5233" w:rsidP="00771D0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30F8977C" w14:textId="77777777" w:rsidR="00FE545C" w:rsidRPr="008D5233" w:rsidRDefault="00FE545C" w:rsidP="008D5233"/>
    <w:sectPr w:rsidR="00FE545C" w:rsidRPr="008D5233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65975" w14:textId="77777777" w:rsidR="0059428B" w:rsidRDefault="0059428B">
      <w:r>
        <w:separator/>
      </w:r>
    </w:p>
  </w:endnote>
  <w:endnote w:type="continuationSeparator" w:id="0">
    <w:p w14:paraId="7DB1B5B6" w14:textId="77777777" w:rsidR="0059428B" w:rsidRDefault="00594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8BA87" w14:textId="77777777" w:rsidR="00771D0D" w:rsidRDefault="00771D0D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7C1E5E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79733" w14:textId="77777777" w:rsidR="0059428B" w:rsidRDefault="0059428B">
      <w:r>
        <w:separator/>
      </w:r>
    </w:p>
  </w:footnote>
  <w:footnote w:type="continuationSeparator" w:id="0">
    <w:p w14:paraId="09890909" w14:textId="77777777" w:rsidR="0059428B" w:rsidRDefault="00594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C727FA" w14:textId="3C5687CA" w:rsidR="00A62F9B" w:rsidRDefault="002934DE" w:rsidP="00A62F9B">
    <w:pPr>
      <w:pStyle w:val="Nagwek"/>
    </w:pPr>
    <w:r>
      <w:rPr>
        <w:noProof/>
      </w:rPr>
      <w:pict w14:anchorId="19AA7BA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653D9698" w14:textId="77777777" w:rsidR="00A62F9B" w:rsidRDefault="00A62F9B">
    <w:pPr>
      <w:pStyle w:val="Nagwek"/>
      <w:rPr>
        <w:sz w:val="22"/>
      </w:rPr>
    </w:pPr>
  </w:p>
  <w:p w14:paraId="752DD017" w14:textId="5D92D68C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ADB2A11"/>
    <w:multiLevelType w:val="hybridMultilevel"/>
    <w:tmpl w:val="E18A29C6"/>
    <w:lvl w:ilvl="0" w:tplc="44641F8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Verdana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77709B"/>
    <w:multiLevelType w:val="hybridMultilevel"/>
    <w:tmpl w:val="4664ED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428B"/>
    <w:rsid w:val="00012286"/>
    <w:rsid w:val="00071CCC"/>
    <w:rsid w:val="000B731D"/>
    <w:rsid w:val="000D1394"/>
    <w:rsid w:val="000D6134"/>
    <w:rsid w:val="000E09C7"/>
    <w:rsid w:val="000F6589"/>
    <w:rsid w:val="00106636"/>
    <w:rsid w:val="00116EC6"/>
    <w:rsid w:val="001801DD"/>
    <w:rsid w:val="001D42DF"/>
    <w:rsid w:val="001D4612"/>
    <w:rsid w:val="00207E98"/>
    <w:rsid w:val="002723B0"/>
    <w:rsid w:val="002934DE"/>
    <w:rsid w:val="00315A4A"/>
    <w:rsid w:val="0043758E"/>
    <w:rsid w:val="004B7300"/>
    <w:rsid w:val="004C6753"/>
    <w:rsid w:val="00583423"/>
    <w:rsid w:val="0059428B"/>
    <w:rsid w:val="00595C87"/>
    <w:rsid w:val="005D2C65"/>
    <w:rsid w:val="005D4C38"/>
    <w:rsid w:val="005E6D94"/>
    <w:rsid w:val="0063384F"/>
    <w:rsid w:val="00643C6F"/>
    <w:rsid w:val="00646202"/>
    <w:rsid w:val="0065290F"/>
    <w:rsid w:val="006815F6"/>
    <w:rsid w:val="006B3DF5"/>
    <w:rsid w:val="006F389C"/>
    <w:rsid w:val="00771D0D"/>
    <w:rsid w:val="007748F0"/>
    <w:rsid w:val="007A4321"/>
    <w:rsid w:val="00833933"/>
    <w:rsid w:val="00853083"/>
    <w:rsid w:val="008667FC"/>
    <w:rsid w:val="008B2F0C"/>
    <w:rsid w:val="008B4928"/>
    <w:rsid w:val="008D2AB8"/>
    <w:rsid w:val="008D5233"/>
    <w:rsid w:val="008F1C66"/>
    <w:rsid w:val="00970FE4"/>
    <w:rsid w:val="009F7729"/>
    <w:rsid w:val="00A0022B"/>
    <w:rsid w:val="00A346FE"/>
    <w:rsid w:val="00A47B4D"/>
    <w:rsid w:val="00A62F9B"/>
    <w:rsid w:val="00A827E8"/>
    <w:rsid w:val="00A83018"/>
    <w:rsid w:val="00B774DC"/>
    <w:rsid w:val="00BE69E6"/>
    <w:rsid w:val="00C969A6"/>
    <w:rsid w:val="00CA7D36"/>
    <w:rsid w:val="00D0074F"/>
    <w:rsid w:val="00D24208"/>
    <w:rsid w:val="00D60C38"/>
    <w:rsid w:val="00D66893"/>
    <w:rsid w:val="00D90ACB"/>
    <w:rsid w:val="00DC1500"/>
    <w:rsid w:val="00E0571B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  <w14:docId w14:val="58F1D54D"/>
  <w15:chartTrackingRefBased/>
  <w15:docId w15:val="{A1B1B3A1-3233-4E51-ADA6-3C171AF71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523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uiPriority w:val="99"/>
    <w:rsid w:val="00A62F9B"/>
  </w:style>
  <w:style w:type="character" w:customStyle="1" w:styleId="StopkaZnak">
    <w:name w:val="Stopka Znak"/>
    <w:basedOn w:val="Domylnaczcionkaakapitu"/>
    <w:link w:val="Stopka"/>
    <w:uiPriority w:val="99"/>
    <w:rsid w:val="00771D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54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3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7</Pages>
  <Words>1395</Words>
  <Characters>10348</Characters>
  <Application>Microsoft Office Word</Application>
  <DocSecurity>0</DocSecurity>
  <Lines>86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2021-09-17T10:22:00Z</cp:lastPrinted>
  <dcterms:created xsi:type="dcterms:W3CDTF">2021-09-17T10:23:00Z</dcterms:created>
  <dcterms:modified xsi:type="dcterms:W3CDTF">2021-09-17T10:23:00Z</dcterms:modified>
</cp:coreProperties>
</file>