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76268" w14:textId="40A26D2C" w:rsidR="00E372DC" w:rsidRPr="001905D5" w:rsidRDefault="00E372DC" w:rsidP="00E372DC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449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1116FA43" w14:textId="77777777" w:rsidR="00E372DC" w:rsidRPr="001905D5" w:rsidRDefault="00E372DC" w:rsidP="00E372DC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398BA4F2" w14:textId="77777777" w:rsidR="00E372DC" w:rsidRPr="001905D5" w:rsidRDefault="00E372DC" w:rsidP="00E372D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3D43B221" w14:textId="77777777" w:rsidR="00E372DC" w:rsidRPr="001905D5" w:rsidRDefault="00E372DC" w:rsidP="00E372D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69156A23" w14:textId="77777777" w:rsidR="00E372DC" w:rsidRPr="001905D5" w:rsidRDefault="00E372DC" w:rsidP="00E372D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7595ABDC" w14:textId="77777777" w:rsidR="00E372DC" w:rsidRPr="001905D5" w:rsidRDefault="00E372DC" w:rsidP="00E372DC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09EF0D63" w14:textId="77777777" w:rsidR="00E372DC" w:rsidRPr="001905D5" w:rsidRDefault="00E372DC" w:rsidP="00E372DC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32E1492F" w14:textId="77777777" w:rsidR="00E372DC" w:rsidRPr="001905D5" w:rsidRDefault="00E372DC" w:rsidP="00E372DC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07C16F16" w14:textId="77777777" w:rsidR="00E372DC" w:rsidRPr="001905D5" w:rsidRDefault="00E372DC" w:rsidP="00E372DC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22CF5EC2" w14:textId="77777777" w:rsidR="00E372DC" w:rsidRPr="001905D5" w:rsidRDefault="00E372DC" w:rsidP="00E372DC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0873020F" w14:textId="77777777" w:rsidR="00E372DC" w:rsidRPr="001905D5" w:rsidRDefault="00E372DC" w:rsidP="00E372DC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3F22BB29" w14:textId="77777777" w:rsidR="00E372DC" w:rsidRPr="001905D5" w:rsidRDefault="00E372DC" w:rsidP="00E372DC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3272F933" w14:textId="77777777" w:rsidR="00E372DC" w:rsidRDefault="00E372DC" w:rsidP="00E372DC">
      <w:pPr>
        <w:spacing w:line="254" w:lineRule="auto"/>
        <w:rPr>
          <w:rFonts w:ascii="Arial" w:hAnsi="Arial" w:cs="Arial"/>
        </w:rPr>
      </w:pPr>
    </w:p>
    <w:p w14:paraId="7FCEE32E" w14:textId="77777777" w:rsidR="00E372DC" w:rsidRPr="003A114E" w:rsidRDefault="00E372DC" w:rsidP="00E372DC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3EEE4AC1" w14:textId="77777777" w:rsidR="00E372DC" w:rsidRPr="003A114E" w:rsidRDefault="00E372DC" w:rsidP="00E372DC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56B6AF72" w14:textId="77777777" w:rsidR="00E372DC" w:rsidRPr="003A114E" w:rsidRDefault="00E372DC" w:rsidP="00E372DC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39758061" w14:textId="77777777" w:rsidR="00E372DC" w:rsidRPr="003A114E" w:rsidRDefault="00E372DC" w:rsidP="00E372DC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BCAEC84" w14:textId="459D6423" w:rsidR="00E372DC" w:rsidRDefault="00E372DC" w:rsidP="00E372DC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9B3A7F" w:rsidRPr="00A62F9B">
        <w:rPr>
          <w:b/>
        </w:rPr>
        <w:t xml:space="preserve">Dostawa oprogramowania systemów SYSWELD,  VPS, PAM-STAMP, </w:t>
      </w:r>
      <w:proofErr w:type="spellStart"/>
      <w:r w:rsidR="009B3A7F" w:rsidRPr="00A62F9B">
        <w:rPr>
          <w:b/>
        </w:rPr>
        <w:t>ProCAST</w:t>
      </w:r>
      <w:proofErr w:type="spellEnd"/>
      <w:r w:rsidR="009B3A7F" w:rsidRPr="00A62F9B">
        <w:rPr>
          <w:b/>
        </w:rPr>
        <w:t xml:space="preserve"> lub równoważnych wraz z certyfikowanym szkoleniem dla nauczycieli akademickich w ramach Projektu POWR.03.05.00-00-00-Z309/18</w:t>
      </w:r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4</w:t>
      </w:r>
      <w:r w:rsidR="009B3A7F">
        <w:rPr>
          <w:b/>
        </w:rPr>
        <w:t>49</w:t>
      </w:r>
      <w:r w:rsidRPr="00B23FD2">
        <w:rPr>
          <w:b/>
        </w:rPr>
        <w:t>/21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62E077A4" w14:textId="77777777" w:rsidR="00E372DC" w:rsidRPr="003A114E" w:rsidRDefault="00E372DC" w:rsidP="00E372DC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585AB9CD" w14:textId="77777777" w:rsidR="00E372DC" w:rsidRPr="003A114E" w:rsidRDefault="00E372DC" w:rsidP="00E372D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2B96C48A" w14:textId="77777777" w:rsidR="00E372DC" w:rsidRDefault="00E372DC" w:rsidP="00E372D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51FEBE85" w14:textId="77777777" w:rsidR="00E372DC" w:rsidRPr="003A114E" w:rsidRDefault="00E372DC" w:rsidP="00E372DC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34DFCCBC" w14:textId="77777777" w:rsidR="00E372DC" w:rsidRPr="001905D5" w:rsidRDefault="00E372DC" w:rsidP="00E372D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</w:t>
      </w:r>
      <w:r w:rsidRPr="001905D5">
        <w:rPr>
          <w:rFonts w:eastAsia="Times New Roman" w:cs="Calibri"/>
          <w:lang w:eastAsia="pl-PL"/>
        </w:rPr>
        <w:lastRenderedPageBreak/>
        <w:t xml:space="preserve">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08BE08AA" w14:textId="77777777" w:rsidR="00E372DC" w:rsidRPr="001905D5" w:rsidRDefault="00E372DC" w:rsidP="00E372D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7D5F165B" w14:textId="77777777" w:rsidR="00E372DC" w:rsidRPr="001905D5" w:rsidRDefault="00E372DC" w:rsidP="00E372D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43E98E87" w14:textId="77777777" w:rsidR="00E372DC" w:rsidRPr="001905D5" w:rsidRDefault="00E372DC" w:rsidP="00E372DC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14:paraId="720DB96A" w14:textId="77777777" w:rsidR="00E372DC" w:rsidRDefault="00E372DC" w:rsidP="00E372D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38F18B0" w14:textId="77777777" w:rsidR="00E372DC" w:rsidRDefault="00E372DC" w:rsidP="00E372D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3B2D11B" w14:textId="77777777" w:rsidR="00E372DC" w:rsidRPr="001905D5" w:rsidRDefault="00E372DC" w:rsidP="00E372D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E0CE95A" w14:textId="77777777" w:rsidR="00E372DC" w:rsidRPr="00423B06" w:rsidRDefault="00E372DC" w:rsidP="00E372DC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060F4F1" w14:textId="77777777" w:rsidR="00E372DC" w:rsidRDefault="00E372DC" w:rsidP="00E372DC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2A193D2" w14:textId="77777777" w:rsidR="00E372DC" w:rsidRDefault="00E372DC" w:rsidP="00E372DC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BB0CA0F" w14:textId="77777777" w:rsidR="00E372DC" w:rsidRDefault="00E372DC" w:rsidP="00E372DC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8449B6E" w14:textId="77777777" w:rsidR="00E372DC" w:rsidRDefault="00E372DC" w:rsidP="00E372DC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7B0BC012" w14:textId="77777777" w:rsidR="00E372DC" w:rsidRDefault="00E372DC" w:rsidP="00E372DC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0CD46F26" w14:textId="77777777" w:rsidR="00E372DC" w:rsidRDefault="00E372DC" w:rsidP="00E372DC"/>
    <w:p w14:paraId="4CB8BAFA" w14:textId="77777777" w:rsidR="00E372DC" w:rsidRPr="00172561" w:rsidRDefault="00E372DC" w:rsidP="00E372DC"/>
    <w:p w14:paraId="65E9EF2C" w14:textId="77777777" w:rsidR="00E372DC" w:rsidRPr="00D363BA" w:rsidRDefault="00E372DC" w:rsidP="00E372DC"/>
    <w:p w14:paraId="5A894978" w14:textId="77777777" w:rsidR="00E372DC" w:rsidRPr="00634AD0" w:rsidRDefault="00E372DC" w:rsidP="00E372DC"/>
    <w:p w14:paraId="5FD45C4E" w14:textId="77777777" w:rsidR="00E372DC" w:rsidRPr="000A70CB" w:rsidRDefault="00E372DC" w:rsidP="00E372DC"/>
    <w:p w14:paraId="70E602C3" w14:textId="77777777" w:rsidR="00E372DC" w:rsidRPr="00F217F6" w:rsidRDefault="00E372DC" w:rsidP="00E372DC"/>
    <w:p w14:paraId="4304D84B" w14:textId="77777777" w:rsidR="00E372DC" w:rsidRPr="001D2720" w:rsidRDefault="00E372DC" w:rsidP="00E372DC"/>
    <w:p w14:paraId="2BEA8CFD" w14:textId="77777777" w:rsidR="00E372DC" w:rsidRPr="00E35D16" w:rsidRDefault="00E372DC" w:rsidP="00E372DC"/>
    <w:p w14:paraId="2B605BF5" w14:textId="77777777" w:rsidR="005103B9" w:rsidRPr="002C67BD" w:rsidRDefault="005103B9" w:rsidP="002C67BD"/>
    <w:sectPr w:rsidR="005103B9" w:rsidRPr="002C67BD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E35D0" w14:textId="77777777" w:rsidR="00EC02CA" w:rsidRDefault="00EC02CA" w:rsidP="0038231F">
      <w:pPr>
        <w:spacing w:after="0" w:line="240" w:lineRule="auto"/>
      </w:pPr>
      <w:r>
        <w:separator/>
      </w:r>
    </w:p>
  </w:endnote>
  <w:endnote w:type="continuationSeparator" w:id="0">
    <w:p w14:paraId="7887DDD0" w14:textId="77777777" w:rsidR="00EC02CA" w:rsidRDefault="00EC02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59B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81EFA24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B144D" w14:textId="77777777" w:rsidR="00EC02CA" w:rsidRDefault="00EC02CA" w:rsidP="0038231F">
      <w:pPr>
        <w:spacing w:after="0" w:line="240" w:lineRule="auto"/>
      </w:pPr>
      <w:r>
        <w:separator/>
      </w:r>
    </w:p>
  </w:footnote>
  <w:footnote w:type="continuationSeparator" w:id="0">
    <w:p w14:paraId="09EE48FF" w14:textId="77777777" w:rsidR="00EC02CA" w:rsidRDefault="00EC02CA" w:rsidP="0038231F">
      <w:pPr>
        <w:spacing w:after="0" w:line="240" w:lineRule="auto"/>
      </w:pPr>
      <w:r>
        <w:continuationSeparator/>
      </w:r>
    </w:p>
  </w:footnote>
  <w:footnote w:id="1">
    <w:p w14:paraId="602F9449" w14:textId="77777777" w:rsidR="00E372DC" w:rsidRDefault="00E372DC" w:rsidP="00E372D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C588E36" w14:textId="77777777" w:rsidR="00E372DC" w:rsidRPr="0024624C" w:rsidRDefault="00E372DC" w:rsidP="00E372D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0C54715B" w14:textId="77777777" w:rsidR="00E372DC" w:rsidRPr="008D4C56" w:rsidRDefault="00E372DC" w:rsidP="00E372DC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3D016" w14:textId="77777777" w:rsidR="000D6D25" w:rsidRDefault="009B3A7F" w:rsidP="000D6D25">
    <w:pPr>
      <w:pStyle w:val="Nagwek"/>
    </w:pPr>
    <w:r>
      <w:rPr>
        <w:noProof/>
      </w:rPr>
      <w:pict w14:anchorId="2F3A38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40.5pt;visibility:visible;mso-wrap-style:square">
          <v:imagedata r:id="rId1" o:title=""/>
        </v:shape>
      </w:pict>
    </w:r>
  </w:p>
  <w:p w14:paraId="2B6E13CF" w14:textId="77777777" w:rsidR="00004207" w:rsidRDefault="00004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02CA"/>
    <w:rsid w:val="0000420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D25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C67BD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3A7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72DC"/>
    <w:rsid w:val="00E60C28"/>
    <w:rsid w:val="00E64482"/>
    <w:rsid w:val="00E65685"/>
    <w:rsid w:val="00E73190"/>
    <w:rsid w:val="00E73CEB"/>
    <w:rsid w:val="00EB7CDE"/>
    <w:rsid w:val="00EC02CA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3009C477"/>
  <w15:chartTrackingRefBased/>
  <w15:docId w15:val="{DF44AAE4-3C17-4CBF-A78E-D887F100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72D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2021-09-02T08:10:00Z</cp:lastPrinted>
  <dcterms:created xsi:type="dcterms:W3CDTF">2021-09-02T08:10:00Z</dcterms:created>
  <dcterms:modified xsi:type="dcterms:W3CDTF">2021-09-02T08:14:00Z</dcterms:modified>
</cp:coreProperties>
</file>