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4B0DED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B0DED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4B0DED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4B0DED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B0DED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4B0DED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B0DED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B0DED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4B0DED" w:rsidRPr="004B0DED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4B0DED" w:rsidRPr="004B0DED">
        <w:rPr>
          <w:rFonts w:ascii="Tahoma" w:hAnsi="Tahoma" w:cs="Tahoma"/>
          <w:b/>
          <w:sz w:val="16"/>
          <w:szCs w:val="16"/>
        </w:rPr>
        <w:t>Dostawa sprzętu i oprogramowania komputerowego dla Wydziału Zarządzania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4B0DED" w:rsidRPr="004B0DED">
        <w:rPr>
          <w:rFonts w:ascii="Tahoma" w:hAnsi="Tahoma" w:cs="Tahoma"/>
          <w:b/>
          <w:sz w:val="16"/>
          <w:szCs w:val="16"/>
        </w:rPr>
        <w:t>ZP/DK-25/21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4B0DED" w:rsidRPr="00AF2CA7" w:rsidTr="00135D04">
        <w:tc>
          <w:tcPr>
            <w:tcW w:w="1134" w:type="dxa"/>
          </w:tcPr>
          <w:p w:rsidR="004B0DED" w:rsidRPr="008802B9" w:rsidRDefault="004B0DED" w:rsidP="00135D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802B9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4B0DED" w:rsidRPr="008802B9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02B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802B9">
              <w:rPr>
                <w:rFonts w:ascii="Tahoma" w:hAnsi="Tahoma" w:cs="Tahoma"/>
                <w:sz w:val="16"/>
                <w:szCs w:val="16"/>
              </w:rPr>
              <w:t>30 szt. terminali, 2 szt. komputerów, serwer wraz z oprogramowaniem dla Wydziału Zarządzania</w:t>
            </w:r>
          </w:p>
          <w:p w:rsidR="004B0DED" w:rsidRPr="008802B9" w:rsidRDefault="004B0DED" w:rsidP="00135D0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802B9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8802B9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8802B9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8802B9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8802B9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B0DED" w:rsidRPr="008802B9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B0DED" w:rsidRPr="008802B9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802B9">
              <w:rPr>
                <w:rFonts w:ascii="Tahoma" w:hAnsi="Tahoma" w:cs="Tahoma"/>
                <w:sz w:val="16"/>
                <w:szCs w:val="16"/>
              </w:rPr>
              <w:t xml:space="preserve">cena (C) za wykonanie zdania nr 1 wynosi kwotę netto ....................... zł </w:t>
            </w:r>
          </w:p>
          <w:p w:rsidR="004B0DED" w:rsidRPr="008802B9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802B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B0DED" w:rsidRPr="008802B9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802B9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8802B9" w:rsidRDefault="008802B9" w:rsidP="00135D0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</w:p>
          <w:p w:rsidR="004B0DED" w:rsidRPr="008802B9" w:rsidRDefault="008601F6" w:rsidP="00135D0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bookmarkStart w:id="0" w:name="_GoBack"/>
            <w:bookmarkEnd w:id="0"/>
            <w:r w:rsidRPr="008802B9">
              <w:rPr>
                <w:rFonts w:ascii="Tahoma" w:hAnsi="Tahoma" w:cs="Tahoma"/>
                <w:bCs/>
                <w:i/>
                <w:sz w:val="16"/>
                <w:szCs w:val="16"/>
              </w:rPr>
              <w:t>w tym</w:t>
            </w:r>
            <w:r w:rsidR="008802B9" w:rsidRPr="008802B9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 cena za</w:t>
            </w:r>
            <w:r w:rsidRPr="008802B9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: </w:t>
            </w:r>
          </w:p>
          <w:p w:rsidR="008601F6" w:rsidRPr="008802B9" w:rsidRDefault="008802B9" w:rsidP="00135D0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8802B9">
              <w:rPr>
                <w:rFonts w:ascii="Tahoma" w:hAnsi="Tahoma" w:cs="Tahoma"/>
                <w:bCs/>
                <w:i/>
                <w:sz w:val="16"/>
                <w:szCs w:val="16"/>
              </w:rPr>
              <w:t>serwer (1 szt.) : ……………. zł netto, tj. …………………zł brutto</w:t>
            </w:r>
          </w:p>
          <w:p w:rsidR="008802B9" w:rsidRPr="008802B9" w:rsidRDefault="008802B9" w:rsidP="00135D0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8802B9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jednostka centralna (30 szt.): </w:t>
            </w:r>
            <w:r w:rsidRPr="008802B9">
              <w:rPr>
                <w:rFonts w:ascii="Tahoma" w:hAnsi="Tahoma" w:cs="Tahoma"/>
                <w:bCs/>
                <w:i/>
                <w:sz w:val="16"/>
                <w:szCs w:val="16"/>
              </w:rPr>
              <w:t>……………. zł netto, tj. …………………zł brutto</w:t>
            </w:r>
          </w:p>
          <w:p w:rsidR="008802B9" w:rsidRPr="008802B9" w:rsidRDefault="008802B9" w:rsidP="00135D0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8802B9">
              <w:rPr>
                <w:rFonts w:ascii="Tahoma" w:hAnsi="Tahoma" w:cs="Tahoma"/>
                <w:bCs/>
                <w:i/>
                <w:sz w:val="16"/>
                <w:szCs w:val="16"/>
              </w:rPr>
              <w:t xml:space="preserve">jednostka centralna nauczyciela (2 szt.): </w:t>
            </w:r>
            <w:r w:rsidRPr="008802B9">
              <w:rPr>
                <w:rFonts w:ascii="Tahoma" w:hAnsi="Tahoma" w:cs="Tahoma"/>
                <w:bCs/>
                <w:i/>
                <w:sz w:val="16"/>
                <w:szCs w:val="16"/>
              </w:rPr>
              <w:t>……………. zł netto, tj. …………………zł brutto</w:t>
            </w:r>
          </w:p>
          <w:p w:rsidR="008802B9" w:rsidRPr="008802B9" w:rsidRDefault="008802B9" w:rsidP="00135D0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B0DED" w:rsidRPr="008802B9" w:rsidRDefault="004B0DED" w:rsidP="00135D0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8802B9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B0DED" w:rsidRPr="008802B9" w:rsidRDefault="004B0DED" w:rsidP="00135D0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8802B9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8802B9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4B0DED" w:rsidRPr="008802B9" w:rsidRDefault="004B0DED" w:rsidP="00135D0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802B9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8802B9">
              <w:rPr>
                <w:rFonts w:ascii="Tahoma" w:hAnsi="Tahoma" w:cs="Tahoma"/>
                <w:sz w:val="16"/>
                <w:szCs w:val="16"/>
              </w:rPr>
              <w:t>zgodnie ze SWZ</w:t>
            </w:r>
          </w:p>
        </w:tc>
      </w:tr>
      <w:tr w:rsidR="004B0DED" w:rsidRPr="00AF2CA7" w:rsidTr="00135D04">
        <w:tc>
          <w:tcPr>
            <w:tcW w:w="1134" w:type="dxa"/>
          </w:tcPr>
          <w:p w:rsidR="004B0DED" w:rsidRPr="00AF2CA7" w:rsidRDefault="004B0DED" w:rsidP="00135D0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B0DE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4B0DED" w:rsidRPr="00AF2CA7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B0DED">
              <w:rPr>
                <w:rFonts w:ascii="Tahoma" w:hAnsi="Tahoma" w:cs="Tahoma"/>
                <w:sz w:val="16"/>
                <w:szCs w:val="16"/>
              </w:rPr>
              <w:t>Sprzęt komputerowy z akcesoriami dla Wydziału Zarządzania</w:t>
            </w:r>
          </w:p>
          <w:p w:rsidR="004B0DED" w:rsidRPr="00AF2CA7" w:rsidRDefault="004B0DED" w:rsidP="00135D0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B0DED" w:rsidRPr="00AF2CA7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B0DED" w:rsidRPr="00AF2CA7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B0DED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4B0DED" w:rsidRPr="00AF2CA7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B0DED" w:rsidRPr="00EC7B90" w:rsidRDefault="004B0DED" w:rsidP="00135D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95E29" w:rsidRPr="00AF2CA7" w:rsidRDefault="00795E29" w:rsidP="00135D0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B0DED" w:rsidRPr="00AF2CA7" w:rsidRDefault="004B0DED" w:rsidP="00135D0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B0DED" w:rsidRPr="00AF2CA7" w:rsidRDefault="004B0DED" w:rsidP="00135D0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SWZ</w:t>
            </w:r>
          </w:p>
          <w:p w:rsidR="004B0DED" w:rsidRPr="00AF2CA7" w:rsidRDefault="004B0DED" w:rsidP="00135D0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t xml:space="preserve">oświadczamy, że oferowany/-e </w:t>
      </w:r>
      <w:proofErr w:type="spellStart"/>
      <w:r w:rsidRPr="00CE2036">
        <w:rPr>
          <w:rFonts w:ascii="Tahoma" w:hAnsi="Tahoma" w:cs="Tahoma"/>
          <w:sz w:val="16"/>
          <w:szCs w:val="16"/>
        </w:rPr>
        <w:t>produk</w:t>
      </w:r>
      <w:proofErr w:type="spellEnd"/>
      <w:r w:rsidRPr="00CE2036">
        <w:rPr>
          <w:rFonts w:ascii="Tahoma" w:hAnsi="Tahoma" w:cs="Tahoma"/>
          <w:sz w:val="16"/>
          <w:szCs w:val="16"/>
        </w:rPr>
        <w:t>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EC7B90" w:rsidRDefault="005B0F6B" w:rsidP="005B0F6B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EC7B90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EC7B90" w:rsidRPr="00CE2036" w:rsidRDefault="00EC7B90" w:rsidP="00EC7B90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D45" w:rsidRDefault="003C2D45">
      <w:r>
        <w:separator/>
      </w:r>
    </w:p>
  </w:endnote>
  <w:endnote w:type="continuationSeparator" w:id="0">
    <w:p w:rsidR="003C2D45" w:rsidRDefault="003C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ED" w:rsidRDefault="004B0D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802B9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ED" w:rsidRDefault="004B0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D45" w:rsidRDefault="003C2D45">
      <w:r>
        <w:separator/>
      </w:r>
    </w:p>
  </w:footnote>
  <w:footnote w:type="continuationSeparator" w:id="0">
    <w:p w:rsidR="003C2D45" w:rsidRDefault="003C2D45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ED" w:rsidRDefault="004B0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ED" w:rsidRDefault="004B0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ED" w:rsidRDefault="004B0D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2D45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C2D45"/>
    <w:rsid w:val="003F4800"/>
    <w:rsid w:val="004569FD"/>
    <w:rsid w:val="00475250"/>
    <w:rsid w:val="004A5BB9"/>
    <w:rsid w:val="004B0DED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5128F"/>
    <w:rsid w:val="007721A3"/>
    <w:rsid w:val="00795E29"/>
    <w:rsid w:val="00834F16"/>
    <w:rsid w:val="008601F6"/>
    <w:rsid w:val="008802B9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41B6D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E1AF8"/>
  <w15:chartTrackingRefBased/>
  <w15:docId w15:val="{E4CBDE8B-B6E8-41DA-830C-012E3C59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D77CDB2-C835-4200-AFDF-88623503C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436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2021-09-21T07:57:00Z</dcterms:created>
  <dcterms:modified xsi:type="dcterms:W3CDTF">2021-09-21T07:57:00Z</dcterms:modified>
</cp:coreProperties>
</file>