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B2F" w:rsidRDefault="009D1B2F" w:rsidP="009D1B2F">
      <w:pPr>
        <w:spacing w:after="240"/>
        <w:rPr>
          <w:sz w:val="22"/>
          <w:szCs w:val="22"/>
        </w:rPr>
      </w:pPr>
      <w:bookmarkStart w:id="0" w:name="_Hlk53520193"/>
    </w:p>
    <w:p w:rsidR="00FB7F50" w:rsidRPr="002245BE" w:rsidRDefault="00977C0F" w:rsidP="00FB7F50">
      <w:pPr>
        <w:spacing w:after="240"/>
        <w:jc w:val="right"/>
        <w:rPr>
          <w:sz w:val="22"/>
          <w:szCs w:val="22"/>
        </w:rPr>
      </w:pPr>
      <w:r w:rsidRPr="00977C0F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833A6D">
        <w:rPr>
          <w:sz w:val="22"/>
          <w:szCs w:val="22"/>
        </w:rPr>
        <w:t>2021-09-17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977C0F" w:rsidP="00FB7F50">
      <w:pPr>
        <w:spacing w:after="40"/>
        <w:rPr>
          <w:b/>
          <w:bCs/>
          <w:sz w:val="22"/>
          <w:szCs w:val="22"/>
        </w:rPr>
      </w:pPr>
      <w:r w:rsidRPr="00977C0F">
        <w:rPr>
          <w:b/>
          <w:bCs/>
          <w:sz w:val="22"/>
          <w:szCs w:val="22"/>
        </w:rPr>
        <w:t>Politechnika Częstochowska</w:t>
      </w:r>
    </w:p>
    <w:p w:rsidR="00FB7F50" w:rsidRPr="002245BE" w:rsidRDefault="00977C0F" w:rsidP="00FB7F50">
      <w:pPr>
        <w:rPr>
          <w:sz w:val="22"/>
          <w:szCs w:val="22"/>
        </w:rPr>
      </w:pPr>
      <w:r w:rsidRPr="00977C0F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977C0F">
        <w:rPr>
          <w:sz w:val="22"/>
          <w:szCs w:val="22"/>
        </w:rPr>
        <w:t>69</w:t>
      </w:r>
    </w:p>
    <w:p w:rsidR="00FB7F50" w:rsidRPr="002245BE" w:rsidRDefault="00977C0F" w:rsidP="00FB7F50">
      <w:pPr>
        <w:rPr>
          <w:sz w:val="22"/>
          <w:szCs w:val="22"/>
        </w:rPr>
      </w:pPr>
      <w:r w:rsidRPr="00977C0F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977C0F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7C0F" w:rsidRPr="00607F9B" w:rsidTr="007D01EE">
        <w:trPr>
          <w:trHeight w:val="638"/>
        </w:trPr>
        <w:tc>
          <w:tcPr>
            <w:tcW w:w="959" w:type="dxa"/>
            <w:shd w:val="clear" w:color="auto" w:fill="auto"/>
          </w:tcPr>
          <w:p w:rsidR="00977C0F" w:rsidRPr="00607F9B" w:rsidRDefault="00977C0F" w:rsidP="007D01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7C0F" w:rsidRPr="00607F9B" w:rsidRDefault="00977C0F" w:rsidP="007D01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7C0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77C0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7C0F">
              <w:rPr>
                <w:b/>
                <w:bCs/>
                <w:sz w:val="22"/>
                <w:szCs w:val="22"/>
              </w:rPr>
              <w:t>Zorganizowanie wyjazdu w ramach zajęć terenowych dla studentów/</w:t>
            </w:r>
            <w:proofErr w:type="spellStart"/>
            <w:r w:rsidRPr="00977C0F">
              <w:rPr>
                <w:b/>
                <w:bCs/>
                <w:sz w:val="22"/>
                <w:szCs w:val="22"/>
              </w:rPr>
              <w:t>ek</w:t>
            </w:r>
            <w:proofErr w:type="spellEnd"/>
            <w:r w:rsidRPr="00977C0F">
              <w:rPr>
                <w:b/>
                <w:bCs/>
                <w:sz w:val="22"/>
                <w:szCs w:val="22"/>
              </w:rPr>
              <w:t xml:space="preserve">  Wydziału Zarządzania Politechniki Częstochowskiej w ramach projektu "Zintegrowany Program Rozwoju Politechniki Częstochowskiej"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7C0F">
              <w:rPr>
                <w:b/>
                <w:sz w:val="22"/>
                <w:szCs w:val="22"/>
              </w:rPr>
              <w:t>ZP/U-23/21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77C0F" w:rsidRPr="00977C0F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77C0F" w:rsidRPr="00977C0F">
        <w:rPr>
          <w:sz w:val="22"/>
          <w:szCs w:val="22"/>
        </w:rPr>
        <w:t>(</w:t>
      </w:r>
      <w:proofErr w:type="spellStart"/>
      <w:r w:rsidR="00977C0F" w:rsidRPr="00977C0F">
        <w:rPr>
          <w:sz w:val="22"/>
          <w:szCs w:val="22"/>
        </w:rPr>
        <w:t>t.j</w:t>
      </w:r>
      <w:proofErr w:type="spellEnd"/>
      <w:r w:rsidR="00977C0F" w:rsidRPr="00977C0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7C0F" w:rsidTr="007D01EE">
        <w:trPr>
          <w:cantSplit/>
        </w:trPr>
        <w:tc>
          <w:tcPr>
            <w:tcW w:w="10150" w:type="dxa"/>
          </w:tcPr>
          <w:p w:rsidR="00977C0F" w:rsidRPr="00D26ED6" w:rsidRDefault="00977C0F" w:rsidP="007D01E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7C0F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977C0F">
              <w:rPr>
                <w:b/>
                <w:sz w:val="22"/>
                <w:szCs w:val="22"/>
              </w:rPr>
              <w:t>Produkcyjno</w:t>
            </w:r>
            <w:proofErr w:type="spellEnd"/>
            <w:r w:rsidRPr="00977C0F">
              <w:rPr>
                <w:b/>
                <w:sz w:val="22"/>
                <w:szCs w:val="22"/>
              </w:rPr>
              <w:t xml:space="preserve"> Handlowo Usługowe KOLUMB Biuro Podróży</w:t>
            </w:r>
          </w:p>
          <w:p w:rsidR="00977C0F" w:rsidRPr="009F0E5C" w:rsidRDefault="00977C0F" w:rsidP="007D01EE">
            <w:pPr>
              <w:jc w:val="both"/>
              <w:rPr>
                <w:bCs/>
                <w:sz w:val="22"/>
                <w:szCs w:val="22"/>
              </w:rPr>
            </w:pPr>
            <w:r w:rsidRPr="00977C0F">
              <w:rPr>
                <w:bCs/>
                <w:sz w:val="22"/>
                <w:szCs w:val="22"/>
              </w:rPr>
              <w:t>Długosza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7C0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77C0F" w:rsidRPr="009F0E5C" w:rsidRDefault="00977C0F" w:rsidP="007D01EE">
            <w:pPr>
              <w:jc w:val="both"/>
              <w:rPr>
                <w:bCs/>
                <w:sz w:val="22"/>
                <w:szCs w:val="22"/>
              </w:rPr>
            </w:pPr>
            <w:r w:rsidRPr="00977C0F">
              <w:rPr>
                <w:bCs/>
                <w:sz w:val="22"/>
                <w:szCs w:val="22"/>
              </w:rPr>
              <w:t>98-330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7C0F">
              <w:rPr>
                <w:bCs/>
                <w:sz w:val="22"/>
                <w:szCs w:val="22"/>
              </w:rPr>
              <w:t>Pajęczno</w:t>
            </w:r>
          </w:p>
          <w:p w:rsidR="00977C0F" w:rsidRPr="00D26ED6" w:rsidRDefault="00977C0F" w:rsidP="007D01E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77C0F">
              <w:rPr>
                <w:b/>
                <w:sz w:val="22"/>
                <w:szCs w:val="22"/>
              </w:rPr>
              <w:t>8 800.00 zł</w:t>
            </w:r>
          </w:p>
          <w:p w:rsidR="00977C0F" w:rsidRPr="0098553D" w:rsidRDefault="00977C0F" w:rsidP="007D01E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553D">
              <w:rPr>
                <w:color w:val="000000"/>
                <w:sz w:val="22"/>
                <w:szCs w:val="22"/>
              </w:rPr>
              <w:t>Uzasadnienie wyboru:</w:t>
            </w:r>
          </w:p>
          <w:p w:rsidR="00977C0F" w:rsidRDefault="00977C0F" w:rsidP="0098553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8553D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2552"/>
        <w:gridCol w:w="2835"/>
      </w:tblGrid>
      <w:tr w:rsidR="009D1B2F" w:rsidRPr="008567C7" w:rsidTr="007D01EE">
        <w:trPr>
          <w:trHeight w:val="510"/>
        </w:trPr>
        <w:tc>
          <w:tcPr>
            <w:tcW w:w="709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vAlign w:val="center"/>
          </w:tcPr>
          <w:p w:rsidR="009D1B2F" w:rsidRPr="008567C7" w:rsidRDefault="009D1B2F" w:rsidP="007D01E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D1B2F" w:rsidRPr="008567C7" w:rsidTr="007D01EE">
        <w:tc>
          <w:tcPr>
            <w:tcW w:w="709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:rsidR="009D1B2F" w:rsidRPr="002B6761" w:rsidRDefault="009D1B2F" w:rsidP="007D01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Handlowo Usługowe KOLUMB Biuro Podróży</w:t>
            </w:r>
          </w:p>
          <w:p w:rsidR="009D1B2F" w:rsidRPr="008567C7" w:rsidRDefault="009D1B2F" w:rsidP="007D01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Długosza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1B2F" w:rsidRDefault="009D1B2F" w:rsidP="007D0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98-330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Pajęczno</w:t>
            </w:r>
          </w:p>
          <w:p w:rsidR="0098553D" w:rsidRPr="001B7815" w:rsidRDefault="0098553D" w:rsidP="007D0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2" w:name="_GoBack"/>
            <w:bookmarkEnd w:id="2"/>
          </w:p>
        </w:tc>
        <w:tc>
          <w:tcPr>
            <w:tcW w:w="2552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D1B2F" w:rsidRPr="008567C7" w:rsidTr="007D01EE">
        <w:tc>
          <w:tcPr>
            <w:tcW w:w="709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402" w:type="dxa"/>
            <w:vAlign w:val="center"/>
          </w:tcPr>
          <w:p w:rsidR="009D1B2F" w:rsidRPr="002B6761" w:rsidRDefault="009D1B2F" w:rsidP="007D01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>Intopoland</w:t>
            </w:r>
            <w:proofErr w:type="spellEnd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Anna Ostrowska-Burzyńska</w:t>
            </w:r>
          </w:p>
          <w:p w:rsidR="009D1B2F" w:rsidRPr="008567C7" w:rsidRDefault="009D1B2F" w:rsidP="007D01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Podleśna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1B2F" w:rsidRPr="001B7815" w:rsidRDefault="009D1B2F" w:rsidP="007D0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05-126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Nieporęt</w:t>
            </w:r>
          </w:p>
        </w:tc>
        <w:tc>
          <w:tcPr>
            <w:tcW w:w="2552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73,70</w:t>
            </w:r>
          </w:p>
        </w:tc>
        <w:tc>
          <w:tcPr>
            <w:tcW w:w="2835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73,70</w:t>
            </w:r>
          </w:p>
        </w:tc>
      </w:tr>
      <w:tr w:rsidR="009D1B2F" w:rsidRPr="008567C7" w:rsidTr="007D01EE">
        <w:tc>
          <w:tcPr>
            <w:tcW w:w="709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:rsidR="009D1B2F" w:rsidRPr="002B6761" w:rsidRDefault="009D1B2F" w:rsidP="007D01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>UpHOTEL</w:t>
            </w:r>
            <w:proofErr w:type="spellEnd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9D1B2F" w:rsidRPr="008567C7" w:rsidRDefault="009D1B2F" w:rsidP="007D01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Solna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1B2F" w:rsidRPr="001B7815" w:rsidRDefault="009D1B2F" w:rsidP="007D0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2552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62,90</w:t>
            </w:r>
          </w:p>
        </w:tc>
        <w:tc>
          <w:tcPr>
            <w:tcW w:w="2835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62,90</w:t>
            </w:r>
          </w:p>
        </w:tc>
      </w:tr>
      <w:tr w:rsidR="009D1B2F" w:rsidRPr="008567C7" w:rsidTr="007D01EE">
        <w:tc>
          <w:tcPr>
            <w:tcW w:w="709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9D1B2F" w:rsidRPr="002B6761" w:rsidRDefault="009D1B2F" w:rsidP="007D01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Magdalena </w:t>
            </w:r>
            <w:proofErr w:type="spellStart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>Siśkiewicz</w:t>
            </w:r>
            <w:proofErr w:type="spellEnd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New Challenge</w:t>
            </w:r>
          </w:p>
          <w:p w:rsidR="009D1B2F" w:rsidRPr="008567C7" w:rsidRDefault="009D1B2F" w:rsidP="007D01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Rydlówka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/107</w:t>
            </w:r>
          </w:p>
          <w:p w:rsidR="009D1B2F" w:rsidRPr="001B7815" w:rsidRDefault="009D1B2F" w:rsidP="007D0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30-363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552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53,95</w:t>
            </w:r>
          </w:p>
        </w:tc>
        <w:tc>
          <w:tcPr>
            <w:tcW w:w="2835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53,95</w:t>
            </w:r>
          </w:p>
        </w:tc>
      </w:tr>
      <w:tr w:rsidR="009D1B2F" w:rsidRPr="008567C7" w:rsidTr="007D01EE">
        <w:tc>
          <w:tcPr>
            <w:tcW w:w="709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:rsidR="009D1B2F" w:rsidRPr="002B6761" w:rsidRDefault="009D1B2F" w:rsidP="007D01E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Sun &amp; </w:t>
            </w:r>
            <w:proofErr w:type="spellStart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>More</w:t>
            </w:r>
            <w:proofErr w:type="spellEnd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</w:t>
            </w:r>
            <w:proofErr w:type="spellStart"/>
            <w:r w:rsidRPr="003616F2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</w:p>
          <w:p w:rsidR="009D1B2F" w:rsidRPr="008567C7" w:rsidRDefault="009D1B2F" w:rsidP="007D01E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9D1B2F" w:rsidRPr="001B7815" w:rsidRDefault="009D1B2F" w:rsidP="007D01E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70-101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16F2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2552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38,70</w:t>
            </w:r>
          </w:p>
        </w:tc>
        <w:tc>
          <w:tcPr>
            <w:tcW w:w="2835" w:type="dxa"/>
            <w:vAlign w:val="center"/>
          </w:tcPr>
          <w:p w:rsidR="009D1B2F" w:rsidRPr="008567C7" w:rsidRDefault="009D1B2F" w:rsidP="007D01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6F2">
              <w:rPr>
                <w:rFonts w:ascii="Times New Roman" w:hAnsi="Times New Roman" w:cs="Times New Roman"/>
                <w:sz w:val="18"/>
                <w:szCs w:val="18"/>
              </w:rPr>
              <w:t xml:space="preserve">  38,70</w:t>
            </w:r>
          </w:p>
        </w:tc>
      </w:tr>
    </w:tbl>
    <w:p w:rsidR="009D1B2F" w:rsidRPr="00756CDA" w:rsidRDefault="009D1B2F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B55" w:rsidRDefault="004D2B55">
      <w:r>
        <w:separator/>
      </w:r>
    </w:p>
  </w:endnote>
  <w:endnote w:type="continuationSeparator" w:id="0">
    <w:p w:rsidR="004D2B55" w:rsidRDefault="004D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98553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  <w:r>
      <w:rPr>
        <w:sz w:val="18"/>
        <w:szCs w:val="18"/>
      </w:rPr>
      <w:pict w14:anchorId="06FF3F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16.9pt;height:2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B55" w:rsidRDefault="004D2B55">
      <w:r>
        <w:separator/>
      </w:r>
    </w:p>
  </w:footnote>
  <w:footnote w:type="continuationSeparator" w:id="0">
    <w:p w:rsidR="004D2B55" w:rsidRDefault="004D2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98553D">
    <w:pPr>
      <w:pStyle w:val="Nagwek"/>
    </w:pPr>
    <w:r>
      <w:pict w14:anchorId="124D22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21.45pt;height:84.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B5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B55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3A6D"/>
    <w:rsid w:val="008567C7"/>
    <w:rsid w:val="008642B3"/>
    <w:rsid w:val="008A6C10"/>
    <w:rsid w:val="008E5102"/>
    <w:rsid w:val="00915B9E"/>
    <w:rsid w:val="00952256"/>
    <w:rsid w:val="0097748A"/>
    <w:rsid w:val="00977C0F"/>
    <w:rsid w:val="0098553D"/>
    <w:rsid w:val="009D1B2F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D5A5594"/>
  <w15:chartTrackingRefBased/>
  <w15:docId w15:val="{417738D4-02F3-4004-9FCA-C97718E4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D1B2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254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2021-09-16T10:34:00Z</dcterms:created>
  <dcterms:modified xsi:type="dcterms:W3CDTF">2021-09-16T10:34:00Z</dcterms:modified>
</cp:coreProperties>
</file>