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11C59" w:rsidRPr="00111C5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11C59" w:rsidRPr="00111C59">
        <w:rPr>
          <w:rFonts w:ascii="Times New Roman" w:hAnsi="Times New Roman"/>
          <w:b/>
        </w:rPr>
        <w:t>ZP/D-35/A/21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1C59" w:rsidRPr="00111C5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1C59" w:rsidRPr="00111C5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11C59" w:rsidRPr="00111C5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11C59" w:rsidRPr="00111C5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11C59" w:rsidRPr="00111C5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11C59" w:rsidRPr="00110593" w:rsidTr="00222795">
        <w:tc>
          <w:tcPr>
            <w:tcW w:w="9212" w:type="dxa"/>
            <w:shd w:val="clear" w:color="auto" w:fill="D9D9D9"/>
          </w:tcPr>
          <w:p w:rsidR="00111C59" w:rsidRPr="00110593" w:rsidRDefault="00111C59" w:rsidP="0022279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11C59" w:rsidRPr="00110593" w:rsidRDefault="00111C59" w:rsidP="0022279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11C59">
              <w:rPr>
                <w:rFonts w:ascii="Times New Roman" w:hAnsi="Times New Roman"/>
              </w:rPr>
              <w:t>(t.j. Dz.U. z 2021r. poz. 1129)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11C59" w:rsidRPr="006B1F2F" w:rsidRDefault="00111C59" w:rsidP="006B1F2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11C59" w:rsidRPr="00111C59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111C59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11C59">
        <w:rPr>
          <w:rFonts w:ascii="Times New Roman" w:hAnsi="Times New Roman"/>
          <w:b/>
        </w:rPr>
        <w:t>Dostawa stanowiska dydaktycznego z robotem przemysłowym, oprogramowaniem i wyposażeniem dla Wydziału Elektrycznego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6B1F2F" w:rsidRPr="00F90CD1" w:rsidRDefault="006B1F2F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B1F2F" w:rsidRDefault="006B1F2F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3DC" w:rsidRDefault="005E03DC" w:rsidP="0038231F">
      <w:pPr>
        <w:spacing w:after="0" w:line="240" w:lineRule="auto"/>
      </w:pPr>
      <w:r>
        <w:separator/>
      </w:r>
    </w:p>
  </w:endnote>
  <w:endnote w:type="continuationSeparator" w:id="0">
    <w:p w:rsidR="005E03DC" w:rsidRDefault="005E03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C59" w:rsidRDefault="00111C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1F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1F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C59" w:rsidRDefault="00111C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3DC" w:rsidRDefault="005E03DC" w:rsidP="0038231F">
      <w:pPr>
        <w:spacing w:after="0" w:line="240" w:lineRule="auto"/>
      </w:pPr>
      <w:r>
        <w:separator/>
      </w:r>
    </w:p>
  </w:footnote>
  <w:footnote w:type="continuationSeparator" w:id="0">
    <w:p w:rsidR="005E03DC" w:rsidRDefault="005E03D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C59" w:rsidRDefault="00111C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C59" w:rsidRDefault="00111C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C59" w:rsidRDefault="00111C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03D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1C59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03DC"/>
    <w:rsid w:val="005E176A"/>
    <w:rsid w:val="005E24AA"/>
    <w:rsid w:val="005E579C"/>
    <w:rsid w:val="00634311"/>
    <w:rsid w:val="00641874"/>
    <w:rsid w:val="006676AE"/>
    <w:rsid w:val="006A3A1F"/>
    <w:rsid w:val="006A52B6"/>
    <w:rsid w:val="006B1F2F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5431AC"/>
  <w15:docId w15:val="{9AE8E983-4267-4B94-A7DC-9342F7C6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96AAC-7BA5-4235-908A-D72A60621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2021-09-17T08:33:00Z</cp:lastPrinted>
  <dcterms:created xsi:type="dcterms:W3CDTF">2021-09-17T08:33:00Z</dcterms:created>
  <dcterms:modified xsi:type="dcterms:W3CDTF">2021-09-17T08:33:00Z</dcterms:modified>
</cp:coreProperties>
</file>