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1270DD" w:rsidRPr="001270DD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270DD" w:rsidRPr="001270DD">
        <w:rPr>
          <w:rFonts w:ascii="Times New Roman" w:hAnsi="Times New Roman"/>
          <w:b/>
        </w:rPr>
        <w:t>ZP/D-34/A/21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70DD" w:rsidRPr="001270D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70DD" w:rsidRPr="001270D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270DD" w:rsidRPr="001270D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70DD" w:rsidRPr="001270D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270DD" w:rsidRPr="001270D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270DD" w:rsidRPr="00110593" w:rsidTr="001E7974">
        <w:tc>
          <w:tcPr>
            <w:tcW w:w="9212" w:type="dxa"/>
            <w:shd w:val="clear" w:color="auto" w:fill="D9D9D9"/>
          </w:tcPr>
          <w:p w:rsidR="001270DD" w:rsidRPr="00110593" w:rsidRDefault="001270DD" w:rsidP="001E797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270DD" w:rsidRPr="00110593" w:rsidRDefault="001270DD" w:rsidP="001E7974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270DD">
              <w:rPr>
                <w:rFonts w:ascii="Times New Roman" w:hAnsi="Times New Roman"/>
              </w:rPr>
              <w:t>(</w:t>
            </w:r>
            <w:proofErr w:type="spellStart"/>
            <w:r w:rsidRPr="001270DD">
              <w:rPr>
                <w:rFonts w:ascii="Times New Roman" w:hAnsi="Times New Roman"/>
              </w:rPr>
              <w:t>t.j</w:t>
            </w:r>
            <w:proofErr w:type="spellEnd"/>
            <w:r w:rsidRPr="001270DD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1270DD" w:rsidRPr="00110593" w:rsidRDefault="001270DD" w:rsidP="001E797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270DD" w:rsidRPr="00110593" w:rsidRDefault="001270DD" w:rsidP="001E797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270DD" w:rsidRPr="001270DD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1270DD" w:rsidP="005434B3">
      <w:pPr>
        <w:spacing w:after="240" w:line="276" w:lineRule="auto"/>
        <w:jc w:val="center"/>
        <w:rPr>
          <w:rFonts w:ascii="Times New Roman" w:hAnsi="Times New Roman"/>
        </w:rPr>
      </w:pPr>
      <w:r w:rsidRPr="001270DD">
        <w:rPr>
          <w:rFonts w:ascii="Times New Roman" w:hAnsi="Times New Roman"/>
          <w:b/>
        </w:rPr>
        <w:t>Dostawa monitorów interaktywnych -2 sztuki 65" oraz 2 sztuki 75" dla Wydziału Zarządzania 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C9565D" w:rsidRPr="00F90CD1" w:rsidRDefault="00C9565D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9565D" w:rsidRDefault="00C9565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9565D" w:rsidRDefault="00C9565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9565D" w:rsidRDefault="00C9565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9565D" w:rsidRDefault="00C9565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9565D" w:rsidRPr="006676AE" w:rsidRDefault="00C9565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A6E" w:rsidRDefault="00DE4A6E" w:rsidP="0038231F">
      <w:pPr>
        <w:spacing w:after="0" w:line="240" w:lineRule="auto"/>
      </w:pPr>
      <w:r>
        <w:separator/>
      </w:r>
    </w:p>
  </w:endnote>
  <w:endnote w:type="continuationSeparator" w:id="0">
    <w:p w:rsidR="00DE4A6E" w:rsidRDefault="00DE4A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0DD" w:rsidRDefault="001270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9565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9565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0DD" w:rsidRDefault="001270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A6E" w:rsidRDefault="00DE4A6E" w:rsidP="0038231F">
      <w:pPr>
        <w:spacing w:after="0" w:line="240" w:lineRule="auto"/>
      </w:pPr>
      <w:r>
        <w:separator/>
      </w:r>
    </w:p>
  </w:footnote>
  <w:footnote w:type="continuationSeparator" w:id="0">
    <w:p w:rsidR="00DE4A6E" w:rsidRDefault="00DE4A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0DD" w:rsidRDefault="001270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0DD" w:rsidRDefault="001270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0DD" w:rsidRDefault="001270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4A6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70DD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565D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4A6E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D996C0"/>
  <w15:docId w15:val="{E5385B03-7141-4A85-AF05-7AA59D1DB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FAE94-401C-4689-B5A4-2BC66204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2021-09-09T08:27:00Z</dcterms:created>
  <dcterms:modified xsi:type="dcterms:W3CDTF">2021-09-09T08:27:00Z</dcterms:modified>
</cp:coreProperties>
</file>