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578" w:rsidRDefault="00C97F26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:rsidR="00204578" w:rsidRDefault="00204578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</w:rPr>
      </w:pPr>
    </w:p>
    <w:p w:rsidR="00204578" w:rsidRDefault="00204578" w:rsidP="00FA2C96">
      <w:pPr>
        <w:spacing w:line="360" w:lineRule="auto"/>
        <w:rPr>
          <w:b/>
          <w:bCs/>
          <w:color w:val="000000"/>
        </w:rPr>
      </w:pPr>
      <w:r w:rsidRPr="009D7B3F">
        <w:rPr>
          <w:b/>
          <w:bCs/>
          <w:color w:val="000000"/>
        </w:rPr>
        <w:t>Politechnika Częstochowska</w:t>
      </w:r>
      <w:r>
        <w:rPr>
          <w:b/>
          <w:bCs/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Dąbrowskiego</w:t>
      </w:r>
      <w:r>
        <w:rPr>
          <w:color w:val="000000"/>
        </w:rPr>
        <w:t xml:space="preserve"> </w:t>
      </w:r>
      <w:r w:rsidRPr="009D7B3F">
        <w:rPr>
          <w:color w:val="000000"/>
        </w:rPr>
        <w:t>69</w:t>
      </w:r>
      <w:r>
        <w:rPr>
          <w:color w:val="000000"/>
        </w:rPr>
        <w:t xml:space="preserve"> 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42-201</w:t>
      </w:r>
      <w:r>
        <w:rPr>
          <w:color w:val="000000"/>
        </w:rPr>
        <w:t xml:space="preserve"> </w:t>
      </w:r>
      <w:r w:rsidRPr="009D7B3F">
        <w:rPr>
          <w:color w:val="000000"/>
        </w:rPr>
        <w:t>Częstochowa</w:t>
      </w:r>
      <w:r>
        <w:rPr>
          <w:color w:val="000000"/>
        </w:rPr>
        <w:t xml:space="preserve">, woj. </w:t>
      </w:r>
      <w:r w:rsidRPr="009D7B3F">
        <w:rPr>
          <w:color w:val="000000"/>
        </w:rPr>
        <w:t>śląskie</w:t>
      </w:r>
      <w:r>
        <w:rPr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Pr="009D7B3F">
        <w:rPr>
          <w:color w:val="000000"/>
          <w:lang w:val="en-US"/>
        </w:rPr>
        <w:t>(34)3250236</w:t>
      </w:r>
      <w:r>
        <w:rPr>
          <w:color w:val="000000"/>
          <w:lang w:val="en-US"/>
        </w:rPr>
        <w:t xml:space="preserve">, fax </w:t>
      </w:r>
      <w:r w:rsidRPr="009D7B3F">
        <w:rPr>
          <w:color w:val="000000"/>
          <w:lang w:val="en-US"/>
        </w:rPr>
        <w:t>(34)3250415</w:t>
      </w:r>
      <w:r>
        <w:rPr>
          <w:color w:val="000000"/>
          <w:lang w:val="en-US"/>
        </w:rPr>
        <w:t>,</w:t>
      </w:r>
    </w:p>
    <w:p w:rsidR="00204578" w:rsidRPr="00E37590" w:rsidRDefault="00E37590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>RK -</w:t>
      </w:r>
      <w:r w:rsidR="00E36941">
        <w:rPr>
          <w:color w:val="000000"/>
          <w:lang w:val="en-US"/>
        </w:rPr>
        <w:t xml:space="preserve"> </w:t>
      </w:r>
      <w:r w:rsidR="00E90AE3">
        <w:rPr>
          <w:color w:val="000000"/>
          <w:lang w:val="en-US"/>
        </w:rPr>
        <w:t>627</w:t>
      </w:r>
      <w:r w:rsidR="004C337F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>/21</w:t>
      </w:r>
    </w:p>
    <w:p w:rsidR="00AA0625" w:rsidRDefault="00AA0625" w:rsidP="00FA2C96">
      <w:pPr>
        <w:spacing w:line="360" w:lineRule="auto"/>
        <w:rPr>
          <w:color w:val="000000"/>
          <w:sz w:val="16"/>
          <w:szCs w:val="16"/>
          <w:lang w:val="en-US"/>
        </w:rPr>
      </w:pPr>
    </w:p>
    <w:p w:rsidR="00204578" w:rsidRDefault="00204578" w:rsidP="00204578">
      <w:pPr>
        <w:spacing w:line="360" w:lineRule="auto"/>
        <w:rPr>
          <w:b/>
          <w:color w:val="000000"/>
        </w:rPr>
      </w:pPr>
      <w:r>
        <w:rPr>
          <w:color w:val="000000"/>
        </w:rPr>
        <w:t xml:space="preserve">niniejszym informuje o wyniku postępowania na </w:t>
      </w:r>
      <w:r w:rsidR="004C337F" w:rsidRPr="004C337F">
        <w:rPr>
          <w:b/>
          <w:color w:val="000000"/>
        </w:rPr>
        <w:t xml:space="preserve">Dostawa </w:t>
      </w:r>
      <w:r w:rsidR="00E90AE3">
        <w:rPr>
          <w:b/>
          <w:color w:val="000000"/>
        </w:rPr>
        <w:t>przecinarki metalograficznej</w:t>
      </w:r>
      <w:r>
        <w:rPr>
          <w:b/>
          <w:color w:val="000000"/>
        </w:rPr>
        <w:t>,</w:t>
      </w:r>
      <w:r w:rsidR="00E36941">
        <w:rPr>
          <w:b/>
          <w:color w:val="000000"/>
        </w:rPr>
        <w:t xml:space="preserve"> </w:t>
      </w:r>
      <w:proofErr w:type="spellStart"/>
      <w:r w:rsidRPr="00204578">
        <w:rPr>
          <w:color w:val="000000"/>
        </w:rPr>
        <w:t>spr</w:t>
      </w:r>
      <w:proofErr w:type="spellEnd"/>
      <w:r w:rsidRPr="00204578">
        <w:rPr>
          <w:color w:val="000000"/>
        </w:rPr>
        <w:t>. nr rej.</w:t>
      </w:r>
      <w:r w:rsidR="00E90AE3">
        <w:rPr>
          <w:b/>
          <w:color w:val="000000"/>
        </w:rPr>
        <w:t xml:space="preserve"> ZP/ZO-13</w:t>
      </w:r>
      <w:r>
        <w:rPr>
          <w:b/>
          <w:color w:val="000000"/>
        </w:rPr>
        <w:t>/21</w:t>
      </w:r>
    </w:p>
    <w:p w:rsidR="00204578" w:rsidRDefault="00204578" w:rsidP="00204578">
      <w:pPr>
        <w:spacing w:line="360" w:lineRule="auto"/>
        <w:rPr>
          <w:color w:val="000000"/>
        </w:rPr>
      </w:pPr>
    </w:p>
    <w:tbl>
      <w:tblPr>
        <w:tblW w:w="516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7A7D" w:rsidRPr="00204578" w:rsidTr="00204578">
        <w:trPr>
          <w:cantSplit/>
          <w:trHeight w:val="2588"/>
        </w:trPr>
        <w:tc>
          <w:tcPr>
            <w:tcW w:w="5000" w:type="pct"/>
          </w:tcPr>
          <w:p w:rsidR="004C337F" w:rsidRDefault="00E90AE3" w:rsidP="00F95020">
            <w:pPr>
              <w:spacing w:line="360" w:lineRule="auto"/>
              <w:ind w:left="180"/>
              <w:jc w:val="both"/>
              <w:rPr>
                <w:b/>
              </w:rPr>
            </w:pPr>
            <w:r>
              <w:rPr>
                <w:b/>
              </w:rPr>
              <w:t xml:space="preserve">Prospecta Sp. z o.o. </w:t>
            </w:r>
          </w:p>
          <w:p w:rsidR="004C337F" w:rsidRDefault="00E90AE3" w:rsidP="00F95020">
            <w:pPr>
              <w:spacing w:line="360" w:lineRule="auto"/>
              <w:ind w:left="180"/>
              <w:jc w:val="both"/>
              <w:rPr>
                <w:b/>
              </w:rPr>
            </w:pPr>
            <w:r>
              <w:rPr>
                <w:b/>
              </w:rPr>
              <w:t>ul. Barbórki 8</w:t>
            </w:r>
          </w:p>
          <w:p w:rsidR="004C337F" w:rsidRDefault="00E90AE3" w:rsidP="00F95020">
            <w:pPr>
              <w:spacing w:line="360" w:lineRule="auto"/>
              <w:ind w:left="180"/>
              <w:jc w:val="both"/>
              <w:rPr>
                <w:b/>
              </w:rPr>
            </w:pPr>
            <w:r>
              <w:rPr>
                <w:b/>
              </w:rPr>
              <w:t>04-511 Warszawa</w:t>
            </w:r>
            <w:r w:rsidR="004C337F">
              <w:rPr>
                <w:b/>
              </w:rPr>
              <w:t xml:space="preserve"> </w:t>
            </w:r>
          </w:p>
          <w:p w:rsidR="007E7A7D" w:rsidRPr="00E37590" w:rsidRDefault="007E7A7D" w:rsidP="00F95020">
            <w:pPr>
              <w:spacing w:line="360" w:lineRule="auto"/>
              <w:ind w:left="180"/>
              <w:jc w:val="both"/>
              <w:rPr>
                <w:b/>
              </w:rPr>
            </w:pPr>
            <w:r w:rsidRPr="00E37590">
              <w:rPr>
                <w:b/>
                <w:bCs/>
              </w:rPr>
              <w:t>Cena oferty</w:t>
            </w:r>
            <w:r w:rsidR="00E36941">
              <w:rPr>
                <w:b/>
                <w:bCs/>
              </w:rPr>
              <w:t xml:space="preserve"> brutto</w:t>
            </w:r>
            <w:r w:rsidRPr="00E37590">
              <w:rPr>
                <w:b/>
                <w:bCs/>
              </w:rPr>
              <w:t xml:space="preserve"> </w:t>
            </w:r>
            <w:r w:rsidR="00CF407D" w:rsidRPr="00E37590">
              <w:rPr>
                <w:b/>
                <w:bCs/>
              </w:rPr>
              <w:t>–</w:t>
            </w:r>
            <w:r w:rsidRPr="00E37590">
              <w:t xml:space="preserve"> </w:t>
            </w:r>
            <w:r w:rsidR="00E90AE3">
              <w:rPr>
                <w:b/>
              </w:rPr>
              <w:t xml:space="preserve">104 550,00 zł </w:t>
            </w:r>
          </w:p>
          <w:p w:rsidR="007E7A7D" w:rsidRPr="00E37590" w:rsidRDefault="007E7A7D" w:rsidP="00F95020">
            <w:pPr>
              <w:spacing w:line="360" w:lineRule="auto"/>
              <w:ind w:left="180"/>
              <w:jc w:val="both"/>
              <w:rPr>
                <w:color w:val="000000"/>
              </w:rPr>
            </w:pPr>
            <w:r w:rsidRPr="00E37590">
              <w:rPr>
                <w:color w:val="000000"/>
              </w:rPr>
              <w:t>Uzasadnienie wyboru:</w:t>
            </w:r>
          </w:p>
          <w:p w:rsidR="007E7A7D" w:rsidRPr="00204578" w:rsidRDefault="007E7A7D" w:rsidP="00263FED">
            <w:pPr>
              <w:pStyle w:val="Tekstpodstawowy2"/>
              <w:spacing w:after="0"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E37590">
              <w:t xml:space="preserve">Wybrana oferta jest </w:t>
            </w:r>
            <w:r w:rsidR="00263FED" w:rsidRPr="00E37590">
              <w:t>jedyną ofertą w przedmiotowym postepowaniu.</w:t>
            </w:r>
            <w:r w:rsidRPr="00E37590">
              <w:t xml:space="preserve"> Oferta ta </w:t>
            </w:r>
            <w:r w:rsidR="00CF407D" w:rsidRPr="00E37590">
              <w:t>spełnia wymagania określone w Zapytaniu ofertowym</w:t>
            </w:r>
            <w:r w:rsidRPr="00E37590">
              <w:t xml:space="preserve"> i nie podlega odrzuceniu, a w wyniku przeprowadzon</w:t>
            </w:r>
            <w:r w:rsidR="00E90AE3">
              <w:t>ej oceny oferta przedmiotowego W</w:t>
            </w:r>
            <w:r w:rsidRPr="00E37590">
              <w:t>ykonaw</w:t>
            </w:r>
            <w:r w:rsidR="006B3680" w:rsidRPr="00E37590">
              <w:t xml:space="preserve">cy otrzymała liczbę </w:t>
            </w:r>
            <w:r w:rsidR="00263FED" w:rsidRPr="00E37590">
              <w:t>punktów - 100,00</w:t>
            </w:r>
            <w:r w:rsidRPr="00E37590">
              <w:t>. Cena oferty mieści się w możliwościach finansowych Zamawiającego.</w:t>
            </w:r>
          </w:p>
        </w:tc>
      </w:tr>
    </w:tbl>
    <w:p w:rsidR="00493E4B" w:rsidRPr="00204578" w:rsidRDefault="00493E4B" w:rsidP="00C15D4E">
      <w:pPr>
        <w:spacing w:line="360" w:lineRule="auto"/>
        <w:rPr>
          <w:rFonts w:ascii="Tahoma" w:hAnsi="Tahoma" w:cs="Tahoma"/>
          <w:color w:val="000000"/>
          <w:sz w:val="20"/>
          <w:szCs w:val="20"/>
        </w:rPr>
      </w:pPr>
    </w:p>
    <w:p w:rsidR="00C15D4E" w:rsidRPr="00E37590" w:rsidRDefault="00263FED" w:rsidP="00C15D4E">
      <w:pPr>
        <w:spacing w:before="120" w:after="120"/>
        <w:jc w:val="both"/>
        <w:rPr>
          <w:b/>
          <w:color w:val="000000"/>
          <w:sz w:val="20"/>
          <w:szCs w:val="20"/>
          <w:u w:val="single"/>
        </w:rPr>
      </w:pPr>
      <w:r w:rsidRPr="00E37590">
        <w:rPr>
          <w:b/>
          <w:color w:val="000000"/>
          <w:sz w:val="20"/>
          <w:szCs w:val="20"/>
          <w:u w:val="single"/>
        </w:rPr>
        <w:t xml:space="preserve">Streszczenie oceny </w:t>
      </w:r>
      <w:r w:rsidR="00C15D4E" w:rsidRPr="00E37590">
        <w:rPr>
          <w:b/>
          <w:color w:val="000000"/>
          <w:sz w:val="20"/>
          <w:szCs w:val="20"/>
          <w:u w:val="single"/>
        </w:rPr>
        <w:t>ofert</w:t>
      </w:r>
      <w:r w:rsidRPr="00E37590">
        <w:rPr>
          <w:b/>
          <w:color w:val="000000"/>
          <w:sz w:val="20"/>
          <w:szCs w:val="20"/>
          <w:u w:val="single"/>
        </w:rPr>
        <w:t>y</w:t>
      </w:r>
      <w:r w:rsidR="00C15D4E" w:rsidRPr="00E37590">
        <w:rPr>
          <w:b/>
          <w:color w:val="000000"/>
          <w:sz w:val="20"/>
          <w:szCs w:val="20"/>
          <w:u w:val="single"/>
        </w:rPr>
        <w:t>:</w:t>
      </w:r>
    </w:p>
    <w:tbl>
      <w:tblPr>
        <w:tblW w:w="50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7"/>
        <w:gridCol w:w="2411"/>
        <w:gridCol w:w="3116"/>
        <w:gridCol w:w="1135"/>
      </w:tblGrid>
      <w:tr w:rsidR="00E90AE3" w:rsidRPr="00E37590" w:rsidTr="00E90AE3">
        <w:trPr>
          <w:jc w:val="center"/>
        </w:trPr>
        <w:tc>
          <w:tcPr>
            <w:tcW w:w="1383" w:type="pct"/>
            <w:vAlign w:val="center"/>
          </w:tcPr>
          <w:p w:rsidR="00E90AE3" w:rsidRPr="00E37590" w:rsidRDefault="00E90AE3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>Nazwa i adres wykonawcy</w:t>
            </w:r>
          </w:p>
          <w:p w:rsidR="00E90AE3" w:rsidRPr="00E37590" w:rsidRDefault="00E90AE3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b/>
              </w:rPr>
            </w:pPr>
            <w:r w:rsidRPr="00E37590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1309" w:type="pct"/>
            <w:vAlign w:val="center"/>
          </w:tcPr>
          <w:p w:rsidR="00E90AE3" w:rsidRPr="00E37590" w:rsidRDefault="00E90AE3" w:rsidP="00E90AE3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E37590">
              <w:rPr>
                <w:rFonts w:ascii="Times New Roman" w:hAnsi="Times New Roman" w:cs="Times New Roman"/>
              </w:rPr>
              <w:t xml:space="preserve">Nazwa kryterium – </w:t>
            </w:r>
            <w:r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1692" w:type="pct"/>
          </w:tcPr>
          <w:p w:rsidR="00E90AE3" w:rsidRPr="00E90AE3" w:rsidRDefault="00E90AE3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E90AE3">
              <w:rPr>
                <w:rFonts w:ascii="Times New Roman" w:hAnsi="Times New Roman" w:cs="Times New Roman"/>
              </w:rPr>
              <w:t xml:space="preserve">Nazwa kryterium – Okres gwarancji </w:t>
            </w:r>
          </w:p>
        </w:tc>
        <w:tc>
          <w:tcPr>
            <w:tcW w:w="616" w:type="pct"/>
            <w:vAlign w:val="center"/>
          </w:tcPr>
          <w:p w:rsidR="00E90AE3" w:rsidRPr="00E37590" w:rsidRDefault="00E90AE3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b/>
              </w:rPr>
            </w:pPr>
            <w:r w:rsidRPr="00E37590">
              <w:rPr>
                <w:rFonts w:ascii="Times New Roman" w:hAnsi="Times New Roman" w:cs="Times New Roman"/>
                <w:b/>
              </w:rPr>
              <w:t xml:space="preserve">    Razem</w:t>
            </w:r>
          </w:p>
        </w:tc>
      </w:tr>
      <w:tr w:rsidR="00E90AE3" w:rsidRPr="00E37590" w:rsidTr="00E90AE3">
        <w:trPr>
          <w:jc w:val="center"/>
        </w:trPr>
        <w:tc>
          <w:tcPr>
            <w:tcW w:w="1383" w:type="pct"/>
            <w:vAlign w:val="center"/>
          </w:tcPr>
          <w:p w:rsidR="00E90AE3" w:rsidRPr="004C337F" w:rsidRDefault="00E90AE3" w:rsidP="00E36941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</w:p>
          <w:p w:rsidR="00E90AE3" w:rsidRPr="00E90AE3" w:rsidRDefault="00E90AE3" w:rsidP="00E90AE3">
            <w:pPr>
              <w:spacing w:line="360" w:lineRule="auto"/>
              <w:ind w:left="180"/>
              <w:jc w:val="both"/>
              <w:rPr>
                <w:b/>
                <w:sz w:val="20"/>
                <w:szCs w:val="20"/>
              </w:rPr>
            </w:pPr>
            <w:r w:rsidRPr="00E90AE3">
              <w:rPr>
                <w:b/>
                <w:sz w:val="20"/>
                <w:szCs w:val="20"/>
              </w:rPr>
              <w:t xml:space="preserve">Prospecta Sp. z o.o. </w:t>
            </w:r>
          </w:p>
          <w:p w:rsidR="00E90AE3" w:rsidRPr="00E90AE3" w:rsidRDefault="00E90AE3" w:rsidP="00E90AE3">
            <w:pPr>
              <w:spacing w:line="360" w:lineRule="auto"/>
              <w:ind w:left="180"/>
              <w:jc w:val="both"/>
              <w:rPr>
                <w:b/>
                <w:sz w:val="20"/>
                <w:szCs w:val="20"/>
              </w:rPr>
            </w:pPr>
            <w:r w:rsidRPr="00E90AE3">
              <w:rPr>
                <w:b/>
                <w:sz w:val="20"/>
                <w:szCs w:val="20"/>
              </w:rPr>
              <w:t>ul. Barbórki 8</w:t>
            </w:r>
          </w:p>
          <w:p w:rsidR="00E90AE3" w:rsidRPr="00E90AE3" w:rsidRDefault="00E90AE3" w:rsidP="00E90AE3">
            <w:pPr>
              <w:spacing w:line="360" w:lineRule="auto"/>
              <w:ind w:left="180"/>
              <w:jc w:val="both"/>
              <w:rPr>
                <w:b/>
                <w:sz w:val="20"/>
                <w:szCs w:val="20"/>
              </w:rPr>
            </w:pPr>
            <w:r w:rsidRPr="00E90AE3">
              <w:rPr>
                <w:b/>
                <w:sz w:val="20"/>
                <w:szCs w:val="20"/>
              </w:rPr>
              <w:t xml:space="preserve">04-511 Warszawa </w:t>
            </w:r>
          </w:p>
          <w:p w:rsidR="00E90AE3" w:rsidRPr="00E90AE3" w:rsidRDefault="00E90AE3" w:rsidP="00E90AE3">
            <w:pPr>
              <w:spacing w:line="360" w:lineRule="auto"/>
              <w:ind w:left="180"/>
              <w:jc w:val="both"/>
              <w:rPr>
                <w:sz w:val="20"/>
                <w:szCs w:val="20"/>
              </w:rPr>
            </w:pPr>
            <w:r w:rsidRPr="00E90AE3">
              <w:rPr>
                <w:sz w:val="20"/>
                <w:szCs w:val="20"/>
              </w:rPr>
              <w:t>(1)</w:t>
            </w:r>
          </w:p>
          <w:p w:rsidR="00E90AE3" w:rsidRPr="00E37590" w:rsidRDefault="00E90AE3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pct"/>
            <w:vAlign w:val="center"/>
          </w:tcPr>
          <w:p w:rsidR="00E90AE3" w:rsidRDefault="00E90AE3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  <w:p w:rsidR="00E90AE3" w:rsidRPr="00E37590" w:rsidRDefault="00E90AE3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90,00</w:t>
            </w:r>
          </w:p>
          <w:p w:rsidR="00E90AE3" w:rsidRPr="00E37590" w:rsidRDefault="00E90AE3" w:rsidP="00CF407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  <w:p w:rsidR="00E90AE3" w:rsidRPr="00E37590" w:rsidRDefault="00E90AE3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2" w:type="pct"/>
          </w:tcPr>
          <w:p w:rsidR="00E90AE3" w:rsidRDefault="00E90AE3" w:rsidP="00263FE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  <w:p w:rsidR="00E90AE3" w:rsidRDefault="00E90AE3" w:rsidP="00263FE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  <w:p w:rsidR="00E90AE3" w:rsidRDefault="00E90AE3" w:rsidP="00263FE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  <w:p w:rsidR="00E90AE3" w:rsidRPr="00E37590" w:rsidRDefault="00E90AE3" w:rsidP="00263FE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</w:t>
            </w:r>
            <w:bookmarkStart w:id="0" w:name="_GoBack"/>
            <w:bookmarkEnd w:id="0"/>
          </w:p>
        </w:tc>
        <w:tc>
          <w:tcPr>
            <w:tcW w:w="616" w:type="pct"/>
            <w:vAlign w:val="center"/>
          </w:tcPr>
          <w:p w:rsidR="00E90AE3" w:rsidRPr="00E37590" w:rsidRDefault="00E90AE3" w:rsidP="00263FE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 xml:space="preserve">   100,00</w:t>
            </w:r>
          </w:p>
        </w:tc>
      </w:tr>
    </w:tbl>
    <w:p w:rsidR="00E37590" w:rsidRPr="00AC1A33" w:rsidRDefault="00E37590" w:rsidP="006136B9">
      <w:pPr>
        <w:pStyle w:val="Tekstpodstawowy"/>
        <w:rPr>
          <w:rFonts w:ascii="Tahoma" w:hAnsi="Tahoma" w:cs="Tahoma"/>
          <w:sz w:val="16"/>
          <w:szCs w:val="16"/>
        </w:rPr>
      </w:pPr>
    </w:p>
    <w:p w:rsidR="00204578" w:rsidRDefault="00204578" w:rsidP="00204578">
      <w:pPr>
        <w:pStyle w:val="Nagwek"/>
        <w:tabs>
          <w:tab w:val="clear" w:pos="4536"/>
        </w:tabs>
        <w:jc w:val="both"/>
      </w:pPr>
      <w:r w:rsidRPr="009D7B3F">
        <w:t>Częstochowa</w:t>
      </w:r>
      <w:r w:rsidR="00913027">
        <w:t xml:space="preserve"> dnia: 2021-0</w:t>
      </w:r>
      <w:r w:rsidR="00E90AE3">
        <w:t>9-1</w:t>
      </w:r>
      <w:r w:rsidR="004C337F">
        <w:t>4</w:t>
      </w:r>
    </w:p>
    <w:p w:rsidR="006136B9" w:rsidRDefault="006136B9" w:rsidP="006136B9">
      <w:pPr>
        <w:rPr>
          <w:rFonts w:ascii="Tahoma" w:hAnsi="Tahoma" w:cs="Tahoma"/>
          <w:sz w:val="16"/>
          <w:szCs w:val="16"/>
        </w:rPr>
      </w:pPr>
    </w:p>
    <w:p w:rsidR="00E37590" w:rsidRDefault="00E37590" w:rsidP="006136B9">
      <w:pPr>
        <w:rPr>
          <w:rFonts w:ascii="Tahoma" w:hAnsi="Tahoma" w:cs="Tahoma"/>
          <w:sz w:val="16"/>
          <w:szCs w:val="16"/>
        </w:rPr>
      </w:pPr>
    </w:p>
    <w:p w:rsidR="00E37590" w:rsidRPr="00E37590" w:rsidRDefault="004C337F" w:rsidP="00E37590">
      <w:pPr>
        <w:jc w:val="right"/>
      </w:pPr>
      <w:r>
        <w:t>dr inż.</w:t>
      </w:r>
      <w:r w:rsidR="00E37590" w:rsidRPr="00E37590">
        <w:t xml:space="preserve"> </w:t>
      </w:r>
      <w:r>
        <w:t>Arkadiusz Kociszewski</w:t>
      </w:r>
    </w:p>
    <w:p w:rsidR="00E37590" w:rsidRPr="00E37590" w:rsidRDefault="004C337F" w:rsidP="00E37590">
      <w:pPr>
        <w:jc w:val="right"/>
      </w:pPr>
      <w:r>
        <w:t>Kanclerz</w:t>
      </w:r>
      <w:r w:rsidR="00E37590" w:rsidRPr="00E37590">
        <w:t xml:space="preserve"> Politechniki </w:t>
      </w:r>
    </w:p>
    <w:p w:rsidR="00E37590" w:rsidRPr="00E37590" w:rsidRDefault="00E37590" w:rsidP="00E37590">
      <w:pPr>
        <w:jc w:val="right"/>
      </w:pPr>
      <w:r w:rsidRPr="00E37590">
        <w:t xml:space="preserve">Częstochowskiej </w:t>
      </w:r>
    </w:p>
    <w:sectPr w:rsidR="00E37590" w:rsidRPr="00E375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DDE" w:rsidRDefault="00DF0DDE">
      <w:r>
        <w:separator/>
      </w:r>
    </w:p>
  </w:endnote>
  <w:endnote w:type="continuationSeparator" w:id="0">
    <w:p w:rsidR="00DF0DDE" w:rsidRDefault="00DF0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E90AE3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E90AE3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DDE" w:rsidRDefault="00DF0DDE">
      <w:r>
        <w:separator/>
      </w:r>
    </w:p>
  </w:footnote>
  <w:footnote w:type="continuationSeparator" w:id="0">
    <w:p w:rsidR="00DF0DDE" w:rsidRDefault="00DF0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CC"/>
    <w:rsid w:val="00034F15"/>
    <w:rsid w:val="000745AE"/>
    <w:rsid w:val="00097250"/>
    <w:rsid w:val="000A2108"/>
    <w:rsid w:val="000B6515"/>
    <w:rsid w:val="000D1E6C"/>
    <w:rsid w:val="000D6259"/>
    <w:rsid w:val="00136E29"/>
    <w:rsid w:val="00147B23"/>
    <w:rsid w:val="001F67FA"/>
    <w:rsid w:val="00204578"/>
    <w:rsid w:val="002371E6"/>
    <w:rsid w:val="00251690"/>
    <w:rsid w:val="00257216"/>
    <w:rsid w:val="00263FED"/>
    <w:rsid w:val="002F587A"/>
    <w:rsid w:val="0033076C"/>
    <w:rsid w:val="003C27EC"/>
    <w:rsid w:val="004718AB"/>
    <w:rsid w:val="004858CC"/>
    <w:rsid w:val="00493E4B"/>
    <w:rsid w:val="004B0915"/>
    <w:rsid w:val="004B5777"/>
    <w:rsid w:val="004C337F"/>
    <w:rsid w:val="004C5043"/>
    <w:rsid w:val="004E2EDC"/>
    <w:rsid w:val="00532013"/>
    <w:rsid w:val="005652D5"/>
    <w:rsid w:val="005811DF"/>
    <w:rsid w:val="00581E86"/>
    <w:rsid w:val="00596F83"/>
    <w:rsid w:val="005E4C32"/>
    <w:rsid w:val="0060301B"/>
    <w:rsid w:val="00607AA3"/>
    <w:rsid w:val="006136B9"/>
    <w:rsid w:val="00625A11"/>
    <w:rsid w:val="00654E82"/>
    <w:rsid w:val="006749CF"/>
    <w:rsid w:val="0068637A"/>
    <w:rsid w:val="006974F3"/>
    <w:rsid w:val="006B3680"/>
    <w:rsid w:val="006B7962"/>
    <w:rsid w:val="006F0507"/>
    <w:rsid w:val="007E5104"/>
    <w:rsid w:val="007E7A7D"/>
    <w:rsid w:val="007E7D8F"/>
    <w:rsid w:val="00802201"/>
    <w:rsid w:val="008113FF"/>
    <w:rsid w:val="008C0372"/>
    <w:rsid w:val="008D5C20"/>
    <w:rsid w:val="00913027"/>
    <w:rsid w:val="00917FEB"/>
    <w:rsid w:val="0094122B"/>
    <w:rsid w:val="00953D9A"/>
    <w:rsid w:val="009826AE"/>
    <w:rsid w:val="009F4D17"/>
    <w:rsid w:val="00A5603E"/>
    <w:rsid w:val="00AA0625"/>
    <w:rsid w:val="00AB3C87"/>
    <w:rsid w:val="00AC1A33"/>
    <w:rsid w:val="00AD5B8D"/>
    <w:rsid w:val="00AD7142"/>
    <w:rsid w:val="00AE6513"/>
    <w:rsid w:val="00B02CFB"/>
    <w:rsid w:val="00B37924"/>
    <w:rsid w:val="00B71A82"/>
    <w:rsid w:val="00B83C96"/>
    <w:rsid w:val="00B91FED"/>
    <w:rsid w:val="00BA1245"/>
    <w:rsid w:val="00C15D4E"/>
    <w:rsid w:val="00C55A35"/>
    <w:rsid w:val="00C67AB7"/>
    <w:rsid w:val="00C97F26"/>
    <w:rsid w:val="00CC13E2"/>
    <w:rsid w:val="00CE37A3"/>
    <w:rsid w:val="00CF407D"/>
    <w:rsid w:val="00D2348E"/>
    <w:rsid w:val="00D26C67"/>
    <w:rsid w:val="00D5181E"/>
    <w:rsid w:val="00DD4D4C"/>
    <w:rsid w:val="00DF0DDE"/>
    <w:rsid w:val="00E05A7A"/>
    <w:rsid w:val="00E10661"/>
    <w:rsid w:val="00E36941"/>
    <w:rsid w:val="00E37590"/>
    <w:rsid w:val="00E4520D"/>
    <w:rsid w:val="00E90AE3"/>
    <w:rsid w:val="00E90C15"/>
    <w:rsid w:val="00EB4311"/>
    <w:rsid w:val="00EC1217"/>
    <w:rsid w:val="00EC60C6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766BB2"/>
  <w15:chartTrackingRefBased/>
  <w15:docId w15:val="{5A171718-3A26-4892-859F-0C76DA1A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97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74F3"/>
    <w:rPr>
      <w:rFonts w:ascii="Segoe UI" w:hAnsi="Segoe UI" w:cs="Segoe UI"/>
      <w:sz w:val="18"/>
      <w:szCs w:val="18"/>
    </w:rPr>
  </w:style>
  <w:style w:type="paragraph" w:customStyle="1" w:styleId="ogloszenie">
    <w:name w:val="ogloszenie"/>
    <w:basedOn w:val="Normalny"/>
    <w:rsid w:val="00204578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10</cp:revision>
  <cp:lastPrinted>2021-09-14T11:42:00Z</cp:lastPrinted>
  <dcterms:created xsi:type="dcterms:W3CDTF">2021-07-27T09:09:00Z</dcterms:created>
  <dcterms:modified xsi:type="dcterms:W3CDTF">2021-09-14T11:43:00Z</dcterms:modified>
</cp:coreProperties>
</file>