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43351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3351A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43351A">
        <w:rPr>
          <w:sz w:val="22"/>
          <w:szCs w:val="22"/>
        </w:rPr>
        <w:t>2021-09-14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43351A" w:rsidP="00FB7F50">
      <w:pPr>
        <w:spacing w:after="40"/>
        <w:rPr>
          <w:b/>
          <w:bCs/>
          <w:sz w:val="22"/>
          <w:szCs w:val="22"/>
        </w:rPr>
      </w:pPr>
      <w:r w:rsidRPr="0043351A">
        <w:rPr>
          <w:b/>
          <w:bCs/>
          <w:sz w:val="22"/>
          <w:szCs w:val="22"/>
        </w:rPr>
        <w:t>Politechnika Częstochowska</w:t>
      </w:r>
    </w:p>
    <w:p w:rsidR="00FB7F50" w:rsidRPr="005041C3" w:rsidRDefault="0043351A" w:rsidP="00FB7F50">
      <w:pPr>
        <w:rPr>
          <w:b/>
          <w:sz w:val="22"/>
          <w:szCs w:val="22"/>
        </w:rPr>
      </w:pPr>
      <w:r w:rsidRPr="005041C3">
        <w:rPr>
          <w:b/>
          <w:sz w:val="22"/>
          <w:szCs w:val="22"/>
        </w:rPr>
        <w:t>Dąbrowskiego</w:t>
      </w:r>
      <w:r w:rsidR="00FB7F50" w:rsidRPr="005041C3">
        <w:rPr>
          <w:b/>
          <w:sz w:val="22"/>
          <w:szCs w:val="22"/>
        </w:rPr>
        <w:t xml:space="preserve"> </w:t>
      </w:r>
      <w:r w:rsidRPr="005041C3">
        <w:rPr>
          <w:b/>
          <w:sz w:val="22"/>
          <w:szCs w:val="22"/>
        </w:rPr>
        <w:t>69</w:t>
      </w:r>
    </w:p>
    <w:p w:rsidR="00FB7F50" w:rsidRPr="005041C3" w:rsidRDefault="0043351A" w:rsidP="00FB7F50">
      <w:pPr>
        <w:rPr>
          <w:b/>
          <w:sz w:val="22"/>
          <w:szCs w:val="22"/>
        </w:rPr>
      </w:pPr>
      <w:r w:rsidRPr="005041C3">
        <w:rPr>
          <w:b/>
          <w:sz w:val="22"/>
          <w:szCs w:val="22"/>
        </w:rPr>
        <w:t>42-201</w:t>
      </w:r>
      <w:r w:rsidR="00FB7F50" w:rsidRPr="005041C3">
        <w:rPr>
          <w:b/>
          <w:sz w:val="22"/>
          <w:szCs w:val="22"/>
        </w:rPr>
        <w:t xml:space="preserve"> </w:t>
      </w:r>
      <w:r w:rsidRPr="005041C3">
        <w:rPr>
          <w:b/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3351A" w:rsidRPr="00607F9B" w:rsidTr="001D2B61">
        <w:trPr>
          <w:trHeight w:val="638"/>
        </w:trPr>
        <w:tc>
          <w:tcPr>
            <w:tcW w:w="959" w:type="dxa"/>
            <w:shd w:val="clear" w:color="auto" w:fill="auto"/>
          </w:tcPr>
          <w:p w:rsidR="0043351A" w:rsidRPr="00607F9B" w:rsidRDefault="0043351A" w:rsidP="001D2B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351A" w:rsidRPr="00607F9B" w:rsidRDefault="0043351A" w:rsidP="001D2B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3351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3351A">
              <w:rPr>
                <w:b/>
                <w:bCs/>
                <w:sz w:val="22"/>
                <w:szCs w:val="22"/>
              </w:rPr>
              <w:t>Dostawa robota wspomagającego z systemem wizyjnym w ramach programu Regionalna Inicjatywa Doskonałości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3351A">
              <w:rPr>
                <w:b/>
                <w:sz w:val="22"/>
                <w:szCs w:val="22"/>
              </w:rPr>
              <w:t>ZP/D-24/A/21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3351A" w:rsidRPr="0043351A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3351A" w:rsidRPr="0043351A">
        <w:rPr>
          <w:sz w:val="22"/>
          <w:szCs w:val="22"/>
        </w:rPr>
        <w:t>(</w:t>
      </w:r>
      <w:proofErr w:type="spellStart"/>
      <w:r w:rsidR="0043351A" w:rsidRPr="0043351A">
        <w:rPr>
          <w:sz w:val="22"/>
          <w:szCs w:val="22"/>
        </w:rPr>
        <w:t>t.j</w:t>
      </w:r>
      <w:proofErr w:type="spellEnd"/>
      <w:r w:rsidR="0043351A" w:rsidRPr="0043351A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3351A" w:rsidTr="001D2B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3351A" w:rsidRPr="00D26ED6" w:rsidRDefault="0043351A" w:rsidP="001D2B6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3351A">
              <w:rPr>
                <w:b/>
                <w:sz w:val="22"/>
                <w:szCs w:val="22"/>
              </w:rPr>
              <w:t>Elmark</w:t>
            </w:r>
            <w:proofErr w:type="spellEnd"/>
            <w:r w:rsidRPr="0043351A">
              <w:rPr>
                <w:b/>
                <w:sz w:val="22"/>
                <w:szCs w:val="22"/>
              </w:rPr>
              <w:t xml:space="preserve"> Automatyka S.A.</w:t>
            </w:r>
          </w:p>
          <w:p w:rsidR="0043351A" w:rsidRPr="005041C3" w:rsidRDefault="0043351A" w:rsidP="001D2B61">
            <w:pPr>
              <w:jc w:val="both"/>
              <w:rPr>
                <w:b/>
                <w:bCs/>
                <w:sz w:val="22"/>
                <w:szCs w:val="22"/>
              </w:rPr>
            </w:pPr>
            <w:r w:rsidRPr="005041C3">
              <w:rPr>
                <w:b/>
                <w:bCs/>
                <w:sz w:val="22"/>
                <w:szCs w:val="22"/>
              </w:rPr>
              <w:t>Niemcewicza</w:t>
            </w:r>
            <w:r w:rsidRPr="005041C3">
              <w:rPr>
                <w:b/>
                <w:bCs/>
                <w:sz w:val="22"/>
                <w:szCs w:val="22"/>
              </w:rPr>
              <w:t xml:space="preserve"> </w:t>
            </w:r>
            <w:r w:rsidRPr="005041C3">
              <w:rPr>
                <w:b/>
                <w:bCs/>
                <w:sz w:val="22"/>
                <w:szCs w:val="22"/>
              </w:rPr>
              <w:t>76</w:t>
            </w:r>
            <w:r w:rsidRPr="005041C3">
              <w:rPr>
                <w:b/>
                <w:bCs/>
                <w:sz w:val="22"/>
                <w:szCs w:val="22"/>
              </w:rPr>
              <w:t xml:space="preserve"> </w:t>
            </w:r>
          </w:p>
          <w:p w:rsidR="0043351A" w:rsidRPr="005041C3" w:rsidRDefault="0043351A" w:rsidP="001D2B61">
            <w:pPr>
              <w:jc w:val="both"/>
              <w:rPr>
                <w:b/>
                <w:bCs/>
                <w:sz w:val="22"/>
                <w:szCs w:val="22"/>
              </w:rPr>
            </w:pPr>
            <w:r w:rsidRPr="005041C3">
              <w:rPr>
                <w:b/>
                <w:bCs/>
                <w:sz w:val="22"/>
                <w:szCs w:val="22"/>
              </w:rPr>
              <w:t>05-075</w:t>
            </w:r>
            <w:r w:rsidRPr="005041C3">
              <w:rPr>
                <w:b/>
                <w:bCs/>
                <w:sz w:val="22"/>
                <w:szCs w:val="22"/>
              </w:rPr>
              <w:t xml:space="preserve"> </w:t>
            </w:r>
            <w:r w:rsidRPr="005041C3">
              <w:rPr>
                <w:b/>
                <w:bCs/>
                <w:sz w:val="22"/>
                <w:szCs w:val="22"/>
              </w:rPr>
              <w:t>Warszawa</w:t>
            </w:r>
          </w:p>
          <w:p w:rsidR="0043351A" w:rsidRPr="00D26ED6" w:rsidRDefault="0043351A" w:rsidP="001D2B6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3351A">
              <w:rPr>
                <w:b/>
                <w:sz w:val="22"/>
                <w:szCs w:val="22"/>
              </w:rPr>
              <w:t>174 757.60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3351A" w:rsidRPr="00D26ED6" w:rsidRDefault="0043351A" w:rsidP="001D2B6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3351A" w:rsidRDefault="0043351A" w:rsidP="005041C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3351A">
              <w:t>Wybrana oferta jest ofertą najkorzystniejszą, a jednocześnie jedną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993"/>
        <w:gridCol w:w="1417"/>
        <w:gridCol w:w="1559"/>
        <w:gridCol w:w="1560"/>
        <w:gridCol w:w="1701"/>
      </w:tblGrid>
      <w:tr w:rsidR="005041C3" w:rsidRPr="008567C7" w:rsidTr="005041C3">
        <w:trPr>
          <w:trHeight w:val="510"/>
        </w:trPr>
        <w:tc>
          <w:tcPr>
            <w:tcW w:w="709" w:type="dxa"/>
            <w:vAlign w:val="center"/>
          </w:tcPr>
          <w:p w:rsidR="005041C3" w:rsidRPr="008567C7" w:rsidRDefault="005041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:rsidR="005041C3" w:rsidRPr="008567C7" w:rsidRDefault="005041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5041C3" w:rsidRPr="008567C7" w:rsidRDefault="005041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351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5041C3" w:rsidRPr="008567C7" w:rsidRDefault="005041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351A">
              <w:rPr>
                <w:rFonts w:ascii="Times New Roman" w:hAnsi="Times New Roman" w:cs="Times New Roman"/>
                <w:bCs/>
                <w:sz w:val="18"/>
                <w:szCs w:val="18"/>
              </w:rPr>
              <w:t>Powtarzalność</w:t>
            </w:r>
          </w:p>
        </w:tc>
        <w:tc>
          <w:tcPr>
            <w:tcW w:w="1559" w:type="dxa"/>
            <w:vAlign w:val="center"/>
          </w:tcPr>
          <w:p w:rsidR="005041C3" w:rsidRPr="008567C7" w:rsidRDefault="005041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351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komputer przemysłowy i nasobny</w:t>
            </w:r>
          </w:p>
        </w:tc>
        <w:tc>
          <w:tcPr>
            <w:tcW w:w="1560" w:type="dxa"/>
            <w:vAlign w:val="center"/>
          </w:tcPr>
          <w:p w:rsidR="005041C3" w:rsidRPr="008567C7" w:rsidRDefault="005041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351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5041C3" w:rsidRPr="008567C7" w:rsidRDefault="005041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041C3" w:rsidRPr="008567C7" w:rsidTr="005041C3">
        <w:tc>
          <w:tcPr>
            <w:tcW w:w="709" w:type="dxa"/>
            <w:vAlign w:val="center"/>
          </w:tcPr>
          <w:p w:rsidR="005041C3" w:rsidRPr="008567C7" w:rsidRDefault="005041C3" w:rsidP="001D2B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35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5041C3" w:rsidRPr="002B6761" w:rsidRDefault="005041C3" w:rsidP="001D2B6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3351A">
              <w:rPr>
                <w:rFonts w:ascii="Times New Roman" w:hAnsi="Times New Roman" w:cs="Times New Roman"/>
                <w:b/>
                <w:sz w:val="18"/>
                <w:szCs w:val="18"/>
              </w:rPr>
              <w:t>Elmark</w:t>
            </w:r>
            <w:proofErr w:type="spellEnd"/>
            <w:r w:rsidRPr="004335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Automatyka S.A.</w:t>
            </w:r>
          </w:p>
          <w:p w:rsidR="005041C3" w:rsidRPr="005041C3" w:rsidRDefault="005041C3" w:rsidP="001D2B61">
            <w:pPr>
              <w:pStyle w:val="Zwykyteks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041C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Niemcewicza</w:t>
            </w:r>
            <w:r w:rsidRPr="005041C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5041C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76</w:t>
            </w:r>
            <w:r w:rsidRPr="005041C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  <w:p w:rsidR="005041C3" w:rsidRPr="001B7815" w:rsidRDefault="005041C3" w:rsidP="001D2B6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41C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05-075</w:t>
            </w:r>
            <w:r w:rsidRPr="005041C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5041C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Warszawa</w:t>
            </w:r>
          </w:p>
        </w:tc>
        <w:tc>
          <w:tcPr>
            <w:tcW w:w="993" w:type="dxa"/>
            <w:vAlign w:val="center"/>
          </w:tcPr>
          <w:p w:rsidR="005041C3" w:rsidRPr="008567C7" w:rsidRDefault="005041C3" w:rsidP="001D2B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351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5041C3" w:rsidRPr="008567C7" w:rsidRDefault="005041C3" w:rsidP="001D2B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35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43351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vAlign w:val="center"/>
          </w:tcPr>
          <w:p w:rsidR="005041C3" w:rsidRPr="008567C7" w:rsidRDefault="005041C3" w:rsidP="001D2B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35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43351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vAlign w:val="center"/>
          </w:tcPr>
          <w:p w:rsidR="005041C3" w:rsidRPr="008567C7" w:rsidRDefault="005041C3" w:rsidP="001D2B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35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43351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01" w:type="dxa"/>
            <w:vAlign w:val="center"/>
          </w:tcPr>
          <w:p w:rsidR="005041C3" w:rsidRPr="008567C7" w:rsidRDefault="005041C3" w:rsidP="001D2B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r w:rsidRPr="0043351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C11" w:rsidRDefault="00A16C11">
      <w:r>
        <w:separator/>
      </w:r>
    </w:p>
  </w:endnote>
  <w:endnote w:type="continuationSeparator" w:id="0">
    <w:p w:rsidR="00A16C11" w:rsidRDefault="00A16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C11" w:rsidRDefault="00A16C11">
      <w:r>
        <w:separator/>
      </w:r>
    </w:p>
  </w:footnote>
  <w:footnote w:type="continuationSeparator" w:id="0">
    <w:p w:rsidR="00A16C11" w:rsidRDefault="00A16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5041C3">
    <w:pPr>
      <w:pStyle w:val="Nagwek"/>
    </w:pPr>
    <w:r w:rsidRPr="000B37B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6C1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351A"/>
    <w:rsid w:val="00437CAD"/>
    <w:rsid w:val="004657DA"/>
    <w:rsid w:val="004B2665"/>
    <w:rsid w:val="004C3459"/>
    <w:rsid w:val="004E324A"/>
    <w:rsid w:val="004E7234"/>
    <w:rsid w:val="005041C3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6C11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A94355"/>
  <w15:chartTrackingRefBased/>
  <w15:docId w15:val="{20918242-48D4-4802-ADF7-B32DED98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2021-09-14T06:53:00Z</cp:lastPrinted>
  <dcterms:created xsi:type="dcterms:W3CDTF">2021-09-14T06:53:00Z</dcterms:created>
  <dcterms:modified xsi:type="dcterms:W3CDTF">2021-09-14T06:53:00Z</dcterms:modified>
</cp:coreProperties>
</file>