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33E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3EC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33ECD">
        <w:rPr>
          <w:sz w:val="22"/>
          <w:szCs w:val="22"/>
        </w:rPr>
        <w:t>2021-09-09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F2DF2" w:rsidRDefault="004F2DF2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:rsidR="004F2DF2" w:rsidRDefault="004F2DF2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Kraków</w:t>
      </w:r>
    </w:p>
    <w:p w:rsidR="00FB7F50" w:rsidRPr="002245BE" w:rsidRDefault="00433ECD" w:rsidP="00FB7F50">
      <w:pPr>
        <w:spacing w:after="40"/>
        <w:rPr>
          <w:b/>
          <w:bCs/>
          <w:sz w:val="22"/>
          <w:szCs w:val="22"/>
        </w:rPr>
      </w:pPr>
      <w:r w:rsidRPr="00433ECD">
        <w:rPr>
          <w:b/>
          <w:bCs/>
          <w:sz w:val="22"/>
          <w:szCs w:val="22"/>
        </w:rPr>
        <w:t>Sekcja Zamówień Publicznych</w:t>
      </w:r>
    </w:p>
    <w:p w:rsidR="00FB7F50" w:rsidRPr="002245BE" w:rsidRDefault="00433ECD" w:rsidP="00FB7F50">
      <w:pPr>
        <w:rPr>
          <w:sz w:val="22"/>
          <w:szCs w:val="22"/>
        </w:rPr>
      </w:pPr>
      <w:r w:rsidRPr="00433ECD">
        <w:rPr>
          <w:sz w:val="22"/>
          <w:szCs w:val="22"/>
        </w:rPr>
        <w:t>o</w:t>
      </w:r>
      <w:r w:rsidR="00271242">
        <w:rPr>
          <w:sz w:val="22"/>
          <w:szCs w:val="22"/>
        </w:rPr>
        <w:t>s</w:t>
      </w:r>
      <w:r w:rsidRPr="00433ECD">
        <w:rPr>
          <w:sz w:val="22"/>
          <w:szCs w:val="22"/>
        </w:rPr>
        <w:t>. Na Skarpie</w:t>
      </w:r>
      <w:r w:rsidR="00FB7F50" w:rsidRPr="002245BE">
        <w:rPr>
          <w:sz w:val="22"/>
          <w:szCs w:val="22"/>
        </w:rPr>
        <w:t xml:space="preserve"> </w:t>
      </w:r>
      <w:r w:rsidRPr="00433ECD">
        <w:rPr>
          <w:sz w:val="22"/>
          <w:szCs w:val="22"/>
        </w:rPr>
        <w:t>66</w:t>
      </w:r>
    </w:p>
    <w:p w:rsidR="00FB7F50" w:rsidRPr="002245BE" w:rsidRDefault="00433ECD" w:rsidP="00FB7F50">
      <w:pPr>
        <w:rPr>
          <w:sz w:val="22"/>
          <w:szCs w:val="22"/>
        </w:rPr>
      </w:pPr>
      <w:r w:rsidRPr="00433EC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33ECD">
        <w:rPr>
          <w:sz w:val="22"/>
          <w:szCs w:val="22"/>
        </w:rPr>
        <w:t>Kraków</w:t>
      </w:r>
    </w:p>
    <w:p w:rsidR="00271242" w:rsidRDefault="00271242" w:rsidP="00FB7F50">
      <w:pPr>
        <w:jc w:val="both"/>
        <w:rPr>
          <w:bCs/>
          <w:sz w:val="18"/>
          <w:szCs w:val="18"/>
        </w:rPr>
      </w:pPr>
    </w:p>
    <w:p w:rsidR="00FB7F50" w:rsidRPr="00271242" w:rsidRDefault="00271242" w:rsidP="00FB7F50">
      <w:pPr>
        <w:jc w:val="both"/>
        <w:rPr>
          <w:bCs/>
          <w:sz w:val="22"/>
          <w:szCs w:val="22"/>
        </w:rPr>
      </w:pPr>
      <w:r w:rsidRPr="00271242">
        <w:rPr>
          <w:bCs/>
          <w:sz w:val="22"/>
          <w:szCs w:val="22"/>
        </w:rPr>
        <w:t xml:space="preserve">SZP.271- </w:t>
      </w:r>
      <w:r w:rsidR="005672CE">
        <w:rPr>
          <w:bCs/>
          <w:sz w:val="22"/>
          <w:szCs w:val="22"/>
        </w:rPr>
        <w:t>668.</w:t>
      </w:r>
      <w:r w:rsidRPr="00271242">
        <w:rPr>
          <w:bCs/>
          <w:sz w:val="22"/>
          <w:szCs w:val="22"/>
        </w:rPr>
        <w:t>5/2021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33ECD" w:rsidRPr="00607F9B" w:rsidTr="00AA25F0">
        <w:trPr>
          <w:trHeight w:val="638"/>
        </w:trPr>
        <w:tc>
          <w:tcPr>
            <w:tcW w:w="959" w:type="dxa"/>
            <w:shd w:val="clear" w:color="auto" w:fill="auto"/>
          </w:tcPr>
          <w:p w:rsidR="00433ECD" w:rsidRPr="00607F9B" w:rsidRDefault="00433ECD" w:rsidP="00AA25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3ECD" w:rsidRPr="00607F9B" w:rsidRDefault="00433ECD" w:rsidP="00AA25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3EC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3ECD">
              <w:rPr>
                <w:b/>
                <w:bCs/>
                <w:sz w:val="22"/>
                <w:szCs w:val="22"/>
              </w:rPr>
              <w:t>Dostawa produktów leczniczych,  środków spożywczych  specjalnego przeznaczenia medycznego oraz wyrobu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3ECD">
              <w:rPr>
                <w:b/>
                <w:sz w:val="22"/>
                <w:szCs w:val="22"/>
              </w:rPr>
              <w:t>ZP/5/2021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71242" w:rsidRDefault="00271242" w:rsidP="00271242">
      <w:pPr>
        <w:spacing w:after="40"/>
        <w:rPr>
          <w:sz w:val="22"/>
          <w:szCs w:val="22"/>
        </w:rPr>
      </w:pPr>
    </w:p>
    <w:p w:rsidR="008642B3" w:rsidRDefault="00C65E53" w:rsidP="00271242">
      <w:pPr>
        <w:spacing w:after="40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71242">
        <w:rPr>
          <w:b/>
          <w:bCs/>
          <w:sz w:val="22"/>
          <w:szCs w:val="22"/>
        </w:rPr>
        <w:t xml:space="preserve">Szpital Specjalistyczny im. St. Żeromskiego SP ZOZ Kraków 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33ECD" w:rsidRPr="00433EC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271242" w:rsidRDefault="00271242" w:rsidP="00271242">
      <w:pPr>
        <w:spacing w:after="40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33ECD" w:rsidTr="00AA25F0">
        <w:trPr>
          <w:cantSplit/>
        </w:trPr>
        <w:tc>
          <w:tcPr>
            <w:tcW w:w="9498" w:type="dxa"/>
          </w:tcPr>
          <w:p w:rsidR="00433ECD" w:rsidRPr="001D1EEC" w:rsidRDefault="00433ECD" w:rsidP="00AA25F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3ECD">
              <w:rPr>
                <w:b/>
                <w:sz w:val="22"/>
                <w:szCs w:val="22"/>
              </w:rPr>
              <w:t>Urtica</w:t>
            </w:r>
            <w:proofErr w:type="spellEnd"/>
            <w:r w:rsidRPr="00433ECD">
              <w:rPr>
                <w:b/>
                <w:sz w:val="22"/>
                <w:szCs w:val="22"/>
              </w:rPr>
              <w:t xml:space="preserve"> Sp. z o.o.</w:t>
            </w:r>
          </w:p>
          <w:p w:rsidR="00433ECD" w:rsidRPr="001D1EEC" w:rsidRDefault="00433ECD" w:rsidP="00AA25F0">
            <w:pPr>
              <w:spacing w:line="276" w:lineRule="auto"/>
              <w:rPr>
                <w:bCs/>
                <w:sz w:val="22"/>
                <w:szCs w:val="22"/>
              </w:rPr>
            </w:pPr>
            <w:r w:rsidRPr="00433ECD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33ECD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Wrocław</w:t>
            </w:r>
          </w:p>
          <w:p w:rsidR="00433ECD" w:rsidRDefault="00433ECD" w:rsidP="00AA25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33ECD" w:rsidRPr="00211A34" w:rsidRDefault="00433ECD" w:rsidP="00AA25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33ECD">
              <w:rPr>
                <w:color w:val="000000"/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3ECD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33ECD">
              <w:rPr>
                <w:b/>
                <w:sz w:val="22"/>
                <w:szCs w:val="22"/>
              </w:rPr>
              <w:t>252 899.28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33ECD" w:rsidRPr="00D168A0" w:rsidRDefault="00433ECD" w:rsidP="00AA25F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433ECD" w:rsidRDefault="00433ECD" w:rsidP="00AA25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3ECD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433ECD" w:rsidTr="00AA25F0">
        <w:trPr>
          <w:cantSplit/>
        </w:trPr>
        <w:tc>
          <w:tcPr>
            <w:tcW w:w="9498" w:type="dxa"/>
          </w:tcPr>
          <w:p w:rsidR="00433ECD" w:rsidRPr="001D1EEC" w:rsidRDefault="00433ECD" w:rsidP="00AA25F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3ECD">
              <w:rPr>
                <w:b/>
                <w:sz w:val="22"/>
                <w:szCs w:val="22"/>
              </w:rPr>
              <w:t>Fresenius</w:t>
            </w:r>
            <w:proofErr w:type="spellEnd"/>
            <w:r w:rsidRPr="00433E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33ECD">
              <w:rPr>
                <w:b/>
                <w:sz w:val="22"/>
                <w:szCs w:val="22"/>
              </w:rPr>
              <w:t>Kabi</w:t>
            </w:r>
            <w:proofErr w:type="spellEnd"/>
            <w:r w:rsidRPr="00433ECD">
              <w:rPr>
                <w:b/>
                <w:sz w:val="22"/>
                <w:szCs w:val="22"/>
              </w:rPr>
              <w:t xml:space="preserve"> Polska Sp.  z o.o.</w:t>
            </w:r>
          </w:p>
          <w:p w:rsidR="00433ECD" w:rsidRPr="001D1EEC" w:rsidRDefault="00433ECD" w:rsidP="00AA25F0">
            <w:pPr>
              <w:spacing w:line="276" w:lineRule="auto"/>
              <w:rPr>
                <w:bCs/>
                <w:sz w:val="22"/>
                <w:szCs w:val="22"/>
              </w:rPr>
            </w:pPr>
            <w:r w:rsidRPr="00433ECD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33ECD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Warszawa</w:t>
            </w:r>
          </w:p>
          <w:p w:rsidR="00433ECD" w:rsidRDefault="00433ECD" w:rsidP="00AA25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33ECD" w:rsidRPr="00211A34" w:rsidRDefault="00433ECD" w:rsidP="00AA25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33ECD">
              <w:rPr>
                <w:color w:val="000000"/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3ECD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33ECD">
              <w:rPr>
                <w:b/>
                <w:sz w:val="22"/>
                <w:szCs w:val="22"/>
              </w:rPr>
              <w:t>147 505.54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33ECD" w:rsidRPr="00D168A0" w:rsidRDefault="00433ECD" w:rsidP="00AA25F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433ECD" w:rsidRDefault="00433ECD" w:rsidP="00AA25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3ECD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433ECD" w:rsidTr="00AA25F0">
        <w:trPr>
          <w:cantSplit/>
        </w:trPr>
        <w:tc>
          <w:tcPr>
            <w:tcW w:w="9498" w:type="dxa"/>
          </w:tcPr>
          <w:p w:rsidR="00433ECD" w:rsidRPr="001D1EEC" w:rsidRDefault="00433ECD" w:rsidP="00AA25F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3ECD">
              <w:rPr>
                <w:b/>
                <w:sz w:val="22"/>
                <w:szCs w:val="22"/>
              </w:rPr>
              <w:lastRenderedPageBreak/>
              <w:t>Inpharm</w:t>
            </w:r>
            <w:proofErr w:type="spellEnd"/>
            <w:r w:rsidRPr="00433ECD">
              <w:rPr>
                <w:b/>
                <w:sz w:val="22"/>
                <w:szCs w:val="22"/>
              </w:rPr>
              <w:t xml:space="preserve"> Sp. z o.o.</w:t>
            </w:r>
          </w:p>
          <w:p w:rsidR="00433ECD" w:rsidRPr="001D1EEC" w:rsidRDefault="00433ECD" w:rsidP="00AA25F0">
            <w:pPr>
              <w:spacing w:line="276" w:lineRule="auto"/>
              <w:rPr>
                <w:bCs/>
                <w:sz w:val="22"/>
                <w:szCs w:val="22"/>
              </w:rPr>
            </w:pPr>
            <w:r w:rsidRPr="00433ECD">
              <w:rPr>
                <w:bCs/>
                <w:sz w:val="22"/>
                <w:szCs w:val="22"/>
              </w:rPr>
              <w:t>Strumykowa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28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/11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33ECD">
              <w:rPr>
                <w:bCs/>
                <w:sz w:val="22"/>
                <w:szCs w:val="22"/>
              </w:rPr>
              <w:t>03-138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33ECD">
              <w:rPr>
                <w:bCs/>
                <w:sz w:val="22"/>
                <w:szCs w:val="22"/>
              </w:rPr>
              <w:t>Warszawa</w:t>
            </w:r>
          </w:p>
          <w:p w:rsidR="00433ECD" w:rsidRDefault="00433ECD" w:rsidP="00AA25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33ECD" w:rsidRPr="00211A34" w:rsidRDefault="00433ECD" w:rsidP="00AA25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33ECD">
              <w:rPr>
                <w:color w:val="000000"/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3ECD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33ECD">
              <w:rPr>
                <w:b/>
                <w:sz w:val="22"/>
                <w:szCs w:val="22"/>
              </w:rPr>
              <w:t>93 960.00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33ECD" w:rsidRPr="00D168A0" w:rsidRDefault="00433ECD" w:rsidP="00AA25F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433ECD" w:rsidRDefault="00433ECD" w:rsidP="00AA25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3ECD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120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100,00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3ECD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134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- 97.16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97,16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3ECD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77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- 89.78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89,78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proofErr w:type="spellStart"/>
            <w:r w:rsidRPr="00433ECD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44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- 67.80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67,80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3ECD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134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100,00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3ECD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- 62.48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62,48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Nettle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proofErr w:type="spellStart"/>
            <w:r w:rsidRPr="00433ECD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44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- 40.90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40,90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120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- 24.22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24,22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9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- 24.10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24,10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proofErr w:type="spellStart"/>
            <w:r w:rsidRPr="00433ECD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44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- 23.77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23,77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3ECD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z o. 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Wolskie, </w:t>
            </w:r>
            <w:proofErr w:type="spellStart"/>
            <w:r w:rsidRPr="00433ECD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0,00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Inpharm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28/11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lastRenderedPageBreak/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100,00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3ECD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134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- 72.86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72,86</w:t>
            </w:r>
          </w:p>
        </w:tc>
      </w:tr>
      <w:tr w:rsidR="00433ECD" w:rsidRPr="00834EF4" w:rsidTr="00AA25F0">
        <w:tc>
          <w:tcPr>
            <w:tcW w:w="2169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3ECD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3ECD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433ECD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33ECD" w:rsidRPr="00211A34" w:rsidRDefault="00433ECD" w:rsidP="00AA25F0">
            <w:pPr>
              <w:rPr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111</w:t>
            </w:r>
          </w:p>
          <w:p w:rsidR="00433ECD" w:rsidRPr="00211A34" w:rsidRDefault="00433ECD" w:rsidP="00AA25F0">
            <w:pPr>
              <w:spacing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3ECD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433ECD" w:rsidRPr="00211A34" w:rsidRDefault="00433ECD" w:rsidP="00AA25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ECD" w:rsidRPr="00211A34" w:rsidRDefault="00433ECD" w:rsidP="00AA25F0">
            <w:pPr>
              <w:jc w:val="center"/>
              <w:rPr>
                <w:color w:val="000000"/>
                <w:sz w:val="20"/>
                <w:szCs w:val="20"/>
              </w:rPr>
            </w:pPr>
            <w:r w:rsidRPr="00433ECD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AD363A" w:rsidRDefault="00AD363A" w:rsidP="00AD363A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Z-ca Dyrektora ds. Lecznictwa</w:t>
      </w:r>
    </w:p>
    <w:p w:rsidR="00AD363A" w:rsidRDefault="00AD363A" w:rsidP="00AD363A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Szpitala Specjalistycznego im. St. Żeromskiego</w:t>
      </w:r>
    </w:p>
    <w:p w:rsidR="00AD363A" w:rsidRDefault="00AD363A" w:rsidP="00AD363A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SP ZOZ w Krakowie</w:t>
      </w:r>
    </w:p>
    <w:p w:rsidR="00AD363A" w:rsidRDefault="00AD363A" w:rsidP="00AD363A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lek. Katarzyna Turek - </w:t>
      </w:r>
      <w:proofErr w:type="spellStart"/>
      <w:r>
        <w:rPr>
          <w:i/>
          <w:iCs/>
          <w:sz w:val="22"/>
          <w:szCs w:val="22"/>
        </w:rPr>
        <w:t>Fornelska</w:t>
      </w:r>
      <w:proofErr w:type="spellEnd"/>
    </w:p>
    <w:p w:rsidR="00AD363A" w:rsidRPr="004229DE" w:rsidRDefault="00AD363A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</w:p>
    <w:bookmarkEnd w:id="0"/>
    <w:sectPr w:rsidR="00AD363A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A5F" w:rsidRDefault="00827A5F">
      <w:r>
        <w:separator/>
      </w:r>
    </w:p>
  </w:endnote>
  <w:endnote w:type="continuationSeparator" w:id="0">
    <w:p w:rsidR="00827A5F" w:rsidRDefault="0082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A5F" w:rsidRDefault="00827A5F">
      <w:r>
        <w:separator/>
      </w:r>
    </w:p>
  </w:footnote>
  <w:footnote w:type="continuationSeparator" w:id="0">
    <w:p w:rsidR="00827A5F" w:rsidRDefault="00827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A5F"/>
    <w:rsid w:val="00022322"/>
    <w:rsid w:val="00042497"/>
    <w:rsid w:val="000C1E6F"/>
    <w:rsid w:val="000E4E56"/>
    <w:rsid w:val="001A1468"/>
    <w:rsid w:val="001B7815"/>
    <w:rsid w:val="001D1EEC"/>
    <w:rsid w:val="00211A34"/>
    <w:rsid w:val="00271242"/>
    <w:rsid w:val="002B1E4F"/>
    <w:rsid w:val="002B6761"/>
    <w:rsid w:val="003445A0"/>
    <w:rsid w:val="003A0AFC"/>
    <w:rsid w:val="003D611C"/>
    <w:rsid w:val="00431C0B"/>
    <w:rsid w:val="00433ECD"/>
    <w:rsid w:val="00437CAD"/>
    <w:rsid w:val="004657DA"/>
    <w:rsid w:val="004830FD"/>
    <w:rsid w:val="004B2665"/>
    <w:rsid w:val="004C3459"/>
    <w:rsid w:val="004E324A"/>
    <w:rsid w:val="004E7234"/>
    <w:rsid w:val="004F2DF2"/>
    <w:rsid w:val="00514919"/>
    <w:rsid w:val="0054734E"/>
    <w:rsid w:val="005672C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7A5F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363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032ED"/>
  <w15:chartTrackingRefBased/>
  <w15:docId w15:val="{302B1B7A-C04A-4179-9998-780916A5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589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2021-09-09T11:09:00Z</dcterms:created>
  <dcterms:modified xsi:type="dcterms:W3CDTF">2021-09-09T12:29:00Z</dcterms:modified>
</cp:coreProperties>
</file>