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E52CF6" w:rsidP="00EB1359">
      <w:pPr>
        <w:spacing w:after="240"/>
        <w:jc w:val="right"/>
        <w:rPr>
          <w:sz w:val="22"/>
          <w:szCs w:val="22"/>
        </w:rPr>
      </w:pPr>
      <w:r w:rsidRPr="00E52CF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E52CF6">
        <w:rPr>
          <w:sz w:val="22"/>
          <w:szCs w:val="22"/>
        </w:rPr>
        <w:t>2021-09-08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551E77" w:rsidRDefault="00551E77" w:rsidP="00EB1359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Stefana Żeromskiego</w:t>
      </w:r>
    </w:p>
    <w:p w:rsidR="00551E77" w:rsidRDefault="00551E77" w:rsidP="00EB1359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:rsidR="00EB1359" w:rsidRPr="003261E7" w:rsidRDefault="00E52CF6" w:rsidP="00EB1359">
      <w:pPr>
        <w:spacing w:after="40"/>
        <w:rPr>
          <w:b/>
          <w:bCs/>
          <w:sz w:val="22"/>
          <w:szCs w:val="22"/>
        </w:rPr>
      </w:pPr>
      <w:r w:rsidRPr="00E52CF6">
        <w:rPr>
          <w:b/>
          <w:bCs/>
          <w:sz w:val="22"/>
          <w:szCs w:val="22"/>
        </w:rPr>
        <w:t>Sekcja Zamówień Publicznych</w:t>
      </w:r>
    </w:p>
    <w:p w:rsidR="00EB1359" w:rsidRPr="003261E7" w:rsidRDefault="00E52CF6" w:rsidP="00EB1359">
      <w:pPr>
        <w:rPr>
          <w:sz w:val="22"/>
          <w:szCs w:val="22"/>
        </w:rPr>
      </w:pPr>
      <w:r w:rsidRPr="00E52CF6">
        <w:rPr>
          <w:sz w:val="22"/>
          <w:szCs w:val="22"/>
        </w:rPr>
        <w:t>o</w:t>
      </w:r>
      <w:r w:rsidR="00551E77">
        <w:rPr>
          <w:sz w:val="22"/>
          <w:szCs w:val="22"/>
        </w:rPr>
        <w:t>s</w:t>
      </w:r>
      <w:r w:rsidRPr="00E52CF6">
        <w:rPr>
          <w:sz w:val="22"/>
          <w:szCs w:val="22"/>
        </w:rPr>
        <w:t>. Na Skarpie</w:t>
      </w:r>
      <w:r w:rsidR="00EB1359" w:rsidRPr="003261E7">
        <w:rPr>
          <w:sz w:val="22"/>
          <w:szCs w:val="22"/>
        </w:rPr>
        <w:t xml:space="preserve"> </w:t>
      </w:r>
      <w:r w:rsidRPr="00E52CF6">
        <w:rPr>
          <w:sz w:val="22"/>
          <w:szCs w:val="22"/>
        </w:rPr>
        <w:t>66</w:t>
      </w:r>
    </w:p>
    <w:p w:rsidR="00EB1359" w:rsidRDefault="00E52CF6" w:rsidP="00EB1359">
      <w:pPr>
        <w:rPr>
          <w:sz w:val="22"/>
          <w:szCs w:val="22"/>
        </w:rPr>
      </w:pPr>
      <w:r w:rsidRPr="00E52CF6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E52CF6">
        <w:rPr>
          <w:sz w:val="22"/>
          <w:szCs w:val="22"/>
        </w:rPr>
        <w:t>Kraków</w:t>
      </w:r>
    </w:p>
    <w:p w:rsidR="00551E77" w:rsidRDefault="00551E77" w:rsidP="00EB1359">
      <w:pPr>
        <w:rPr>
          <w:sz w:val="22"/>
          <w:szCs w:val="22"/>
        </w:rPr>
      </w:pPr>
    </w:p>
    <w:p w:rsidR="00551E77" w:rsidRPr="003261E7" w:rsidRDefault="00551E77" w:rsidP="00EB1359">
      <w:pPr>
        <w:rPr>
          <w:sz w:val="22"/>
          <w:szCs w:val="22"/>
        </w:rPr>
      </w:pPr>
      <w:r>
        <w:rPr>
          <w:sz w:val="22"/>
          <w:szCs w:val="22"/>
        </w:rPr>
        <w:t xml:space="preserve">SZP.271- </w:t>
      </w:r>
      <w:r w:rsidR="004443A3">
        <w:rPr>
          <w:sz w:val="22"/>
          <w:szCs w:val="22"/>
        </w:rPr>
        <w:t>661</w:t>
      </w:r>
      <w:r>
        <w:rPr>
          <w:sz w:val="22"/>
          <w:szCs w:val="22"/>
        </w:rPr>
        <w:t>.5/2021</w:t>
      </w:r>
    </w:p>
    <w:p w:rsidR="00551E77" w:rsidRDefault="00551E77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E52CF6" w:rsidRPr="003261E7" w:rsidTr="005B09D4">
        <w:trPr>
          <w:trHeight w:val="638"/>
        </w:trPr>
        <w:tc>
          <w:tcPr>
            <w:tcW w:w="959" w:type="dxa"/>
            <w:shd w:val="clear" w:color="auto" w:fill="auto"/>
          </w:tcPr>
          <w:p w:rsidR="00E52CF6" w:rsidRPr="003261E7" w:rsidRDefault="00E52CF6" w:rsidP="005B09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52CF6" w:rsidRPr="003261E7" w:rsidRDefault="00E52CF6" w:rsidP="005B09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52CF6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52CF6">
              <w:rPr>
                <w:b/>
                <w:bCs/>
                <w:sz w:val="22"/>
                <w:szCs w:val="22"/>
              </w:rPr>
              <w:t>Dostawa produktów leczniczych,  środków spożywczych  specjalnego przeznaczenia medycznego oraz wyrobu medycznego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52CF6">
              <w:rPr>
                <w:b/>
                <w:sz w:val="22"/>
                <w:szCs w:val="22"/>
              </w:rPr>
              <w:t>ZP/5/2021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551E77">
      <w:pPr>
        <w:spacing w:after="40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51E77">
        <w:rPr>
          <w:b/>
          <w:bCs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E52CF6" w:rsidRPr="00E52CF6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E52CF6" w:rsidRPr="00EB1359" w:rsidTr="005B09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F6" w:rsidRPr="00710915" w:rsidRDefault="00E52CF6" w:rsidP="005B09D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52CF6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F6" w:rsidRPr="00EB1359" w:rsidRDefault="00E52CF6" w:rsidP="005B09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52CF6">
              <w:rPr>
                <w:b/>
                <w:sz w:val="22"/>
                <w:szCs w:val="22"/>
              </w:rPr>
              <w:t>produkty lecznicze</w:t>
            </w:r>
          </w:p>
          <w:p w:rsidR="00E52CF6" w:rsidRDefault="00E52CF6" w:rsidP="005B09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E52CF6" w:rsidRDefault="004443A3" w:rsidP="005B09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 1 ww. ustawy tj. </w:t>
            </w:r>
            <w:r w:rsidR="00E52CF6" w:rsidRPr="00E52CF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E52CF6" w:rsidRDefault="00E52CF6" w:rsidP="005B09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E52CF6" w:rsidRPr="00EB1359" w:rsidRDefault="00E52CF6" w:rsidP="005B09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52CF6">
              <w:rPr>
                <w:sz w:val="22"/>
                <w:szCs w:val="22"/>
              </w:rPr>
              <w:t>W przedmiotowej grupie  nie zło</w:t>
            </w:r>
            <w:r w:rsidR="004443A3">
              <w:rPr>
                <w:sz w:val="22"/>
                <w:szCs w:val="22"/>
              </w:rPr>
              <w:t>ż</w:t>
            </w:r>
            <w:r w:rsidRPr="00E52CF6">
              <w:rPr>
                <w:sz w:val="22"/>
                <w:szCs w:val="22"/>
              </w:rPr>
              <w:t>ono żadnej oferty</w:t>
            </w:r>
          </w:p>
        </w:tc>
      </w:tr>
      <w:tr w:rsidR="00E52CF6" w:rsidRPr="00EB1359" w:rsidTr="005B09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F6" w:rsidRPr="00710915" w:rsidRDefault="00E52CF6" w:rsidP="005B09D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52CF6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F6" w:rsidRPr="00EB1359" w:rsidRDefault="00E52CF6" w:rsidP="005B09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52CF6">
              <w:rPr>
                <w:b/>
                <w:sz w:val="22"/>
                <w:szCs w:val="22"/>
              </w:rPr>
              <w:t>produkty lecznicze</w:t>
            </w:r>
          </w:p>
          <w:p w:rsidR="00E52CF6" w:rsidRDefault="00E52CF6" w:rsidP="005B09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E52CF6" w:rsidRDefault="004443A3" w:rsidP="005B09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 1 ww. ustawy </w:t>
            </w:r>
            <w:proofErr w:type="spellStart"/>
            <w:r>
              <w:rPr>
                <w:sz w:val="22"/>
                <w:szCs w:val="22"/>
              </w:rPr>
              <w:t>tj</w:t>
            </w:r>
            <w:proofErr w:type="spellEnd"/>
            <w:r w:rsidRPr="00E52CF6">
              <w:rPr>
                <w:sz w:val="22"/>
                <w:szCs w:val="22"/>
              </w:rPr>
              <w:t xml:space="preserve"> </w:t>
            </w:r>
            <w:r w:rsidR="00E52CF6" w:rsidRPr="00E52CF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E52CF6" w:rsidRDefault="00E52CF6" w:rsidP="005B09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E52CF6" w:rsidRPr="00EB1359" w:rsidRDefault="004443A3" w:rsidP="005B09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E52CF6" w:rsidRPr="00E52CF6">
              <w:rPr>
                <w:sz w:val="22"/>
                <w:szCs w:val="22"/>
              </w:rPr>
              <w:t xml:space="preserve"> tej grupie nie została złożona żadna oferta</w:t>
            </w:r>
          </w:p>
        </w:tc>
      </w:tr>
      <w:tr w:rsidR="00E52CF6" w:rsidRPr="00EB1359" w:rsidTr="005B09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F6" w:rsidRPr="00710915" w:rsidRDefault="00E52CF6" w:rsidP="005B09D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52CF6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F6" w:rsidRPr="00EB1359" w:rsidRDefault="00E52CF6" w:rsidP="005B09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52CF6">
              <w:rPr>
                <w:b/>
                <w:sz w:val="22"/>
                <w:szCs w:val="22"/>
              </w:rPr>
              <w:t>produkty lecznicze</w:t>
            </w:r>
          </w:p>
          <w:p w:rsidR="00E52CF6" w:rsidRDefault="00E52CF6" w:rsidP="005B09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E52CF6" w:rsidRDefault="004443A3" w:rsidP="005B09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Unieważniono na podstawie art. 255 ust. 1 ww. ustawy </w:t>
            </w:r>
            <w:proofErr w:type="spellStart"/>
            <w:r>
              <w:rPr>
                <w:sz w:val="22"/>
                <w:szCs w:val="22"/>
              </w:rPr>
              <w:t>tj</w:t>
            </w:r>
            <w:proofErr w:type="spellEnd"/>
            <w:r w:rsidRPr="00E52CF6">
              <w:rPr>
                <w:sz w:val="22"/>
                <w:szCs w:val="22"/>
              </w:rPr>
              <w:t xml:space="preserve"> </w:t>
            </w:r>
            <w:r w:rsidR="00E52CF6" w:rsidRPr="00E52CF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E52CF6" w:rsidRDefault="00E52CF6" w:rsidP="005B09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E52CF6" w:rsidRPr="00EB1359" w:rsidRDefault="004443A3" w:rsidP="005B09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E52CF6" w:rsidRPr="00E52CF6">
              <w:rPr>
                <w:sz w:val="22"/>
                <w:szCs w:val="22"/>
              </w:rPr>
              <w:t xml:space="preserve"> grupie 26 nie została zło</w:t>
            </w:r>
            <w:r>
              <w:rPr>
                <w:sz w:val="22"/>
                <w:szCs w:val="22"/>
              </w:rPr>
              <w:t>ż</w:t>
            </w:r>
            <w:r w:rsidR="00E52CF6" w:rsidRPr="00E52CF6">
              <w:rPr>
                <w:sz w:val="22"/>
                <w:szCs w:val="22"/>
              </w:rPr>
              <w:t>ona żadna oferta</w:t>
            </w:r>
          </w:p>
        </w:tc>
      </w:tr>
      <w:tr w:rsidR="00E52CF6" w:rsidRPr="00EB1359" w:rsidTr="005B09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F6" w:rsidRPr="00710915" w:rsidRDefault="00E52CF6" w:rsidP="005B09D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52CF6">
              <w:rPr>
                <w:b/>
                <w:bCs/>
                <w:sz w:val="22"/>
                <w:szCs w:val="22"/>
              </w:rPr>
              <w:lastRenderedPageBreak/>
              <w:t>52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F6" w:rsidRPr="00EB1359" w:rsidRDefault="00E52CF6" w:rsidP="005B09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52CF6">
              <w:rPr>
                <w:b/>
                <w:sz w:val="22"/>
                <w:szCs w:val="22"/>
              </w:rPr>
              <w:t>produkty lecznicze</w:t>
            </w:r>
          </w:p>
          <w:p w:rsidR="00E52CF6" w:rsidRDefault="00E52CF6" w:rsidP="005B09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E52CF6" w:rsidRDefault="004443A3" w:rsidP="005B09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 1 ww. ustawy </w:t>
            </w:r>
            <w:proofErr w:type="spellStart"/>
            <w:r>
              <w:rPr>
                <w:sz w:val="22"/>
                <w:szCs w:val="22"/>
              </w:rPr>
              <w:t>tj</w:t>
            </w:r>
            <w:proofErr w:type="spellEnd"/>
            <w:r w:rsidRPr="00E52CF6">
              <w:rPr>
                <w:sz w:val="22"/>
                <w:szCs w:val="22"/>
              </w:rPr>
              <w:t xml:space="preserve"> </w:t>
            </w:r>
            <w:r w:rsidR="00E52CF6" w:rsidRPr="00E52CF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E52CF6" w:rsidRDefault="00E52CF6" w:rsidP="005B09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E52CF6" w:rsidRPr="00EB1359" w:rsidRDefault="00E52CF6" w:rsidP="005B09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52CF6">
              <w:rPr>
                <w:sz w:val="22"/>
                <w:szCs w:val="22"/>
              </w:rPr>
              <w:t>W grupie 52 nie wpłynęła żadna oferta</w:t>
            </w:r>
          </w:p>
        </w:tc>
      </w:tr>
    </w:tbl>
    <w:p w:rsidR="00F167C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Pr="00F167C1" w:rsidRDefault="00F167C1" w:rsidP="00F167C1">
      <w:pPr>
        <w:jc w:val="right"/>
        <w:rPr>
          <w:i/>
          <w:iCs/>
          <w:sz w:val="22"/>
          <w:szCs w:val="22"/>
        </w:rPr>
      </w:pPr>
      <w:bookmarkStart w:id="0" w:name="_GoBack"/>
      <w:r w:rsidRPr="00F167C1">
        <w:rPr>
          <w:i/>
          <w:iCs/>
          <w:sz w:val="22"/>
          <w:szCs w:val="22"/>
        </w:rPr>
        <w:t>Z-ca Dyrektora ds. Lecznictwa</w:t>
      </w:r>
    </w:p>
    <w:p w:rsidR="00F167C1" w:rsidRPr="00F167C1" w:rsidRDefault="00F167C1" w:rsidP="00F167C1">
      <w:pPr>
        <w:jc w:val="right"/>
        <w:rPr>
          <w:i/>
          <w:iCs/>
          <w:sz w:val="22"/>
          <w:szCs w:val="22"/>
        </w:rPr>
      </w:pPr>
      <w:r w:rsidRPr="00F167C1">
        <w:rPr>
          <w:i/>
          <w:iCs/>
          <w:sz w:val="22"/>
          <w:szCs w:val="22"/>
        </w:rPr>
        <w:t>Szpitala Specjalistycznego im. St. Żeromskiego</w:t>
      </w:r>
    </w:p>
    <w:p w:rsidR="00F167C1" w:rsidRPr="00F167C1" w:rsidRDefault="00F167C1" w:rsidP="00F167C1">
      <w:pPr>
        <w:jc w:val="right"/>
        <w:rPr>
          <w:i/>
          <w:iCs/>
          <w:sz w:val="22"/>
          <w:szCs w:val="22"/>
        </w:rPr>
      </w:pPr>
      <w:r w:rsidRPr="00F167C1">
        <w:rPr>
          <w:i/>
          <w:iCs/>
          <w:sz w:val="22"/>
          <w:szCs w:val="22"/>
        </w:rPr>
        <w:t>SP ZOZ w Krakowie</w:t>
      </w:r>
    </w:p>
    <w:p w:rsidR="00F167C1" w:rsidRPr="00F167C1" w:rsidRDefault="001C73E7" w:rsidP="00F167C1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l</w:t>
      </w:r>
      <w:r w:rsidR="00F167C1" w:rsidRPr="00F167C1">
        <w:rPr>
          <w:i/>
          <w:iCs/>
          <w:sz w:val="22"/>
          <w:szCs w:val="22"/>
        </w:rPr>
        <w:t xml:space="preserve">ek. Katarzyna Turek - </w:t>
      </w:r>
      <w:proofErr w:type="spellStart"/>
      <w:r w:rsidR="00F167C1" w:rsidRPr="00F167C1">
        <w:rPr>
          <w:i/>
          <w:iCs/>
          <w:sz w:val="22"/>
          <w:szCs w:val="22"/>
        </w:rPr>
        <w:t>Fornelska</w:t>
      </w:r>
      <w:proofErr w:type="spellEnd"/>
    </w:p>
    <w:bookmarkEnd w:id="0"/>
    <w:p w:rsidR="00010B31" w:rsidRPr="00F167C1" w:rsidRDefault="00010B31">
      <w:pPr>
        <w:rPr>
          <w:i/>
          <w:iCs/>
          <w:sz w:val="22"/>
          <w:szCs w:val="22"/>
        </w:rPr>
      </w:pPr>
    </w:p>
    <w:sectPr w:rsidR="00010B31" w:rsidRPr="00F167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4A6E" w:rsidRDefault="00654A6E" w:rsidP="00E52CF6">
      <w:r>
        <w:separator/>
      </w:r>
    </w:p>
  </w:endnote>
  <w:endnote w:type="continuationSeparator" w:id="0">
    <w:p w:rsidR="00654A6E" w:rsidRDefault="00654A6E" w:rsidP="00E52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CF6" w:rsidRDefault="00E52C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CF6" w:rsidRDefault="00E52C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CF6" w:rsidRDefault="00E52C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4A6E" w:rsidRDefault="00654A6E" w:rsidP="00E52CF6">
      <w:r>
        <w:separator/>
      </w:r>
    </w:p>
  </w:footnote>
  <w:footnote w:type="continuationSeparator" w:id="0">
    <w:p w:rsidR="00654A6E" w:rsidRDefault="00654A6E" w:rsidP="00E52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CF6" w:rsidRDefault="00E52C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CF6" w:rsidRDefault="00E52C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CF6" w:rsidRDefault="00E52C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11"/>
    <w:rsid w:val="00010B31"/>
    <w:rsid w:val="000A3B7D"/>
    <w:rsid w:val="00104963"/>
    <w:rsid w:val="00150F65"/>
    <w:rsid w:val="001C73E7"/>
    <w:rsid w:val="004443A3"/>
    <w:rsid w:val="004A3E11"/>
    <w:rsid w:val="00551E77"/>
    <w:rsid w:val="00654A6E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52CF6"/>
    <w:rsid w:val="00E742E3"/>
    <w:rsid w:val="00EB1359"/>
    <w:rsid w:val="00F1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50FDD5"/>
  <w15:chartTrackingRefBased/>
  <w15:docId w15:val="{E8DF7534-1736-4537-BC6A-6EC0215F5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2C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52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278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2021-09-08T10:31:00Z</cp:lastPrinted>
  <dcterms:created xsi:type="dcterms:W3CDTF">2021-09-09T09:25:00Z</dcterms:created>
  <dcterms:modified xsi:type="dcterms:W3CDTF">2021-09-09T09:25:00Z</dcterms:modified>
</cp:coreProperties>
</file>