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0C4D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C4D6E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060794">
        <w:rPr>
          <w:sz w:val="22"/>
          <w:szCs w:val="22"/>
        </w:rPr>
        <w:t>2021-09-08</w:t>
      </w:r>
    </w:p>
    <w:p w:rsidR="00FB7F50" w:rsidRPr="002245BE" w:rsidRDefault="000C4D6E" w:rsidP="00FB7F50">
      <w:pPr>
        <w:spacing w:after="40"/>
        <w:rPr>
          <w:b/>
          <w:bCs/>
          <w:sz w:val="22"/>
          <w:szCs w:val="22"/>
        </w:rPr>
      </w:pPr>
      <w:r w:rsidRPr="000C4D6E">
        <w:rPr>
          <w:b/>
          <w:bCs/>
          <w:sz w:val="22"/>
          <w:szCs w:val="22"/>
        </w:rPr>
        <w:t>Politechnika Częstochowska</w:t>
      </w:r>
    </w:p>
    <w:p w:rsidR="00FB7F50" w:rsidRPr="002245BE" w:rsidRDefault="000C4D6E" w:rsidP="00FB7F50">
      <w:pPr>
        <w:rPr>
          <w:sz w:val="22"/>
          <w:szCs w:val="22"/>
        </w:rPr>
      </w:pPr>
      <w:r w:rsidRPr="000C4D6E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0C4D6E">
        <w:rPr>
          <w:sz w:val="22"/>
          <w:szCs w:val="22"/>
        </w:rPr>
        <w:t>69</w:t>
      </w:r>
    </w:p>
    <w:p w:rsidR="00FB7F50" w:rsidRPr="002245BE" w:rsidRDefault="000C4D6E" w:rsidP="00FB7F50">
      <w:pPr>
        <w:rPr>
          <w:sz w:val="22"/>
          <w:szCs w:val="22"/>
        </w:rPr>
      </w:pPr>
      <w:r w:rsidRPr="000C4D6E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0C4D6E">
        <w:rPr>
          <w:sz w:val="22"/>
          <w:szCs w:val="22"/>
        </w:rPr>
        <w:t>Częstochowa</w:t>
      </w:r>
    </w:p>
    <w:p w:rsidR="008642B3" w:rsidRDefault="00836DAF">
      <w:pPr>
        <w:pStyle w:val="Nagwek1"/>
        <w:spacing w:before="600"/>
        <w:rPr>
          <w:sz w:val="28"/>
        </w:rPr>
      </w:pPr>
      <w:bookmarkStart w:id="1" w:name="_GoBack"/>
      <w:bookmarkEnd w:id="1"/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C4D6E" w:rsidRPr="00607F9B" w:rsidTr="00145D02">
        <w:trPr>
          <w:trHeight w:val="638"/>
        </w:trPr>
        <w:tc>
          <w:tcPr>
            <w:tcW w:w="959" w:type="dxa"/>
            <w:shd w:val="clear" w:color="auto" w:fill="auto"/>
          </w:tcPr>
          <w:p w:rsidR="000C4D6E" w:rsidRPr="00607F9B" w:rsidRDefault="000C4D6E" w:rsidP="00145D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4D6E" w:rsidRPr="00607F9B" w:rsidRDefault="000C4D6E" w:rsidP="00145D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C4D6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C4D6E">
              <w:rPr>
                <w:b/>
                <w:bCs/>
                <w:sz w:val="22"/>
                <w:szCs w:val="22"/>
              </w:rPr>
              <w:t>Dostawa sprzętu i oprogramowania komputerowego dla jednostek organizacyjnych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4D6E">
              <w:rPr>
                <w:b/>
                <w:sz w:val="22"/>
                <w:szCs w:val="22"/>
              </w:rPr>
              <w:t>ZP/DK-14/21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C4D6E" w:rsidRPr="000C4D6E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C4D6E" w:rsidRPr="000C4D6E">
        <w:rPr>
          <w:sz w:val="22"/>
          <w:szCs w:val="22"/>
        </w:rPr>
        <w:t>(</w:t>
      </w:r>
      <w:proofErr w:type="spellStart"/>
      <w:r w:rsidR="000C4D6E" w:rsidRPr="000C4D6E">
        <w:rPr>
          <w:sz w:val="22"/>
          <w:szCs w:val="22"/>
        </w:rPr>
        <w:t>t.j</w:t>
      </w:r>
      <w:proofErr w:type="spellEnd"/>
      <w:r w:rsidR="000C4D6E" w:rsidRPr="000C4D6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C4D6E" w:rsidTr="00145D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C4D6E" w:rsidRPr="00D26ED6" w:rsidRDefault="000C4D6E" w:rsidP="00145D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C4D6E">
              <w:rPr>
                <w:b/>
                <w:sz w:val="22"/>
                <w:szCs w:val="22"/>
              </w:rPr>
              <w:t>ACOM SP.J. WANDA DRZEWIECKA ANNA DRZEWIECKA</w:t>
            </w:r>
          </w:p>
          <w:p w:rsidR="000C4D6E" w:rsidRPr="009F0E5C" w:rsidRDefault="000C4D6E" w:rsidP="00145D02">
            <w:pPr>
              <w:jc w:val="both"/>
              <w:rPr>
                <w:bCs/>
                <w:sz w:val="22"/>
                <w:szCs w:val="22"/>
              </w:rPr>
            </w:pPr>
            <w:r w:rsidRPr="000C4D6E">
              <w:rPr>
                <w:bCs/>
                <w:sz w:val="22"/>
                <w:szCs w:val="22"/>
              </w:rPr>
              <w:t>Mościckiego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/4A/B</w:t>
            </w:r>
          </w:p>
          <w:p w:rsidR="000C4D6E" w:rsidRPr="009F0E5C" w:rsidRDefault="000C4D6E" w:rsidP="00145D02">
            <w:pPr>
              <w:jc w:val="both"/>
              <w:rPr>
                <w:bCs/>
                <w:sz w:val="22"/>
                <w:szCs w:val="22"/>
              </w:rPr>
            </w:pPr>
            <w:r w:rsidRPr="000C4D6E">
              <w:rPr>
                <w:bCs/>
                <w:sz w:val="22"/>
                <w:szCs w:val="22"/>
              </w:rPr>
              <w:t>42-218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CZĘSTOCHOWA</w:t>
            </w:r>
          </w:p>
          <w:p w:rsidR="000C4D6E" w:rsidRDefault="000C4D6E" w:rsidP="00145D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C4D6E" w:rsidRPr="00211A34" w:rsidRDefault="000C4D6E" w:rsidP="00145D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C4D6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C4D6E">
              <w:rPr>
                <w:sz w:val="22"/>
                <w:szCs w:val="22"/>
              </w:rPr>
              <w:t>Komputery (16 szt.) dla Katedry Maszyn Cieplnych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4D6E">
              <w:rPr>
                <w:b/>
                <w:sz w:val="22"/>
                <w:szCs w:val="22"/>
              </w:rPr>
              <w:t>109 347.00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C4D6E" w:rsidRPr="00D26ED6" w:rsidRDefault="000C4D6E" w:rsidP="00145D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C4D6E" w:rsidRDefault="000C4D6E" w:rsidP="00145D0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C4D6E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C4D6E" w:rsidTr="00145D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C4D6E" w:rsidRPr="00D26ED6" w:rsidRDefault="000C4D6E" w:rsidP="00145D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C4D6E">
              <w:rPr>
                <w:b/>
                <w:sz w:val="22"/>
                <w:szCs w:val="22"/>
              </w:rPr>
              <w:t xml:space="preserve">Web-Profit Maciej </w:t>
            </w:r>
            <w:proofErr w:type="spellStart"/>
            <w:r w:rsidRPr="000C4D6E">
              <w:rPr>
                <w:b/>
                <w:sz w:val="22"/>
                <w:szCs w:val="22"/>
              </w:rPr>
              <w:t>Kuźlik</w:t>
            </w:r>
            <w:proofErr w:type="spellEnd"/>
          </w:p>
          <w:p w:rsidR="000C4D6E" w:rsidRPr="009F0E5C" w:rsidRDefault="000C4D6E" w:rsidP="00145D02">
            <w:pPr>
              <w:jc w:val="both"/>
              <w:rPr>
                <w:bCs/>
                <w:sz w:val="22"/>
                <w:szCs w:val="22"/>
              </w:rPr>
            </w:pPr>
            <w:r w:rsidRPr="000C4D6E">
              <w:rPr>
                <w:bCs/>
                <w:sz w:val="22"/>
                <w:szCs w:val="22"/>
              </w:rPr>
              <w:t>Spokojna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C4D6E" w:rsidRPr="009F0E5C" w:rsidRDefault="000C4D6E" w:rsidP="00145D02">
            <w:pPr>
              <w:jc w:val="both"/>
              <w:rPr>
                <w:bCs/>
                <w:sz w:val="22"/>
                <w:szCs w:val="22"/>
              </w:rPr>
            </w:pPr>
            <w:r w:rsidRPr="000C4D6E">
              <w:rPr>
                <w:bCs/>
                <w:sz w:val="22"/>
                <w:szCs w:val="22"/>
              </w:rPr>
              <w:t>41-940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Piekary Śląskie</w:t>
            </w:r>
          </w:p>
          <w:p w:rsidR="000C4D6E" w:rsidRDefault="000C4D6E" w:rsidP="00145D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C4D6E" w:rsidRPr="00211A34" w:rsidRDefault="000C4D6E" w:rsidP="00145D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C4D6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C4D6E">
              <w:rPr>
                <w:sz w:val="22"/>
                <w:szCs w:val="22"/>
              </w:rPr>
              <w:t>Zestaw komputerowy (2 szt. monitorów i 1 szt. komputer stacjonarny) dla Katedry Inteligentnych Systemów Informatycznych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4D6E">
              <w:rPr>
                <w:b/>
                <w:sz w:val="22"/>
                <w:szCs w:val="22"/>
              </w:rPr>
              <w:t>23 862.00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C4D6E" w:rsidRPr="00D26ED6" w:rsidRDefault="000C4D6E" w:rsidP="00145D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C4D6E" w:rsidRDefault="000C4D6E" w:rsidP="00145D0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C4D6E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C4D6E" w:rsidTr="00145D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C4D6E" w:rsidRPr="00D26ED6" w:rsidRDefault="000C4D6E" w:rsidP="00145D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C4D6E">
              <w:rPr>
                <w:b/>
                <w:sz w:val="22"/>
                <w:szCs w:val="22"/>
              </w:rPr>
              <w:lastRenderedPageBreak/>
              <w:t>ACOM SP.J. WANDA DRZEWIECKA ANNA DRZEWIECKA</w:t>
            </w:r>
          </w:p>
          <w:p w:rsidR="000C4D6E" w:rsidRPr="009F0E5C" w:rsidRDefault="000C4D6E" w:rsidP="00145D02">
            <w:pPr>
              <w:jc w:val="both"/>
              <w:rPr>
                <w:bCs/>
                <w:sz w:val="22"/>
                <w:szCs w:val="22"/>
              </w:rPr>
            </w:pPr>
            <w:r w:rsidRPr="000C4D6E">
              <w:rPr>
                <w:bCs/>
                <w:sz w:val="22"/>
                <w:szCs w:val="22"/>
              </w:rPr>
              <w:t>Mościckiego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/4A/B</w:t>
            </w:r>
          </w:p>
          <w:p w:rsidR="000C4D6E" w:rsidRPr="009F0E5C" w:rsidRDefault="000C4D6E" w:rsidP="00145D02">
            <w:pPr>
              <w:jc w:val="both"/>
              <w:rPr>
                <w:bCs/>
                <w:sz w:val="22"/>
                <w:szCs w:val="22"/>
              </w:rPr>
            </w:pPr>
            <w:r w:rsidRPr="000C4D6E">
              <w:rPr>
                <w:bCs/>
                <w:sz w:val="22"/>
                <w:szCs w:val="22"/>
              </w:rPr>
              <w:t>42-218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CZĘSTOCHOWA</w:t>
            </w:r>
          </w:p>
          <w:p w:rsidR="000C4D6E" w:rsidRDefault="000C4D6E" w:rsidP="00145D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C4D6E" w:rsidRPr="00211A34" w:rsidRDefault="000C4D6E" w:rsidP="00145D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C4D6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C4D6E">
              <w:rPr>
                <w:sz w:val="22"/>
                <w:szCs w:val="22"/>
              </w:rPr>
              <w:t>Procesor, płyta główna, pamięć RAM dla Katedry Informatyki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4D6E">
              <w:rPr>
                <w:b/>
                <w:sz w:val="22"/>
                <w:szCs w:val="22"/>
              </w:rPr>
              <w:t>3 886.80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C4D6E" w:rsidRPr="00D26ED6" w:rsidRDefault="000C4D6E" w:rsidP="00145D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C4D6E" w:rsidRDefault="000C4D6E" w:rsidP="00145D0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C4D6E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0C4D6E" w:rsidTr="00145D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C4D6E" w:rsidRPr="00D26ED6" w:rsidRDefault="000C4D6E" w:rsidP="00145D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C4D6E">
              <w:rPr>
                <w:b/>
                <w:sz w:val="22"/>
                <w:szCs w:val="22"/>
              </w:rPr>
              <w:t>ACOM SP.J. WANDA DRZEWIECKA ANNA DRZEWIECKA</w:t>
            </w:r>
          </w:p>
          <w:p w:rsidR="000C4D6E" w:rsidRPr="009F0E5C" w:rsidRDefault="000C4D6E" w:rsidP="00145D02">
            <w:pPr>
              <w:jc w:val="both"/>
              <w:rPr>
                <w:bCs/>
                <w:sz w:val="22"/>
                <w:szCs w:val="22"/>
              </w:rPr>
            </w:pPr>
            <w:r w:rsidRPr="000C4D6E">
              <w:rPr>
                <w:bCs/>
                <w:sz w:val="22"/>
                <w:szCs w:val="22"/>
              </w:rPr>
              <w:t>Mościckiego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/4A/B</w:t>
            </w:r>
          </w:p>
          <w:p w:rsidR="000C4D6E" w:rsidRPr="009F0E5C" w:rsidRDefault="000C4D6E" w:rsidP="00145D02">
            <w:pPr>
              <w:jc w:val="both"/>
              <w:rPr>
                <w:bCs/>
                <w:sz w:val="22"/>
                <w:szCs w:val="22"/>
              </w:rPr>
            </w:pPr>
            <w:r w:rsidRPr="000C4D6E">
              <w:rPr>
                <w:bCs/>
                <w:sz w:val="22"/>
                <w:szCs w:val="22"/>
              </w:rPr>
              <w:t>42-218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D6E">
              <w:rPr>
                <w:bCs/>
                <w:sz w:val="22"/>
                <w:szCs w:val="22"/>
              </w:rPr>
              <w:t>CZĘSTOCHOWA</w:t>
            </w:r>
          </w:p>
          <w:p w:rsidR="000C4D6E" w:rsidRDefault="000C4D6E" w:rsidP="00145D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C4D6E" w:rsidRPr="00211A34" w:rsidRDefault="000C4D6E" w:rsidP="00145D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C4D6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C4D6E">
              <w:rPr>
                <w:sz w:val="22"/>
                <w:szCs w:val="22"/>
              </w:rPr>
              <w:t>Laptopy (2 szt.) i monitory (2 szt.) dla Katedry Inteligentnych Systemów Informatycznych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4D6E">
              <w:rPr>
                <w:b/>
                <w:sz w:val="22"/>
                <w:szCs w:val="22"/>
              </w:rPr>
              <w:t>17 958.00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C4D6E" w:rsidRPr="00D26ED6" w:rsidRDefault="000C4D6E" w:rsidP="00145D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C4D6E" w:rsidRDefault="000C4D6E" w:rsidP="00145D0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C4D6E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C4D6E" w:rsidRPr="00834EF4" w:rsidTr="00145D02">
        <w:tc>
          <w:tcPr>
            <w:tcW w:w="2169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4D6E">
              <w:rPr>
                <w:sz w:val="20"/>
                <w:szCs w:val="20"/>
              </w:rPr>
              <w:t>Komputery (16 szt.) dla Katedry Maszyn Cieplnych</w:t>
            </w:r>
          </w:p>
        </w:tc>
        <w:tc>
          <w:tcPr>
            <w:tcW w:w="2793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4D6E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0C4D6E" w:rsidRPr="00211A34" w:rsidRDefault="000C4D6E" w:rsidP="00145D02">
            <w:pPr>
              <w:rPr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13/4A/B</w:t>
            </w:r>
          </w:p>
          <w:p w:rsidR="000C4D6E" w:rsidRPr="00211A34" w:rsidRDefault="000C4D6E" w:rsidP="00145D02">
            <w:pPr>
              <w:spacing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4D6E" w:rsidRPr="00211A34" w:rsidRDefault="000C4D6E" w:rsidP="00145D02">
            <w:pPr>
              <w:jc w:val="center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 xml:space="preserve">  100,00</w:t>
            </w:r>
          </w:p>
        </w:tc>
      </w:tr>
      <w:tr w:rsidR="000C4D6E" w:rsidRPr="00834EF4" w:rsidTr="00145D02">
        <w:tc>
          <w:tcPr>
            <w:tcW w:w="2169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4D6E">
              <w:rPr>
                <w:sz w:val="20"/>
                <w:szCs w:val="20"/>
              </w:rPr>
              <w:t>Komputery (16 szt.) dla Katedry Maszyn Cieplnych</w:t>
            </w:r>
          </w:p>
        </w:tc>
        <w:tc>
          <w:tcPr>
            <w:tcW w:w="2793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4D6E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0C4D6E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:rsidR="000C4D6E" w:rsidRPr="00211A34" w:rsidRDefault="000C4D6E" w:rsidP="00145D02">
            <w:pPr>
              <w:rPr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Spokojna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18</w:t>
            </w:r>
          </w:p>
          <w:p w:rsidR="000C4D6E" w:rsidRPr="00211A34" w:rsidRDefault="000C4D6E" w:rsidP="00145D02">
            <w:pPr>
              <w:spacing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41-940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Piekary Śląskie</w:t>
            </w:r>
          </w:p>
        </w:tc>
        <w:tc>
          <w:tcPr>
            <w:tcW w:w="2976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1 - Cena - 94.17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4D6E" w:rsidRPr="00211A34" w:rsidRDefault="000C4D6E" w:rsidP="00145D02">
            <w:pPr>
              <w:jc w:val="center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 xml:space="preserve">  94,17</w:t>
            </w:r>
          </w:p>
        </w:tc>
      </w:tr>
      <w:tr w:rsidR="000C4D6E" w:rsidRPr="00834EF4" w:rsidTr="00145D02">
        <w:tc>
          <w:tcPr>
            <w:tcW w:w="2169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4D6E">
              <w:rPr>
                <w:sz w:val="20"/>
                <w:szCs w:val="20"/>
              </w:rPr>
              <w:t>Zestaw komputerowy (2 szt. monitorów i 1 szt. komputer stacjonarny)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4D6E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0C4D6E" w:rsidRPr="00211A34" w:rsidRDefault="000C4D6E" w:rsidP="00145D02">
            <w:pPr>
              <w:rPr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13/4A/B</w:t>
            </w:r>
          </w:p>
          <w:p w:rsidR="000C4D6E" w:rsidRPr="00211A34" w:rsidRDefault="000C4D6E" w:rsidP="00145D02">
            <w:pPr>
              <w:spacing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1 - Cena - 67.13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4D6E" w:rsidRPr="00211A34" w:rsidRDefault="000C4D6E" w:rsidP="00145D02">
            <w:pPr>
              <w:jc w:val="center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 xml:space="preserve">  67,13</w:t>
            </w:r>
          </w:p>
        </w:tc>
      </w:tr>
      <w:tr w:rsidR="000C4D6E" w:rsidRPr="00834EF4" w:rsidTr="00145D02">
        <w:tc>
          <w:tcPr>
            <w:tcW w:w="2169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4D6E">
              <w:rPr>
                <w:sz w:val="20"/>
                <w:szCs w:val="20"/>
              </w:rPr>
              <w:t>Zestaw komputerowy (2 szt. monitorów i 1 szt. komputer stacjonarny)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4D6E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0C4D6E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:rsidR="000C4D6E" w:rsidRPr="00211A34" w:rsidRDefault="000C4D6E" w:rsidP="00145D02">
            <w:pPr>
              <w:rPr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Spokojna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18</w:t>
            </w:r>
          </w:p>
          <w:p w:rsidR="000C4D6E" w:rsidRPr="00211A34" w:rsidRDefault="000C4D6E" w:rsidP="00145D02">
            <w:pPr>
              <w:spacing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41-940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Piekary Śląskie</w:t>
            </w:r>
          </w:p>
        </w:tc>
        <w:tc>
          <w:tcPr>
            <w:tcW w:w="2976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4D6E" w:rsidRPr="00211A34" w:rsidRDefault="000C4D6E" w:rsidP="00145D02">
            <w:pPr>
              <w:jc w:val="center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 xml:space="preserve">  100,00</w:t>
            </w:r>
          </w:p>
        </w:tc>
      </w:tr>
      <w:tr w:rsidR="000C4D6E" w:rsidRPr="00834EF4" w:rsidTr="00145D02">
        <w:tc>
          <w:tcPr>
            <w:tcW w:w="2169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4D6E">
              <w:rPr>
                <w:sz w:val="20"/>
                <w:szCs w:val="20"/>
              </w:rPr>
              <w:t xml:space="preserve">Zestaw komputerowy (2 szt. monitorów i 1 szt. komputer stacjonarny) dla Katedry </w:t>
            </w:r>
            <w:r w:rsidRPr="000C4D6E">
              <w:rPr>
                <w:sz w:val="20"/>
                <w:szCs w:val="20"/>
              </w:rPr>
              <w:lastRenderedPageBreak/>
              <w:t>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4D6E">
              <w:rPr>
                <w:b/>
                <w:bCs/>
                <w:sz w:val="20"/>
                <w:szCs w:val="20"/>
              </w:rPr>
              <w:lastRenderedPageBreak/>
              <w:t>BIS S.C. KAROL KOWALSKI, ŁUKASZ KOWALSKI</w:t>
            </w:r>
          </w:p>
          <w:p w:rsidR="000C4D6E" w:rsidRPr="00211A34" w:rsidRDefault="000C4D6E" w:rsidP="00145D02">
            <w:pPr>
              <w:rPr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AL. NIEPODLEGŁOŚCI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41</w:t>
            </w:r>
          </w:p>
          <w:p w:rsidR="000C4D6E" w:rsidRPr="00211A34" w:rsidRDefault="000C4D6E" w:rsidP="00145D02">
            <w:pPr>
              <w:spacing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42-216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1 - Cena - 65.76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4D6E" w:rsidRPr="00211A34" w:rsidRDefault="000C4D6E" w:rsidP="00145D02">
            <w:pPr>
              <w:jc w:val="center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 xml:space="preserve">  65,76</w:t>
            </w:r>
          </w:p>
        </w:tc>
      </w:tr>
      <w:tr w:rsidR="000C4D6E" w:rsidRPr="00834EF4" w:rsidTr="00145D02">
        <w:tc>
          <w:tcPr>
            <w:tcW w:w="2169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4D6E">
              <w:rPr>
                <w:sz w:val="20"/>
                <w:szCs w:val="20"/>
              </w:rPr>
              <w:t>Procesor, płyta główna, pamięć RAM dla Katedry Informatyki</w:t>
            </w:r>
          </w:p>
        </w:tc>
        <w:tc>
          <w:tcPr>
            <w:tcW w:w="2793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4D6E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0C4D6E" w:rsidRPr="00211A34" w:rsidRDefault="000C4D6E" w:rsidP="00145D02">
            <w:pPr>
              <w:rPr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13/4A/B</w:t>
            </w:r>
          </w:p>
          <w:p w:rsidR="000C4D6E" w:rsidRPr="00211A34" w:rsidRDefault="000C4D6E" w:rsidP="00145D02">
            <w:pPr>
              <w:spacing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4D6E" w:rsidRPr="00211A34" w:rsidRDefault="000C4D6E" w:rsidP="00145D02">
            <w:pPr>
              <w:jc w:val="center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 xml:space="preserve">  100,00</w:t>
            </w:r>
          </w:p>
        </w:tc>
      </w:tr>
      <w:tr w:rsidR="000C4D6E" w:rsidRPr="00834EF4" w:rsidTr="00145D02">
        <w:tc>
          <w:tcPr>
            <w:tcW w:w="2169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4D6E">
              <w:rPr>
                <w:sz w:val="20"/>
                <w:szCs w:val="20"/>
              </w:rPr>
              <w:t>Laptopy (2 szt.) i monitory (2 szt.)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4D6E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0C4D6E" w:rsidRPr="00211A34" w:rsidRDefault="000C4D6E" w:rsidP="00145D02">
            <w:pPr>
              <w:rPr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13/4A/B</w:t>
            </w:r>
          </w:p>
          <w:p w:rsidR="000C4D6E" w:rsidRPr="00211A34" w:rsidRDefault="000C4D6E" w:rsidP="00145D02">
            <w:pPr>
              <w:spacing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4D6E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0C4D6E" w:rsidRPr="00211A34" w:rsidRDefault="000C4D6E" w:rsidP="00145D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4D6E" w:rsidRPr="00211A34" w:rsidRDefault="000C4D6E" w:rsidP="00145D02">
            <w:pPr>
              <w:jc w:val="center"/>
              <w:rPr>
                <w:color w:val="000000"/>
                <w:sz w:val="20"/>
                <w:szCs w:val="20"/>
              </w:rPr>
            </w:pPr>
            <w:r w:rsidRPr="000C4D6E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B464D3" w:rsidRDefault="008642B3" w:rsidP="00060794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CD6" w:rsidRDefault="004A0CD6">
      <w:r>
        <w:separator/>
      </w:r>
    </w:p>
  </w:endnote>
  <w:endnote w:type="continuationSeparator" w:id="0">
    <w:p w:rsidR="004A0CD6" w:rsidRDefault="004A0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CD6" w:rsidRDefault="004A0CD6">
      <w:r>
        <w:separator/>
      </w:r>
    </w:p>
  </w:footnote>
  <w:footnote w:type="continuationSeparator" w:id="0">
    <w:p w:rsidR="004A0CD6" w:rsidRDefault="004A0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CD6"/>
    <w:rsid w:val="00022322"/>
    <w:rsid w:val="00042497"/>
    <w:rsid w:val="00060794"/>
    <w:rsid w:val="000C1E6F"/>
    <w:rsid w:val="000C4D6E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0CD6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ADBE95"/>
  <w15:chartTrackingRefBased/>
  <w15:docId w15:val="{B2BF8B01-11C0-41C0-AA12-FE36C5B3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558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2021-09-07T11:59:00Z</cp:lastPrinted>
  <dcterms:created xsi:type="dcterms:W3CDTF">2021-09-07T11:59:00Z</dcterms:created>
  <dcterms:modified xsi:type="dcterms:W3CDTF">2021-09-07T11:59:00Z</dcterms:modified>
</cp:coreProperties>
</file>