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C174D" w:rsidRPr="007C174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C174D" w:rsidRPr="007C174D">
        <w:rPr>
          <w:rFonts w:ascii="Times New Roman" w:hAnsi="Times New Roman"/>
          <w:b/>
        </w:rPr>
        <w:t>ZP/D-32/A/21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174D" w:rsidRPr="007C174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174D" w:rsidRPr="007C174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C174D" w:rsidRPr="007C174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C174D" w:rsidRPr="007C174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C174D" w:rsidRPr="007C174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C174D" w:rsidRPr="00110593" w:rsidTr="006029EC">
        <w:tc>
          <w:tcPr>
            <w:tcW w:w="9212" w:type="dxa"/>
            <w:shd w:val="clear" w:color="auto" w:fill="D9D9D9"/>
          </w:tcPr>
          <w:p w:rsidR="007C174D" w:rsidRPr="00110593" w:rsidRDefault="007C174D" w:rsidP="006029E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7C174D" w:rsidRPr="00110593" w:rsidRDefault="007C174D" w:rsidP="006029E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7C174D">
              <w:rPr>
                <w:rFonts w:ascii="Times New Roman" w:hAnsi="Times New Roman"/>
              </w:rPr>
              <w:t>(</w:t>
            </w:r>
            <w:proofErr w:type="spellStart"/>
            <w:r w:rsidRPr="007C174D">
              <w:rPr>
                <w:rFonts w:ascii="Times New Roman" w:hAnsi="Times New Roman"/>
              </w:rPr>
              <w:t>t.j</w:t>
            </w:r>
            <w:proofErr w:type="spellEnd"/>
            <w:r w:rsidRPr="007C174D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7C174D" w:rsidRPr="00110593" w:rsidRDefault="007C174D" w:rsidP="006029E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C174D" w:rsidRPr="00110593" w:rsidRDefault="007C174D" w:rsidP="006029E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7C174D" w:rsidRPr="007C174D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7C174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7C174D">
        <w:rPr>
          <w:rFonts w:ascii="Times New Roman" w:hAnsi="Times New Roman"/>
          <w:b/>
        </w:rPr>
        <w:t>Dostawa trzech zestawów robotów mobilnych do Laboratorium Inteligentnych Robotów Mobilnych  dla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E3997" w:rsidRDefault="00FE39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E3997" w:rsidRPr="00F90CD1" w:rsidRDefault="00FE39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E3997" w:rsidRDefault="00FE39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E3997" w:rsidRDefault="00FE39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E3997" w:rsidRPr="00F90CD1" w:rsidRDefault="00FE399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BFD" w:rsidRDefault="00315BFD" w:rsidP="0038231F">
      <w:pPr>
        <w:spacing w:after="0" w:line="240" w:lineRule="auto"/>
      </w:pPr>
      <w:r>
        <w:separator/>
      </w:r>
    </w:p>
  </w:endnote>
  <w:endnote w:type="continuationSeparator" w:id="0">
    <w:p w:rsidR="00315BFD" w:rsidRDefault="00315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D" w:rsidRDefault="007C17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E399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E399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D" w:rsidRDefault="007C17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BFD" w:rsidRDefault="00315BFD" w:rsidP="0038231F">
      <w:pPr>
        <w:spacing w:after="0" w:line="240" w:lineRule="auto"/>
      </w:pPr>
      <w:r>
        <w:separator/>
      </w:r>
    </w:p>
  </w:footnote>
  <w:footnote w:type="continuationSeparator" w:id="0">
    <w:p w:rsidR="00315BFD" w:rsidRDefault="00315B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D" w:rsidRDefault="007C1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D" w:rsidRDefault="007C1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74D" w:rsidRDefault="007C1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BF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5BFD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74D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399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4C881"/>
  <w15:docId w15:val="{F9410FC9-70DE-4FFF-8C77-AC03A556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6862D-59FB-4551-B87A-2FC3DC007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2021-09-06T08:19:00Z</dcterms:created>
  <dcterms:modified xsi:type="dcterms:W3CDTF">2021-09-06T08:19:00Z</dcterms:modified>
</cp:coreProperties>
</file>