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45823" w:rsidRPr="0094582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45823" w:rsidRPr="00945823">
        <w:rPr>
          <w:rFonts w:ascii="Times New Roman" w:hAnsi="Times New Roman"/>
          <w:b/>
        </w:rPr>
        <w:t>ZP/DK-21/21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823" w:rsidRPr="0094582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823" w:rsidRPr="0094582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45823" w:rsidRPr="0094582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823" w:rsidRPr="0094582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45823" w:rsidRPr="0094582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45823" w:rsidRPr="00110593" w:rsidTr="005C1650">
        <w:tc>
          <w:tcPr>
            <w:tcW w:w="9212" w:type="dxa"/>
            <w:shd w:val="clear" w:color="auto" w:fill="D9D9D9"/>
          </w:tcPr>
          <w:p w:rsidR="00945823" w:rsidRPr="00110593" w:rsidRDefault="00945823" w:rsidP="005C165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45823" w:rsidRPr="00110593" w:rsidRDefault="00945823" w:rsidP="005C165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45823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945823" w:rsidRPr="00110593" w:rsidRDefault="00945823" w:rsidP="005C165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45823" w:rsidRPr="00110593" w:rsidRDefault="00945823" w:rsidP="005C165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45823" w:rsidRPr="00945823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45823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45823">
        <w:rPr>
          <w:rFonts w:ascii="Times New Roman" w:hAnsi="Times New Roman"/>
          <w:b/>
        </w:rPr>
        <w:t>Dostawa serwerów dla Miejskiej Sieci Komputerowej CzestMAN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</w:t>
      </w:r>
      <w:r w:rsidRPr="00023477">
        <w:rPr>
          <w:rFonts w:ascii="Times New Roman" w:hAnsi="Times New Roman"/>
        </w:rPr>
        <w:lastRenderedPageBreak/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31B" w:rsidRDefault="00C3231B" w:rsidP="0038231F">
      <w:pPr>
        <w:spacing w:after="0" w:line="240" w:lineRule="auto"/>
      </w:pPr>
      <w:r>
        <w:separator/>
      </w:r>
    </w:p>
  </w:endnote>
  <w:endnote w:type="continuationSeparator" w:id="0">
    <w:p w:rsidR="00C3231B" w:rsidRDefault="00C323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823" w:rsidRDefault="009458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405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40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823" w:rsidRDefault="009458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31B" w:rsidRDefault="00C3231B" w:rsidP="0038231F">
      <w:pPr>
        <w:spacing w:after="0" w:line="240" w:lineRule="auto"/>
      </w:pPr>
      <w:r>
        <w:separator/>
      </w:r>
    </w:p>
  </w:footnote>
  <w:footnote w:type="continuationSeparator" w:id="0">
    <w:p w:rsidR="00C3231B" w:rsidRDefault="00C323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823" w:rsidRDefault="00945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823" w:rsidRDefault="00945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823" w:rsidRDefault="009458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31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5823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54059"/>
    <w:rsid w:val="00B8005E"/>
    <w:rsid w:val="00B90E42"/>
    <w:rsid w:val="00BB0C3C"/>
    <w:rsid w:val="00C014B5"/>
    <w:rsid w:val="00C113BF"/>
    <w:rsid w:val="00C3231B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29E816-ED23-4821-940C-0937C4A1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527E0-0AE4-4ADF-8BFA-B6316039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2021-09-07T06:47:00Z</dcterms:created>
  <dcterms:modified xsi:type="dcterms:W3CDTF">2021-09-07T06:47:00Z</dcterms:modified>
</cp:coreProperties>
</file>