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3B34B" w14:textId="1D01541A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24080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5541FB64" w14:textId="77777777" w:rsidR="005103B9" w:rsidRDefault="005103B9" w:rsidP="005103B9">
      <w:pPr>
        <w:spacing w:after="0" w:line="480" w:lineRule="auto"/>
        <w:rPr>
          <w:b/>
        </w:rPr>
      </w:pPr>
    </w:p>
    <w:p w14:paraId="5F561F8A" w14:textId="44DD086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90BE2" w:rsidRPr="00B90BE2">
        <w:rPr>
          <w:rFonts w:ascii="Times New Roman" w:hAnsi="Times New Roman"/>
          <w:b/>
        </w:rPr>
        <w:t>ZP/</w:t>
      </w:r>
      <w:r w:rsidR="00A07D3C">
        <w:rPr>
          <w:rFonts w:ascii="Times New Roman" w:hAnsi="Times New Roman"/>
          <w:b/>
        </w:rPr>
        <w:t>24/</w:t>
      </w:r>
      <w:r w:rsidR="00B90BE2" w:rsidRPr="00B90BE2">
        <w:rPr>
          <w:rFonts w:ascii="Times New Roman" w:hAnsi="Times New Roman"/>
          <w:b/>
        </w:rPr>
        <w:t>2021</w:t>
      </w:r>
    </w:p>
    <w:p w14:paraId="0604E6C6" w14:textId="2F9FBB71"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515F427" w14:textId="17A31616" w:rsidR="006676AE" w:rsidRPr="00E24546" w:rsidRDefault="00B90BE2" w:rsidP="00E24546">
      <w:pPr>
        <w:pStyle w:val="Tekstpodstawowy"/>
        <w:spacing w:after="0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 xml:space="preserve">Szpital Specjalistyczny im. Stefana Żeromskiego </w:t>
      </w:r>
      <w:r w:rsidR="00024080">
        <w:rPr>
          <w:sz w:val="22"/>
          <w:szCs w:val="22"/>
        </w:rPr>
        <w:t xml:space="preserve">    </w:t>
      </w:r>
      <w:r w:rsidRPr="00B90BE2">
        <w:rPr>
          <w:sz w:val="22"/>
          <w:szCs w:val="22"/>
        </w:rPr>
        <w:t>SPZOZ w Krakowie</w:t>
      </w:r>
    </w:p>
    <w:p w14:paraId="364434D1" w14:textId="570436C5" w:rsidR="006676AE" w:rsidRPr="00E24546" w:rsidRDefault="00B90BE2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71AAF5B0" w14:textId="6692FA78" w:rsidR="00F90CD1" w:rsidRDefault="00B90BE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Kraków</w:t>
      </w:r>
    </w:p>
    <w:p w14:paraId="46A050E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F4BAFF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5AA639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4BC191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F1B2A6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0374B5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53690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EF22D5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BC2CBC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B109BB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90BE2" w:rsidRPr="00110593" w14:paraId="14A982A8" w14:textId="77777777" w:rsidTr="00AD4859">
        <w:tc>
          <w:tcPr>
            <w:tcW w:w="9212" w:type="dxa"/>
            <w:shd w:val="clear" w:color="auto" w:fill="D9D9D9"/>
          </w:tcPr>
          <w:p w14:paraId="07317539" w14:textId="77777777" w:rsidR="00B90BE2" w:rsidRPr="00110593" w:rsidRDefault="00B90BE2" w:rsidP="00AD485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F6ACDB9" w14:textId="77777777" w:rsidR="00B90BE2" w:rsidRPr="00110593" w:rsidRDefault="00B90BE2" w:rsidP="00AD485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90BE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F62E6A9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0379A90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3176DB" w14:textId="77777777" w:rsidR="00B90BE2" w:rsidRPr="00110593" w:rsidRDefault="00B90BE2" w:rsidP="00AD485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6062B5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BA81C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12685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90BE2" w:rsidRPr="00B90BE2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3BDD4D5" w14:textId="77777777" w:rsidR="00A07D3C" w:rsidRDefault="00A07D3C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A07D3C">
        <w:rPr>
          <w:rFonts w:ascii="Times New Roman" w:hAnsi="Times New Roman"/>
          <w:b/>
        </w:rPr>
        <w:t>Wykonywanie przeglądów, napraw, kalibracji oraz dostarczanie sprzętu zastępczego firmy OLYMPUS, znajdującego się na wyposażeniu Szpitala Specjalistycznego  im. S. Żeromskiego SPZOZ w Krakowie w ramach usługi  serwisowej typu endocasco.</w:t>
      </w:r>
      <w:r>
        <w:rPr>
          <w:rFonts w:ascii="Times New Roman" w:hAnsi="Times New Roman"/>
          <w:b/>
        </w:rPr>
        <w:t xml:space="preserve"> </w:t>
      </w:r>
    </w:p>
    <w:p w14:paraId="5966D440" w14:textId="77777777" w:rsidR="00A07D3C" w:rsidRDefault="00A07D3C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14:paraId="549D4A98" w14:textId="249A9585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143991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954C21A" w14:textId="77777777" w:rsidR="00B90BE2" w:rsidRPr="00997D0F" w:rsidRDefault="00B90BE2" w:rsidP="00B90BE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0A6C9561" w14:textId="77777777" w:rsidR="00311023" w:rsidRDefault="00311023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FF76573" w14:textId="49EC5458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0FBE0B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533E88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36BF15D" w14:textId="46707F8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</w:t>
      </w:r>
      <w:r w:rsidR="00024080">
        <w:rPr>
          <w:rFonts w:ascii="Times New Roman" w:hAnsi="Times New Roman"/>
        </w:rPr>
        <w:t xml:space="preserve"> w pkt.</w:t>
      </w:r>
      <w:r w:rsidR="00E61495">
        <w:rPr>
          <w:rFonts w:ascii="Times New Roman" w:hAnsi="Times New Roman"/>
        </w:rPr>
        <w:t xml:space="preserve"> 7 SWZ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E61495">
        <w:rPr>
          <w:rFonts w:ascii="Times New Roman" w:hAnsi="Times New Roman"/>
        </w:rPr>
        <w:t>.</w:t>
      </w:r>
    </w:p>
    <w:p w14:paraId="4C32447C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68DC88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853F7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3C9D6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50924FD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C9CF65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260B1E" w14:textId="77777777" w:rsidR="00E61495" w:rsidRPr="009F20DE" w:rsidRDefault="00E61495" w:rsidP="00E61495">
      <w:pPr>
        <w:pStyle w:val="rozdzia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Pr="009F20DE">
        <w:rPr>
          <w:rFonts w:ascii="Calibri" w:hAnsi="Calibri" w:cs="Calibri"/>
          <w:sz w:val="20"/>
          <w:u w:val="none"/>
        </w:rPr>
        <w:t xml:space="preserve"> musi być opatrzony</w:t>
      </w:r>
      <w:r>
        <w:rPr>
          <w:rFonts w:ascii="Calibri" w:hAnsi="Calibri" w:cs="Calibri"/>
          <w:sz w:val="20"/>
          <w:u w:val="none"/>
        </w:rPr>
        <w:t>,</w:t>
      </w:r>
      <w:r w:rsidRPr="009F20DE">
        <w:rPr>
          <w:rFonts w:ascii="Calibri" w:hAnsi="Calibri" w:cs="Calibri"/>
          <w:sz w:val="20"/>
          <w:u w:val="none"/>
        </w:rPr>
        <w:t xml:space="preserve">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(e-dowód)</w:t>
      </w:r>
      <w:r w:rsidRPr="009F20DE">
        <w:rPr>
          <w:rFonts w:ascii="Calibri" w:hAnsi="Calibri" w:cs="Calibri"/>
          <w:sz w:val="20"/>
          <w:u w:val="none"/>
        </w:rPr>
        <w:t>.</w:t>
      </w:r>
    </w:p>
    <w:p w14:paraId="41DB6E6B" w14:textId="1ADCC6F8" w:rsidR="00484F88" w:rsidRPr="006676AE" w:rsidRDefault="00FE4E2B" w:rsidP="00E614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13266" w14:textId="77777777" w:rsidR="00860C8C" w:rsidRDefault="00860C8C" w:rsidP="0038231F">
      <w:pPr>
        <w:spacing w:after="0" w:line="240" w:lineRule="auto"/>
      </w:pPr>
      <w:r>
        <w:separator/>
      </w:r>
    </w:p>
  </w:endnote>
  <w:endnote w:type="continuationSeparator" w:id="0">
    <w:p w14:paraId="41F089EE" w14:textId="77777777" w:rsidR="00860C8C" w:rsidRDefault="00860C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E9CC" w14:textId="77777777" w:rsidR="00B90BE2" w:rsidRDefault="00B90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9D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7FD4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71BE" w14:textId="77777777" w:rsidR="00B90BE2" w:rsidRDefault="00B90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E4D5C" w14:textId="77777777" w:rsidR="00860C8C" w:rsidRDefault="00860C8C" w:rsidP="0038231F">
      <w:pPr>
        <w:spacing w:after="0" w:line="240" w:lineRule="auto"/>
      </w:pPr>
      <w:r>
        <w:separator/>
      </w:r>
    </w:p>
  </w:footnote>
  <w:footnote w:type="continuationSeparator" w:id="0">
    <w:p w14:paraId="7851409B" w14:textId="77777777" w:rsidR="00860C8C" w:rsidRDefault="00860C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8A5B" w14:textId="77777777" w:rsidR="00B90BE2" w:rsidRDefault="00B90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AE40" w14:textId="77777777" w:rsidR="00B90BE2" w:rsidRDefault="00B90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0A985" w14:textId="77777777" w:rsidR="00B90BE2" w:rsidRDefault="00B90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4C1"/>
    <w:rsid w:val="00023477"/>
    <w:rsid w:val="00024080"/>
    <w:rsid w:val="000247FF"/>
    <w:rsid w:val="00025C8D"/>
    <w:rsid w:val="000303EE"/>
    <w:rsid w:val="0005473D"/>
    <w:rsid w:val="000704C1"/>
    <w:rsid w:val="00073C3D"/>
    <w:rsid w:val="000809B6"/>
    <w:rsid w:val="0008166B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02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406"/>
    <w:rsid w:val="007D5B61"/>
    <w:rsid w:val="007E2F69"/>
    <w:rsid w:val="00804F07"/>
    <w:rsid w:val="00825A09"/>
    <w:rsid w:val="00830AB1"/>
    <w:rsid w:val="00833FCD"/>
    <w:rsid w:val="00842991"/>
    <w:rsid w:val="00860C8C"/>
    <w:rsid w:val="008757E1"/>
    <w:rsid w:val="00892E48"/>
    <w:rsid w:val="008C5709"/>
    <w:rsid w:val="008C6DF8"/>
    <w:rsid w:val="008D0487"/>
    <w:rsid w:val="008F3B4E"/>
    <w:rsid w:val="008F5A9C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D3C"/>
    <w:rsid w:val="00A15F7E"/>
    <w:rsid w:val="00A166B0"/>
    <w:rsid w:val="00A22DCF"/>
    <w:rsid w:val="00A24C2D"/>
    <w:rsid w:val="00A276E4"/>
    <w:rsid w:val="00A3062E"/>
    <w:rsid w:val="00A347DE"/>
    <w:rsid w:val="00AA0AD0"/>
    <w:rsid w:val="00AE6FF2"/>
    <w:rsid w:val="00B0088C"/>
    <w:rsid w:val="00B15219"/>
    <w:rsid w:val="00B15FD3"/>
    <w:rsid w:val="00B34079"/>
    <w:rsid w:val="00B36ABD"/>
    <w:rsid w:val="00B8005E"/>
    <w:rsid w:val="00B90BE2"/>
    <w:rsid w:val="00B90E42"/>
    <w:rsid w:val="00BB0C3C"/>
    <w:rsid w:val="00BC7AD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1495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C5E337"/>
  <w15:docId w15:val="{A5D19CA3-B9E4-4AB7-AC22-5F76A8B6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ormalny"/>
    <w:autoRedefine/>
    <w:rsid w:val="00E61495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2021-04-23T10:11:00Z</cp:lastPrinted>
  <dcterms:created xsi:type="dcterms:W3CDTF">2021-04-23T10:15:00Z</dcterms:created>
  <dcterms:modified xsi:type="dcterms:W3CDTF">2021-08-27T10:02:00Z</dcterms:modified>
</cp:coreProperties>
</file>