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B96D10" w:rsidRPr="00B96D10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96D10" w:rsidRPr="00B96D10">
        <w:rPr>
          <w:rFonts w:ascii="Times New Roman" w:hAnsi="Times New Roman"/>
          <w:b/>
        </w:rPr>
        <w:t>ZP/D-33/A/21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96D10" w:rsidRPr="00B96D1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96D10" w:rsidRPr="00B96D1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96D10" w:rsidRPr="00B96D1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96D10" w:rsidRPr="00B96D1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96D10" w:rsidRPr="00B96D10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96D10" w:rsidRPr="00110593" w:rsidTr="005C5BD0">
        <w:tc>
          <w:tcPr>
            <w:tcW w:w="9212" w:type="dxa"/>
            <w:shd w:val="clear" w:color="auto" w:fill="D9D9D9"/>
          </w:tcPr>
          <w:p w:rsidR="00B96D10" w:rsidRPr="00110593" w:rsidRDefault="00B96D10" w:rsidP="005C5BD0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B96D10" w:rsidRPr="00110593" w:rsidRDefault="00B96D10" w:rsidP="005C5BD0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B96D10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B96D10" w:rsidRPr="00110593" w:rsidRDefault="00B96D10" w:rsidP="005C5BD0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96D10" w:rsidRPr="00110593" w:rsidRDefault="00B96D10" w:rsidP="005C5BD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B96D10" w:rsidRPr="00B96D10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B96D10" w:rsidP="005434B3">
      <w:pPr>
        <w:spacing w:after="240" w:line="276" w:lineRule="auto"/>
        <w:jc w:val="center"/>
        <w:rPr>
          <w:rFonts w:ascii="Times New Roman" w:hAnsi="Times New Roman"/>
        </w:rPr>
      </w:pPr>
      <w:r w:rsidRPr="00B96D10">
        <w:rPr>
          <w:rFonts w:ascii="Times New Roman" w:hAnsi="Times New Roman"/>
          <w:b/>
        </w:rPr>
        <w:t xml:space="preserve">Dostawa spektrometru fluorescencji rentgenowskiej z dyspersją energii do analizy ilościowej i jakościowej </w:t>
      </w:r>
      <w:bookmarkStart w:id="0" w:name="_GoBack"/>
      <w:r w:rsidRPr="00B96D10">
        <w:rPr>
          <w:rFonts w:ascii="Times New Roman" w:hAnsi="Times New Roman"/>
          <w:b/>
        </w:rPr>
        <w:t xml:space="preserve">próbek sypkich, stałych </w:t>
      </w:r>
      <w:bookmarkEnd w:id="0"/>
      <w:r w:rsidRPr="00B96D10">
        <w:rPr>
          <w:rFonts w:ascii="Times New Roman" w:hAnsi="Times New Roman"/>
          <w:b/>
        </w:rPr>
        <w:t>i cieczy dla Wydziału Budownictwa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036E48" w:rsidRDefault="00036E48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09D" w:rsidRDefault="00FE009D" w:rsidP="0038231F">
      <w:pPr>
        <w:spacing w:after="0" w:line="240" w:lineRule="auto"/>
      </w:pPr>
      <w:r>
        <w:separator/>
      </w:r>
    </w:p>
  </w:endnote>
  <w:endnote w:type="continuationSeparator" w:id="0">
    <w:p w:rsidR="00FE009D" w:rsidRDefault="00FE00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D10" w:rsidRDefault="00B96D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36E4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36E4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D10" w:rsidRDefault="00B96D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09D" w:rsidRDefault="00FE009D" w:rsidP="0038231F">
      <w:pPr>
        <w:spacing w:after="0" w:line="240" w:lineRule="auto"/>
      </w:pPr>
      <w:r>
        <w:separator/>
      </w:r>
    </w:p>
  </w:footnote>
  <w:footnote w:type="continuationSeparator" w:id="0">
    <w:p w:rsidR="00FE009D" w:rsidRDefault="00FE009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D10" w:rsidRDefault="00B96D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D10" w:rsidRDefault="00B96D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D10" w:rsidRDefault="00B96D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009D"/>
    <w:rsid w:val="00023477"/>
    <w:rsid w:val="000247FF"/>
    <w:rsid w:val="00025C8D"/>
    <w:rsid w:val="000303EE"/>
    <w:rsid w:val="00036E48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96D10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009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095AB4"/>
  <w15:docId w15:val="{8DC4B5E6-69A7-4C87-95AE-55DEA928A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9D750-E8E0-4740-88AF-7D5B5C316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2021-09-03T12:13:00Z</cp:lastPrinted>
  <dcterms:created xsi:type="dcterms:W3CDTF">2021-09-03T12:13:00Z</dcterms:created>
  <dcterms:modified xsi:type="dcterms:W3CDTF">2021-09-03T12:13:00Z</dcterms:modified>
</cp:coreProperties>
</file>