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D0F90" w:rsidRPr="009D0F9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D0F90" w:rsidRPr="009D0F90">
        <w:rPr>
          <w:rFonts w:ascii="Times New Roman" w:hAnsi="Times New Roman"/>
          <w:b/>
        </w:rPr>
        <w:t>ZP/</w:t>
      </w:r>
      <w:r w:rsidR="0008317D">
        <w:rPr>
          <w:rFonts w:ascii="Times New Roman" w:hAnsi="Times New Roman"/>
          <w:b/>
        </w:rPr>
        <w:t>D-30/A/21</w:t>
      </w:r>
      <w:bookmarkStart w:id="0" w:name="_GoBack"/>
      <w:bookmarkEnd w:id="0"/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D0F90" w:rsidRPr="009D0F9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D0F90" w:rsidRPr="009D0F9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D0F90" w:rsidRPr="009D0F9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D0F90" w:rsidRPr="009D0F9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D0F90" w:rsidRPr="009D0F9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D0F90" w:rsidRPr="00110593" w:rsidTr="00C51B01">
        <w:tc>
          <w:tcPr>
            <w:tcW w:w="9212" w:type="dxa"/>
            <w:shd w:val="clear" w:color="auto" w:fill="D9D9D9"/>
          </w:tcPr>
          <w:p w:rsidR="009D0F90" w:rsidRPr="00110593" w:rsidRDefault="009D0F90" w:rsidP="00C51B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D0F90" w:rsidRPr="00110593" w:rsidRDefault="009D0F90" w:rsidP="00C51B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D0F90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9D0F90" w:rsidRPr="00110593" w:rsidRDefault="009D0F90" w:rsidP="00C51B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D0F90" w:rsidRPr="00110593" w:rsidRDefault="009D0F90" w:rsidP="00C51B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D0F90" w:rsidRPr="009D0F90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D0F9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D0F90">
        <w:rPr>
          <w:rFonts w:ascii="Times New Roman" w:hAnsi="Times New Roman"/>
          <w:b/>
        </w:rPr>
        <w:t>Wyposażenie multimedialne sali Studium Języków Obcych 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D2125" w:rsidRDefault="006D2125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D2125" w:rsidRDefault="006D2125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D2125" w:rsidRDefault="006D2125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6D2125" w:rsidRDefault="006D2125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812" w:rsidRDefault="006F4812" w:rsidP="0038231F">
      <w:pPr>
        <w:spacing w:after="0" w:line="240" w:lineRule="auto"/>
      </w:pPr>
      <w:r>
        <w:separator/>
      </w:r>
    </w:p>
  </w:endnote>
  <w:endnote w:type="continuationSeparator" w:id="0">
    <w:p w:rsidR="006F4812" w:rsidRDefault="006F48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F90" w:rsidRDefault="009D0F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31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31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F90" w:rsidRDefault="009D0F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812" w:rsidRDefault="006F4812" w:rsidP="0038231F">
      <w:pPr>
        <w:spacing w:after="0" w:line="240" w:lineRule="auto"/>
      </w:pPr>
      <w:r>
        <w:separator/>
      </w:r>
    </w:p>
  </w:footnote>
  <w:footnote w:type="continuationSeparator" w:id="0">
    <w:p w:rsidR="006F4812" w:rsidRDefault="006F48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F90" w:rsidRDefault="009D0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F90" w:rsidRDefault="009D0F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F90" w:rsidRDefault="009D0F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4812"/>
    <w:rsid w:val="00023477"/>
    <w:rsid w:val="000247FF"/>
    <w:rsid w:val="00025C8D"/>
    <w:rsid w:val="000303EE"/>
    <w:rsid w:val="0005473D"/>
    <w:rsid w:val="00073C3D"/>
    <w:rsid w:val="000809B6"/>
    <w:rsid w:val="0008317D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2125"/>
    <w:rsid w:val="006F0034"/>
    <w:rsid w:val="006F3D32"/>
    <w:rsid w:val="006F481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0F90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45C723"/>
  <w15:docId w15:val="{94DB9C43-D287-4817-99BA-4DDD9337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A1810-AB9E-4CD0-B77A-E6B5B4EC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2021-09-02T06:58:00Z</cp:lastPrinted>
  <dcterms:created xsi:type="dcterms:W3CDTF">2021-09-02T06:58:00Z</dcterms:created>
  <dcterms:modified xsi:type="dcterms:W3CDTF">2021-09-02T06:58:00Z</dcterms:modified>
</cp:coreProperties>
</file>