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81DC4" w:rsidRPr="00981DC4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81DC4" w:rsidRPr="00981DC4">
        <w:rPr>
          <w:b/>
          <w:sz w:val="22"/>
          <w:szCs w:val="22"/>
        </w:rPr>
        <w:t>IBP.III.271.2.2021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1DC4" w:rsidRPr="00110593" w:rsidTr="00811EF7">
        <w:tc>
          <w:tcPr>
            <w:tcW w:w="9104" w:type="dxa"/>
            <w:shd w:val="clear" w:color="auto" w:fill="D9D9D9"/>
          </w:tcPr>
          <w:p w:rsidR="00981DC4" w:rsidRPr="00110593" w:rsidRDefault="00981DC4" w:rsidP="00811EF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81DC4" w:rsidRPr="00110593" w:rsidRDefault="00981DC4" w:rsidP="00811EF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81DC4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81DC4" w:rsidRPr="0043102D" w:rsidRDefault="00981DC4" w:rsidP="00811EF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81DC4" w:rsidRPr="00110593" w:rsidRDefault="00981DC4" w:rsidP="00811EF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81DC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81DC4">
        <w:rPr>
          <w:b/>
          <w:sz w:val="22"/>
          <w:szCs w:val="22"/>
        </w:rPr>
        <w:t>Budowa chodnika prawostronnego wzdłuż drogi powiatowej nr 2071K Łąkta Górna-Łapanów oraz chodnika lewostronnego wzdłuż drogi powiatowej nr 1961K Łapanów-</w:t>
      </w:r>
      <w:r w:rsidR="00D902A0" w:rsidRPr="00981DC4">
        <w:rPr>
          <w:b/>
          <w:sz w:val="22"/>
          <w:szCs w:val="22"/>
        </w:rPr>
        <w:t>Kępanów</w:t>
      </w:r>
      <w:bookmarkStart w:id="0" w:name="_GoBack"/>
      <w:bookmarkEnd w:id="0"/>
      <w:r w:rsidRPr="00981DC4">
        <w:rPr>
          <w:b/>
          <w:sz w:val="22"/>
          <w:szCs w:val="22"/>
        </w:rPr>
        <w:t>-Komorniki w miejscowości Grabie-etap II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E24" w:rsidRDefault="00756E24">
      <w:r>
        <w:separator/>
      </w:r>
    </w:p>
  </w:endnote>
  <w:endnote w:type="continuationSeparator" w:id="0">
    <w:p w:rsidR="00756E24" w:rsidRDefault="0075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63CA8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C4" w:rsidRDefault="00981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E24" w:rsidRDefault="00756E24">
      <w:r>
        <w:separator/>
      </w:r>
    </w:p>
  </w:footnote>
  <w:footnote w:type="continuationSeparator" w:id="0">
    <w:p w:rsidR="00756E24" w:rsidRDefault="00756E2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C4" w:rsidRDefault="00981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C4" w:rsidRDefault="00981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C4" w:rsidRDefault="00981D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6E2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63CA8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6E24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1DC4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902A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5EC4B87-F99A-428F-B459-F097DC8D4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902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902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15D2A-FFE4-4D95-B3E2-9917E0D5C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219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2021-09-03T09:56:00Z</cp:lastPrinted>
  <dcterms:created xsi:type="dcterms:W3CDTF">2021-09-03T09:56:00Z</dcterms:created>
  <dcterms:modified xsi:type="dcterms:W3CDTF">2021-09-03T09:56:00Z</dcterms:modified>
</cp:coreProperties>
</file>