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3776E" w14:textId="77777777" w:rsidR="00FB7F50" w:rsidRPr="002245BE" w:rsidRDefault="008C52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52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5270">
        <w:rPr>
          <w:sz w:val="22"/>
          <w:szCs w:val="22"/>
        </w:rPr>
        <w:t>2021-09-01</w:t>
      </w:r>
    </w:p>
    <w:p w14:paraId="4589AC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9B2B12" w14:textId="77777777" w:rsidR="007D649E" w:rsidRDefault="008C5270" w:rsidP="00FB7F50">
      <w:pPr>
        <w:spacing w:after="40"/>
        <w:rPr>
          <w:b/>
          <w:bCs/>
          <w:sz w:val="22"/>
          <w:szCs w:val="22"/>
        </w:rPr>
      </w:pPr>
      <w:r w:rsidRPr="008C5270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54D02708" w14:textId="77777777" w:rsidR="00FB7F50" w:rsidRPr="002245BE" w:rsidRDefault="008C5270" w:rsidP="00FB7F50">
      <w:pPr>
        <w:spacing w:after="40"/>
        <w:rPr>
          <w:b/>
          <w:bCs/>
          <w:sz w:val="22"/>
          <w:szCs w:val="22"/>
        </w:rPr>
      </w:pPr>
      <w:r w:rsidRPr="008C5270">
        <w:rPr>
          <w:b/>
          <w:bCs/>
          <w:sz w:val="22"/>
          <w:szCs w:val="22"/>
        </w:rPr>
        <w:t>Sekcja Zamówień Publicznych</w:t>
      </w:r>
    </w:p>
    <w:p w14:paraId="50764169" w14:textId="77777777" w:rsidR="00FB7F50" w:rsidRPr="002245BE" w:rsidRDefault="008C5270" w:rsidP="00FB7F50">
      <w:pPr>
        <w:rPr>
          <w:sz w:val="22"/>
          <w:szCs w:val="22"/>
        </w:rPr>
      </w:pPr>
      <w:r w:rsidRPr="008C527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C5270">
        <w:rPr>
          <w:sz w:val="22"/>
          <w:szCs w:val="22"/>
        </w:rPr>
        <w:t>66</w:t>
      </w:r>
    </w:p>
    <w:p w14:paraId="63B83B60" w14:textId="77777777" w:rsidR="00FB7F50" w:rsidRPr="002245BE" w:rsidRDefault="008C5270" w:rsidP="00FB7F50">
      <w:pPr>
        <w:rPr>
          <w:sz w:val="22"/>
          <w:szCs w:val="22"/>
        </w:rPr>
      </w:pPr>
      <w:r w:rsidRPr="008C527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C5270">
        <w:rPr>
          <w:sz w:val="22"/>
          <w:szCs w:val="22"/>
        </w:rPr>
        <w:t>Kraków</w:t>
      </w:r>
    </w:p>
    <w:p w14:paraId="2DCAB0B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3EAF47D" w14:textId="6829FFB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E452538" w14:textId="2DB19F39" w:rsidR="00A45916" w:rsidRDefault="00A45916" w:rsidP="00FB7F50">
      <w:pPr>
        <w:jc w:val="both"/>
        <w:rPr>
          <w:bCs/>
          <w:sz w:val="18"/>
          <w:szCs w:val="18"/>
        </w:rPr>
      </w:pPr>
    </w:p>
    <w:p w14:paraId="12362B4C" w14:textId="3131DA1E" w:rsidR="00A45916" w:rsidRPr="002245BE" w:rsidRDefault="00A45916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0971AC">
        <w:rPr>
          <w:bCs/>
          <w:sz w:val="18"/>
          <w:szCs w:val="18"/>
        </w:rPr>
        <w:t>645/</w:t>
      </w:r>
      <w:r>
        <w:rPr>
          <w:bCs/>
          <w:sz w:val="18"/>
          <w:szCs w:val="18"/>
        </w:rPr>
        <w:t>18/2021</w:t>
      </w:r>
    </w:p>
    <w:p w14:paraId="77B2313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178BC3" w14:textId="7BA01D85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E797A">
        <w:rPr>
          <w:b/>
          <w:sz w:val="28"/>
        </w:rPr>
        <w:t xml:space="preserve"> w zadaniu nr 2, 3,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C5270" w:rsidRPr="00607F9B" w14:paraId="7EEA315A" w14:textId="77777777" w:rsidTr="00821C38">
        <w:trPr>
          <w:trHeight w:val="638"/>
        </w:trPr>
        <w:tc>
          <w:tcPr>
            <w:tcW w:w="959" w:type="dxa"/>
            <w:shd w:val="clear" w:color="auto" w:fill="auto"/>
          </w:tcPr>
          <w:p w14:paraId="44597DE6" w14:textId="77777777" w:rsidR="008C5270" w:rsidRPr="00607F9B" w:rsidRDefault="008C5270" w:rsidP="00821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3FB407" w14:textId="77777777" w:rsidR="008C5270" w:rsidRPr="00607F9B" w:rsidRDefault="008C5270" w:rsidP="00821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527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5270">
              <w:rPr>
                <w:b/>
                <w:bCs/>
                <w:sz w:val="22"/>
                <w:szCs w:val="22"/>
              </w:rPr>
              <w:t>Zakup i dostawa endoprotez stawów i implantów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5270">
              <w:rPr>
                <w:b/>
                <w:sz w:val="22"/>
                <w:szCs w:val="22"/>
              </w:rPr>
              <w:t>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744E7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C5270" w:rsidRPr="008C527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C5270" w:rsidRPr="008C527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C5270" w14:paraId="3157D610" w14:textId="77777777" w:rsidTr="00821C38">
        <w:trPr>
          <w:cantSplit/>
        </w:trPr>
        <w:tc>
          <w:tcPr>
            <w:tcW w:w="9498" w:type="dxa"/>
          </w:tcPr>
          <w:p w14:paraId="7DF32656" w14:textId="77777777" w:rsidR="008C5270" w:rsidRPr="001D1EEC" w:rsidRDefault="008C5270" w:rsidP="00821C3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C5270">
              <w:rPr>
                <w:b/>
                <w:sz w:val="22"/>
                <w:szCs w:val="22"/>
              </w:rPr>
              <w:t>KINETIC MEDICAL sp. z o.o.</w:t>
            </w:r>
          </w:p>
          <w:p w14:paraId="74129BDD" w14:textId="77777777" w:rsidR="008C5270" w:rsidRPr="001D1EEC" w:rsidRDefault="008C5270" w:rsidP="00821C38">
            <w:pPr>
              <w:spacing w:line="276" w:lineRule="auto"/>
              <w:rPr>
                <w:bCs/>
                <w:sz w:val="22"/>
                <w:szCs w:val="22"/>
              </w:rPr>
            </w:pPr>
            <w:r w:rsidRPr="008C5270">
              <w:rPr>
                <w:bCs/>
                <w:sz w:val="22"/>
                <w:szCs w:val="22"/>
              </w:rPr>
              <w:t>IRYSÓW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C5270">
              <w:rPr>
                <w:bCs/>
                <w:sz w:val="22"/>
                <w:szCs w:val="22"/>
              </w:rPr>
              <w:t>05-500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PIASECZNO</w:t>
            </w:r>
          </w:p>
          <w:p w14:paraId="08F25969" w14:textId="77777777" w:rsidR="008C5270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5CC8D1" w14:textId="77777777" w:rsidR="008C5270" w:rsidRPr="00211A34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C5270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C5270">
              <w:rPr>
                <w:color w:val="000000"/>
                <w:sz w:val="22"/>
                <w:szCs w:val="22"/>
              </w:rPr>
              <w:t>SYSTEMY KOTWICZĄCE I STABILIZUJĄCE do rekonstrukcji aparatu więzadłowego kolana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C5270">
              <w:rPr>
                <w:b/>
                <w:sz w:val="22"/>
                <w:szCs w:val="22"/>
              </w:rPr>
              <w:t>55 080.00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90D232" w14:textId="77777777" w:rsidR="008C5270" w:rsidRPr="00D168A0" w:rsidRDefault="008C5270" w:rsidP="00821C3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CDC7A96" w14:textId="3BE10D40" w:rsidR="008C5270" w:rsidRPr="008C5270" w:rsidRDefault="00811DA3" w:rsidP="00821C3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8C5270" w14:paraId="0342A59A" w14:textId="77777777" w:rsidTr="00821C38">
        <w:trPr>
          <w:cantSplit/>
        </w:trPr>
        <w:tc>
          <w:tcPr>
            <w:tcW w:w="9498" w:type="dxa"/>
          </w:tcPr>
          <w:p w14:paraId="11BBEA2C" w14:textId="77777777" w:rsidR="008C5270" w:rsidRPr="001D1EEC" w:rsidRDefault="007D649E" w:rsidP="00821C3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I</w:t>
            </w:r>
            <w:r w:rsidR="008C5270" w:rsidRPr="008C5270">
              <w:rPr>
                <w:b/>
                <w:sz w:val="22"/>
                <w:szCs w:val="22"/>
              </w:rPr>
              <w:t>mplantcast</w:t>
            </w:r>
            <w:proofErr w:type="spellEnd"/>
            <w:r w:rsidR="008C5270" w:rsidRPr="008C5270">
              <w:rPr>
                <w:b/>
                <w:sz w:val="22"/>
                <w:szCs w:val="22"/>
              </w:rPr>
              <w:t xml:space="preserve"> Polska Sp. z o.o.</w:t>
            </w:r>
          </w:p>
          <w:p w14:paraId="711362F6" w14:textId="77777777" w:rsidR="008C5270" w:rsidRPr="001D1EEC" w:rsidRDefault="008C5270" w:rsidP="00821C38">
            <w:pPr>
              <w:spacing w:line="276" w:lineRule="auto"/>
              <w:rPr>
                <w:bCs/>
                <w:sz w:val="22"/>
                <w:szCs w:val="22"/>
              </w:rPr>
            </w:pPr>
            <w:r w:rsidRPr="008C5270">
              <w:rPr>
                <w:bCs/>
                <w:sz w:val="22"/>
                <w:szCs w:val="22"/>
              </w:rPr>
              <w:t>Postępu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21B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C5270">
              <w:rPr>
                <w:bCs/>
                <w:sz w:val="22"/>
                <w:szCs w:val="22"/>
              </w:rPr>
              <w:t>02-676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Warszawa</w:t>
            </w:r>
          </w:p>
          <w:p w14:paraId="0FC8746D" w14:textId="77777777" w:rsidR="008C5270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273338" w14:textId="77777777" w:rsidR="008C5270" w:rsidRPr="00211A34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C5270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C5270">
              <w:rPr>
                <w:color w:val="000000"/>
                <w:sz w:val="22"/>
                <w:szCs w:val="22"/>
              </w:rPr>
              <w:t xml:space="preserve">Modularny system protez </w:t>
            </w:r>
            <w:r w:rsidR="007D649E" w:rsidRPr="008C5270">
              <w:rPr>
                <w:color w:val="000000"/>
                <w:sz w:val="22"/>
                <w:szCs w:val="22"/>
              </w:rPr>
              <w:t>prelekcyjnych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C5270">
              <w:rPr>
                <w:b/>
                <w:sz w:val="22"/>
                <w:szCs w:val="22"/>
              </w:rPr>
              <w:t>488 138.40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E4B8F8" w14:textId="77777777" w:rsidR="008C5270" w:rsidRPr="00D168A0" w:rsidRDefault="008C5270" w:rsidP="00821C3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B98E2D4" w14:textId="78165B3F" w:rsidR="008C5270" w:rsidRPr="008C5270" w:rsidRDefault="00811DA3" w:rsidP="00821C3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8C5270" w14:paraId="4E1A996A" w14:textId="77777777" w:rsidTr="00821C38">
        <w:trPr>
          <w:cantSplit/>
        </w:trPr>
        <w:tc>
          <w:tcPr>
            <w:tcW w:w="9498" w:type="dxa"/>
          </w:tcPr>
          <w:p w14:paraId="2ED7BC78" w14:textId="77777777" w:rsidR="008C5270" w:rsidRPr="001D1EEC" w:rsidRDefault="008C5270" w:rsidP="00821C3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C5270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14:paraId="256611ED" w14:textId="77777777" w:rsidR="008C5270" w:rsidRPr="001D1EEC" w:rsidRDefault="008C5270" w:rsidP="00821C38">
            <w:pPr>
              <w:spacing w:line="276" w:lineRule="auto"/>
              <w:rPr>
                <w:bCs/>
                <w:sz w:val="22"/>
                <w:szCs w:val="22"/>
              </w:rPr>
            </w:pPr>
            <w:r w:rsidRPr="008C5270">
              <w:rPr>
                <w:bCs/>
                <w:sz w:val="22"/>
                <w:szCs w:val="22"/>
              </w:rPr>
              <w:t>Iłżecka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C5270">
              <w:rPr>
                <w:bCs/>
                <w:sz w:val="22"/>
                <w:szCs w:val="22"/>
              </w:rPr>
              <w:t>02135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Warszawa</w:t>
            </w:r>
          </w:p>
          <w:p w14:paraId="57CA82C5" w14:textId="77777777" w:rsidR="008C5270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0798F6" w14:textId="77777777" w:rsidR="008C5270" w:rsidRPr="00211A34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C5270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C5270">
              <w:rPr>
                <w:color w:val="000000"/>
                <w:sz w:val="22"/>
                <w:szCs w:val="22"/>
              </w:rPr>
              <w:t>Zestaw do stabilizacji kręgosłupa z dostępu tylnego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C5270">
              <w:rPr>
                <w:b/>
                <w:sz w:val="22"/>
                <w:szCs w:val="22"/>
              </w:rPr>
              <w:t>25 660.80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83BD3B" w14:textId="77777777" w:rsidR="008C5270" w:rsidRPr="00D168A0" w:rsidRDefault="008C5270" w:rsidP="00821C3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5FF4C30" w14:textId="1DEB3E58" w:rsidR="008C5270" w:rsidRPr="008C5270" w:rsidRDefault="00811DA3" w:rsidP="00821C3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6D7C586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E3B3D1A" w14:textId="77777777" w:rsidTr="00596EA3">
        <w:tc>
          <w:tcPr>
            <w:tcW w:w="2169" w:type="dxa"/>
            <w:shd w:val="clear" w:color="auto" w:fill="F3F3F3"/>
          </w:tcPr>
          <w:p w14:paraId="5657C8D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0C1027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788CD6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63C9C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C5270" w:rsidRPr="00834EF4" w14:paraId="15BAEB23" w14:textId="77777777" w:rsidTr="00821C38">
        <w:tc>
          <w:tcPr>
            <w:tcW w:w="2169" w:type="dxa"/>
            <w:shd w:val="clear" w:color="auto" w:fill="auto"/>
          </w:tcPr>
          <w:p w14:paraId="41A4149B" w14:textId="77777777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5270">
              <w:rPr>
                <w:sz w:val="20"/>
                <w:szCs w:val="20"/>
              </w:rPr>
              <w:t>SYSTEMY KOTWICZĄCE I STABILIZUJĄCE do rekonstrukcji aparatu więzadłowego kolana</w:t>
            </w:r>
          </w:p>
        </w:tc>
        <w:tc>
          <w:tcPr>
            <w:tcW w:w="2793" w:type="dxa"/>
            <w:shd w:val="clear" w:color="auto" w:fill="auto"/>
          </w:tcPr>
          <w:p w14:paraId="4EB74DCF" w14:textId="77777777" w:rsidR="008C5270" w:rsidRPr="00211A34" w:rsidRDefault="008C5270" w:rsidP="00821C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C5270">
              <w:rPr>
                <w:b/>
                <w:bCs/>
                <w:sz w:val="20"/>
                <w:szCs w:val="20"/>
              </w:rPr>
              <w:t>KINETIC MEDICAL sp. z o.o.</w:t>
            </w:r>
          </w:p>
          <w:p w14:paraId="6930CD52" w14:textId="77777777" w:rsidR="008C5270" w:rsidRPr="00211A34" w:rsidRDefault="008C5270" w:rsidP="00821C38">
            <w:pPr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IRYSÓW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8</w:t>
            </w:r>
          </w:p>
          <w:p w14:paraId="1041BBCD" w14:textId="77777777" w:rsidR="008C5270" w:rsidRPr="00211A34" w:rsidRDefault="008C5270" w:rsidP="00821C38">
            <w:pPr>
              <w:spacing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44CE685C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1 - Cena - 60.00</w:t>
            </w:r>
          </w:p>
          <w:p w14:paraId="3D8676CD" w14:textId="06FBDE29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2 - czas realizacji zamówienia - </w:t>
            </w:r>
            <w:r w:rsidR="00A45916">
              <w:rPr>
                <w:sz w:val="20"/>
                <w:szCs w:val="20"/>
              </w:rPr>
              <w:t>2</w:t>
            </w:r>
            <w:r w:rsidRPr="008C5270">
              <w:rPr>
                <w:sz w:val="20"/>
                <w:szCs w:val="20"/>
              </w:rPr>
              <w:t>0.00</w:t>
            </w:r>
          </w:p>
          <w:p w14:paraId="6A886718" w14:textId="07867B4D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3 - serwis użyczonego sprzętu - </w:t>
            </w:r>
            <w:r w:rsidR="00A45916">
              <w:rPr>
                <w:sz w:val="20"/>
                <w:szCs w:val="20"/>
              </w:rPr>
              <w:t>2</w:t>
            </w:r>
            <w:r w:rsidRPr="008C527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E7EEA5" w14:textId="35973521" w:rsidR="008C5270" w:rsidRPr="00211A34" w:rsidRDefault="008C5270" w:rsidP="00821C38">
            <w:pPr>
              <w:jc w:val="center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 </w:t>
            </w:r>
            <w:r w:rsidR="00A45916">
              <w:rPr>
                <w:sz w:val="20"/>
                <w:szCs w:val="20"/>
              </w:rPr>
              <w:t>10</w:t>
            </w:r>
            <w:r w:rsidRPr="008C5270">
              <w:rPr>
                <w:sz w:val="20"/>
                <w:szCs w:val="20"/>
              </w:rPr>
              <w:t>0,00</w:t>
            </w:r>
          </w:p>
        </w:tc>
      </w:tr>
      <w:tr w:rsidR="008C5270" w:rsidRPr="00834EF4" w14:paraId="63013BEB" w14:textId="77777777" w:rsidTr="00821C38">
        <w:tc>
          <w:tcPr>
            <w:tcW w:w="2169" w:type="dxa"/>
            <w:shd w:val="clear" w:color="auto" w:fill="auto"/>
          </w:tcPr>
          <w:p w14:paraId="3EDB6439" w14:textId="77777777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5270">
              <w:rPr>
                <w:sz w:val="20"/>
                <w:szCs w:val="20"/>
              </w:rPr>
              <w:t xml:space="preserve">Modularny system protez </w:t>
            </w:r>
            <w:proofErr w:type="spellStart"/>
            <w:r w:rsidRPr="008C5270">
              <w:rPr>
                <w:sz w:val="20"/>
                <w:szCs w:val="20"/>
              </w:rPr>
              <w:t>poresekcyjnych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1A0B5A1" w14:textId="53AAC930" w:rsidR="008C5270" w:rsidRPr="00211A34" w:rsidRDefault="00A45916" w:rsidP="00821C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I</w:t>
            </w:r>
            <w:r w:rsidR="008C5270" w:rsidRPr="008C5270">
              <w:rPr>
                <w:b/>
                <w:bCs/>
                <w:sz w:val="20"/>
                <w:szCs w:val="20"/>
              </w:rPr>
              <w:t>mplantcast</w:t>
            </w:r>
            <w:proofErr w:type="spellEnd"/>
            <w:r w:rsidR="008C5270" w:rsidRPr="008C527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D648994" w14:textId="77777777" w:rsidR="008C5270" w:rsidRPr="00211A34" w:rsidRDefault="008C5270" w:rsidP="00821C38">
            <w:pPr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21B</w:t>
            </w:r>
          </w:p>
          <w:p w14:paraId="64FEAD0F" w14:textId="77777777" w:rsidR="008C5270" w:rsidRPr="00211A34" w:rsidRDefault="008C5270" w:rsidP="00821C38">
            <w:pPr>
              <w:spacing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94209EE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1 - Cena - 60.00</w:t>
            </w:r>
          </w:p>
          <w:p w14:paraId="1583B9CB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2 - jakość materiału - 0.00</w:t>
            </w:r>
          </w:p>
          <w:p w14:paraId="797B5B69" w14:textId="53F3B192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3 - czas realizacji zamówienia - </w:t>
            </w:r>
            <w:r w:rsidR="00A45916">
              <w:rPr>
                <w:sz w:val="20"/>
                <w:szCs w:val="20"/>
              </w:rPr>
              <w:t>15</w:t>
            </w:r>
            <w:r w:rsidRPr="008C5270">
              <w:rPr>
                <w:sz w:val="20"/>
                <w:szCs w:val="20"/>
              </w:rPr>
              <w:t>.00</w:t>
            </w:r>
          </w:p>
          <w:p w14:paraId="0C6ED3F8" w14:textId="46F00B8D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4 - serwis użyczonego sprzętu - </w:t>
            </w:r>
            <w:r w:rsidR="00A45916">
              <w:rPr>
                <w:sz w:val="20"/>
                <w:szCs w:val="20"/>
              </w:rPr>
              <w:t>1</w:t>
            </w:r>
            <w:r w:rsidRPr="008C527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C67849" w14:textId="66DF9479" w:rsidR="008C5270" w:rsidRPr="00211A34" w:rsidRDefault="008C5270" w:rsidP="00821C38">
            <w:pPr>
              <w:jc w:val="center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  </w:t>
            </w:r>
            <w:r w:rsidR="00A45916">
              <w:rPr>
                <w:sz w:val="20"/>
                <w:szCs w:val="20"/>
              </w:rPr>
              <w:t>85</w:t>
            </w:r>
            <w:r w:rsidRPr="008C5270">
              <w:rPr>
                <w:sz w:val="20"/>
                <w:szCs w:val="20"/>
              </w:rPr>
              <w:t>,00</w:t>
            </w:r>
          </w:p>
        </w:tc>
      </w:tr>
      <w:tr w:rsidR="008C5270" w:rsidRPr="00834EF4" w14:paraId="654C9A6B" w14:textId="77777777" w:rsidTr="00821C38">
        <w:tc>
          <w:tcPr>
            <w:tcW w:w="2169" w:type="dxa"/>
            <w:shd w:val="clear" w:color="auto" w:fill="auto"/>
          </w:tcPr>
          <w:p w14:paraId="41649770" w14:textId="77777777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5270">
              <w:rPr>
                <w:sz w:val="20"/>
                <w:szCs w:val="20"/>
              </w:rPr>
              <w:t xml:space="preserve">Modularny system protez </w:t>
            </w:r>
            <w:proofErr w:type="spellStart"/>
            <w:r w:rsidRPr="008C5270">
              <w:rPr>
                <w:sz w:val="20"/>
                <w:szCs w:val="20"/>
              </w:rPr>
              <w:t>poresekcyjnych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B128133" w14:textId="2A4FC318" w:rsidR="008C5270" w:rsidRPr="00211A34" w:rsidRDefault="008C5270" w:rsidP="00821C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C5270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8C5270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8C5270">
              <w:rPr>
                <w:b/>
                <w:bCs/>
                <w:sz w:val="20"/>
                <w:szCs w:val="20"/>
              </w:rPr>
              <w:t xml:space="preserve"> Polska Sp. z</w:t>
            </w:r>
            <w:r w:rsidR="00A45916">
              <w:rPr>
                <w:b/>
                <w:bCs/>
                <w:sz w:val="20"/>
                <w:szCs w:val="20"/>
              </w:rPr>
              <w:t xml:space="preserve"> </w:t>
            </w:r>
            <w:r w:rsidRPr="008C5270">
              <w:rPr>
                <w:b/>
                <w:bCs/>
                <w:sz w:val="20"/>
                <w:szCs w:val="20"/>
              </w:rPr>
              <w:t>o.o.</w:t>
            </w:r>
          </w:p>
          <w:p w14:paraId="1FF34F61" w14:textId="77777777" w:rsidR="008C5270" w:rsidRPr="00211A34" w:rsidRDefault="008C5270" w:rsidP="00821C38">
            <w:pPr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75</w:t>
            </w:r>
          </w:p>
          <w:p w14:paraId="54390B83" w14:textId="77777777" w:rsidR="008C5270" w:rsidRPr="00211A34" w:rsidRDefault="008C5270" w:rsidP="00821C38">
            <w:pPr>
              <w:spacing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B7B812D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1 - Cena - 28.27</w:t>
            </w:r>
          </w:p>
          <w:p w14:paraId="3C1753FE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2 - jakość materiału - 0.00</w:t>
            </w:r>
          </w:p>
          <w:p w14:paraId="65FE1D66" w14:textId="2DD52382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3 - czas realizacji zamówienia - </w:t>
            </w:r>
            <w:r w:rsidR="00A45916">
              <w:rPr>
                <w:sz w:val="20"/>
                <w:szCs w:val="20"/>
              </w:rPr>
              <w:t>15</w:t>
            </w:r>
            <w:r w:rsidRPr="008C5270">
              <w:rPr>
                <w:sz w:val="20"/>
                <w:szCs w:val="20"/>
              </w:rPr>
              <w:t>.00</w:t>
            </w:r>
          </w:p>
          <w:p w14:paraId="60BAC1FF" w14:textId="64BFFC7B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4 - serwis użyczonego sprzętu - </w:t>
            </w:r>
            <w:r w:rsidR="00A45916">
              <w:rPr>
                <w:sz w:val="20"/>
                <w:szCs w:val="20"/>
              </w:rPr>
              <w:t>1</w:t>
            </w:r>
            <w:r w:rsidRPr="008C527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B13BB6" w14:textId="65EA02D3" w:rsidR="008C5270" w:rsidRPr="00211A34" w:rsidRDefault="008C5270" w:rsidP="00821C38">
            <w:pPr>
              <w:jc w:val="center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  </w:t>
            </w:r>
            <w:r w:rsidR="00A45916">
              <w:rPr>
                <w:sz w:val="20"/>
                <w:szCs w:val="20"/>
              </w:rPr>
              <w:t>53</w:t>
            </w:r>
            <w:r w:rsidRPr="008C5270">
              <w:rPr>
                <w:sz w:val="20"/>
                <w:szCs w:val="20"/>
              </w:rPr>
              <w:t>,27</w:t>
            </w:r>
          </w:p>
        </w:tc>
      </w:tr>
      <w:tr w:rsidR="008C5270" w:rsidRPr="00834EF4" w14:paraId="4555AAB3" w14:textId="77777777" w:rsidTr="00821C38">
        <w:tc>
          <w:tcPr>
            <w:tcW w:w="2169" w:type="dxa"/>
            <w:shd w:val="clear" w:color="auto" w:fill="auto"/>
          </w:tcPr>
          <w:p w14:paraId="46CCEAE4" w14:textId="77777777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5270">
              <w:rPr>
                <w:sz w:val="20"/>
                <w:szCs w:val="20"/>
              </w:rPr>
              <w:t>Zestaw do stabilizacji kręgosłupa z dostępu tylnego</w:t>
            </w:r>
          </w:p>
        </w:tc>
        <w:tc>
          <w:tcPr>
            <w:tcW w:w="2793" w:type="dxa"/>
            <w:shd w:val="clear" w:color="auto" w:fill="auto"/>
          </w:tcPr>
          <w:p w14:paraId="3E5BF582" w14:textId="77777777" w:rsidR="008C5270" w:rsidRPr="00211A34" w:rsidRDefault="008C5270" w:rsidP="00821C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C5270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68E65D68" w14:textId="77777777" w:rsidR="008C5270" w:rsidRPr="00211A34" w:rsidRDefault="008C5270" w:rsidP="00821C38">
            <w:pPr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24</w:t>
            </w:r>
          </w:p>
          <w:p w14:paraId="689A4F2C" w14:textId="77777777" w:rsidR="008C5270" w:rsidRPr="00211A34" w:rsidRDefault="008C5270" w:rsidP="00821C38">
            <w:pPr>
              <w:spacing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2DC3683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1 - cena - 60.00</w:t>
            </w:r>
          </w:p>
          <w:p w14:paraId="5523E5CD" w14:textId="262DE9CC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2 - jakość materiału - </w:t>
            </w:r>
            <w:r w:rsidR="00A45916">
              <w:rPr>
                <w:sz w:val="20"/>
                <w:szCs w:val="20"/>
              </w:rPr>
              <w:t>15</w:t>
            </w:r>
            <w:r w:rsidRPr="008C5270">
              <w:rPr>
                <w:sz w:val="20"/>
                <w:szCs w:val="20"/>
              </w:rPr>
              <w:t>.00</w:t>
            </w:r>
          </w:p>
          <w:p w14:paraId="5D33DBBD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3 - czas realizacji zamówienia - 0.00</w:t>
            </w:r>
          </w:p>
          <w:p w14:paraId="2981D294" w14:textId="77777777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4 - serwis użyczonego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784756" w14:textId="052CB2D2" w:rsidR="008C5270" w:rsidRPr="00211A34" w:rsidRDefault="008C5270" w:rsidP="00821C38">
            <w:pPr>
              <w:jc w:val="center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  </w:t>
            </w:r>
            <w:r w:rsidR="00A45916">
              <w:rPr>
                <w:sz w:val="20"/>
                <w:szCs w:val="20"/>
              </w:rPr>
              <w:t>75</w:t>
            </w:r>
            <w:r w:rsidRPr="008C5270">
              <w:rPr>
                <w:sz w:val="20"/>
                <w:szCs w:val="20"/>
              </w:rPr>
              <w:t>,00</w:t>
            </w:r>
          </w:p>
        </w:tc>
      </w:tr>
    </w:tbl>
    <w:p w14:paraId="44ECED13" w14:textId="77777777" w:rsidR="000971AC" w:rsidRDefault="000971AC" w:rsidP="000971AC">
      <w:pPr>
        <w:ind w:left="3119" w:firstLine="425"/>
        <w:jc w:val="right"/>
        <w:rPr>
          <w:i/>
          <w:sz w:val="22"/>
          <w:szCs w:val="22"/>
        </w:rPr>
      </w:pPr>
    </w:p>
    <w:p w14:paraId="1F7BF2E1" w14:textId="77777777" w:rsidR="000971AC" w:rsidRDefault="000971AC" w:rsidP="000971AC">
      <w:pPr>
        <w:ind w:left="3119" w:firstLine="425"/>
        <w:jc w:val="right"/>
        <w:rPr>
          <w:i/>
          <w:sz w:val="22"/>
          <w:szCs w:val="22"/>
        </w:rPr>
      </w:pPr>
    </w:p>
    <w:p w14:paraId="028263A2" w14:textId="504FC66C" w:rsidR="00B464D3" w:rsidRDefault="00B464D3" w:rsidP="000971A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45DA571" w14:textId="42B7BB09" w:rsidR="000971AC" w:rsidRDefault="000971AC" w:rsidP="000971A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Szpitala</w:t>
      </w:r>
    </w:p>
    <w:p w14:paraId="1D8F1406" w14:textId="6E0B7956" w:rsidR="000971AC" w:rsidRPr="004229DE" w:rsidRDefault="000971AC" w:rsidP="000971A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dr n. med. Jerzy </w:t>
      </w:r>
      <w:proofErr w:type="spellStart"/>
      <w:r>
        <w:rPr>
          <w:i/>
          <w:sz w:val="22"/>
          <w:szCs w:val="22"/>
        </w:rPr>
        <w:t>Friediger</w:t>
      </w:r>
      <w:proofErr w:type="spellEnd"/>
    </w:p>
    <w:bookmarkEnd w:id="0"/>
    <w:sectPr w:rsidR="000971AC" w:rsidRPr="004229D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16900" w14:textId="77777777" w:rsidR="00F53A39" w:rsidRDefault="00F53A39">
      <w:r>
        <w:separator/>
      </w:r>
    </w:p>
  </w:endnote>
  <w:endnote w:type="continuationSeparator" w:id="0">
    <w:p w14:paraId="438CBB6F" w14:textId="77777777" w:rsidR="00F53A39" w:rsidRDefault="00F53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046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229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2081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121A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30C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4DFB8" w14:textId="77777777" w:rsidR="00F53A39" w:rsidRDefault="00F53A39">
      <w:r>
        <w:separator/>
      </w:r>
    </w:p>
  </w:footnote>
  <w:footnote w:type="continuationSeparator" w:id="0">
    <w:p w14:paraId="2399EE87" w14:textId="77777777" w:rsidR="00F53A39" w:rsidRDefault="00F53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4E7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1E1C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E6B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A39"/>
    <w:rsid w:val="00022322"/>
    <w:rsid w:val="00042497"/>
    <w:rsid w:val="000971AC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649E"/>
    <w:rsid w:val="007E2ACC"/>
    <w:rsid w:val="007E68C5"/>
    <w:rsid w:val="00811DA3"/>
    <w:rsid w:val="00832144"/>
    <w:rsid w:val="00836DAF"/>
    <w:rsid w:val="008567C7"/>
    <w:rsid w:val="008642B3"/>
    <w:rsid w:val="008A6C10"/>
    <w:rsid w:val="008C5270"/>
    <w:rsid w:val="008E5102"/>
    <w:rsid w:val="00915B9E"/>
    <w:rsid w:val="00952256"/>
    <w:rsid w:val="0097748A"/>
    <w:rsid w:val="009F0E5C"/>
    <w:rsid w:val="00A029B8"/>
    <w:rsid w:val="00A45916"/>
    <w:rsid w:val="00A91321"/>
    <w:rsid w:val="00AA02AC"/>
    <w:rsid w:val="00B32D12"/>
    <w:rsid w:val="00B464D3"/>
    <w:rsid w:val="00B8185B"/>
    <w:rsid w:val="00BC6F7F"/>
    <w:rsid w:val="00BD2174"/>
    <w:rsid w:val="00BE797A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3A39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F700C"/>
  <w15:chartTrackingRefBased/>
  <w15:docId w15:val="{16893DD1-EA44-4992-8E1A-BB8EDD81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76D2A-14BD-4FD1-A3B9-C46AB091F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2021-09-02T11:51:00Z</cp:lastPrinted>
  <dcterms:created xsi:type="dcterms:W3CDTF">2021-09-02T12:04:00Z</dcterms:created>
  <dcterms:modified xsi:type="dcterms:W3CDTF">2021-09-02T12:04:00Z</dcterms:modified>
</cp:coreProperties>
</file>