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1D218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D2181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="00270258">
        <w:rPr>
          <w:sz w:val="22"/>
          <w:szCs w:val="22"/>
        </w:rPr>
        <w:t>2021-08-31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1D2181" w:rsidP="00FB7F50">
      <w:pPr>
        <w:spacing w:after="40"/>
        <w:rPr>
          <w:b/>
          <w:bCs/>
          <w:sz w:val="22"/>
          <w:szCs w:val="22"/>
        </w:rPr>
      </w:pPr>
      <w:r w:rsidRPr="001D2181">
        <w:rPr>
          <w:b/>
          <w:bCs/>
          <w:sz w:val="22"/>
          <w:szCs w:val="22"/>
        </w:rPr>
        <w:t>Politechnika Częstochowska</w:t>
      </w:r>
    </w:p>
    <w:p w:rsidR="00FB7F50" w:rsidRPr="002245BE" w:rsidRDefault="001D2181" w:rsidP="00FB7F50">
      <w:pPr>
        <w:rPr>
          <w:sz w:val="22"/>
          <w:szCs w:val="22"/>
        </w:rPr>
      </w:pPr>
      <w:r w:rsidRPr="001D2181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1D2181">
        <w:rPr>
          <w:sz w:val="22"/>
          <w:szCs w:val="22"/>
        </w:rPr>
        <w:t>69</w:t>
      </w:r>
    </w:p>
    <w:p w:rsidR="00FB7F50" w:rsidRPr="002245BE" w:rsidRDefault="001D2181" w:rsidP="00FB7F50">
      <w:pPr>
        <w:rPr>
          <w:sz w:val="22"/>
          <w:szCs w:val="22"/>
        </w:rPr>
      </w:pPr>
      <w:r w:rsidRPr="001D2181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1D2181">
        <w:rPr>
          <w:sz w:val="22"/>
          <w:szCs w:val="22"/>
        </w:rPr>
        <w:t>Częstochowa</w:t>
      </w:r>
    </w:p>
    <w:p w:rsidR="008642B3" w:rsidRDefault="00836DAF">
      <w:pPr>
        <w:pStyle w:val="Nagwek1"/>
        <w:spacing w:before="600"/>
        <w:rPr>
          <w:sz w:val="28"/>
        </w:rPr>
      </w:pPr>
      <w:bookmarkStart w:id="1" w:name="_GoBack"/>
      <w:bookmarkEnd w:id="1"/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D2181" w:rsidRPr="00607F9B" w:rsidTr="00B01299">
        <w:trPr>
          <w:trHeight w:val="638"/>
        </w:trPr>
        <w:tc>
          <w:tcPr>
            <w:tcW w:w="959" w:type="dxa"/>
            <w:shd w:val="clear" w:color="auto" w:fill="auto"/>
          </w:tcPr>
          <w:p w:rsidR="001D2181" w:rsidRPr="00607F9B" w:rsidRDefault="001D2181" w:rsidP="00B012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2181" w:rsidRPr="00607F9B" w:rsidRDefault="001D2181" w:rsidP="00B012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218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2181">
              <w:rPr>
                <w:b/>
                <w:bCs/>
                <w:sz w:val="22"/>
                <w:szCs w:val="22"/>
              </w:rPr>
              <w:t>Dostawa sprzętu i oprogramowania komputerowego dla jednostek organizacyjnych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2181">
              <w:rPr>
                <w:b/>
                <w:sz w:val="22"/>
                <w:szCs w:val="22"/>
              </w:rPr>
              <w:t>ZP/DK-12/21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D2181" w:rsidRPr="001D2181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D2181" w:rsidRPr="001D2181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D2181" w:rsidTr="00B012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D2181" w:rsidRPr="00D26ED6" w:rsidRDefault="001D2181" w:rsidP="00B012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2181">
              <w:rPr>
                <w:b/>
                <w:sz w:val="22"/>
                <w:szCs w:val="22"/>
              </w:rPr>
              <w:t>BIS S.C. Karol Kowalski, Łukasz Kowalski</w:t>
            </w:r>
          </w:p>
          <w:p w:rsidR="001D2181" w:rsidRPr="009F0E5C" w:rsidRDefault="001D2181" w:rsidP="00B01299">
            <w:pPr>
              <w:jc w:val="both"/>
              <w:rPr>
                <w:bCs/>
                <w:sz w:val="22"/>
                <w:szCs w:val="22"/>
              </w:rPr>
            </w:pPr>
            <w:r w:rsidRPr="001D2181">
              <w:rPr>
                <w:bCs/>
                <w:sz w:val="22"/>
                <w:szCs w:val="22"/>
              </w:rPr>
              <w:t>Niepodległości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181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D2181" w:rsidRPr="009F0E5C" w:rsidRDefault="001D2181" w:rsidP="00B01299">
            <w:pPr>
              <w:jc w:val="both"/>
              <w:rPr>
                <w:bCs/>
                <w:sz w:val="22"/>
                <w:szCs w:val="22"/>
              </w:rPr>
            </w:pPr>
            <w:r w:rsidRPr="001D2181">
              <w:rPr>
                <w:bCs/>
                <w:sz w:val="22"/>
                <w:szCs w:val="22"/>
              </w:rPr>
              <w:t>42-216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181">
              <w:rPr>
                <w:bCs/>
                <w:sz w:val="22"/>
                <w:szCs w:val="22"/>
              </w:rPr>
              <w:t>Częstochowa</w:t>
            </w:r>
          </w:p>
          <w:p w:rsidR="001D2181" w:rsidRDefault="001D2181" w:rsidP="00B0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D2181" w:rsidRPr="00211A34" w:rsidRDefault="001D2181" w:rsidP="00B0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D218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2181">
              <w:rPr>
                <w:sz w:val="22"/>
                <w:szCs w:val="22"/>
              </w:rPr>
              <w:t>Stacje robocze (17 szt.) dla Katedry Informatyki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D2181">
              <w:rPr>
                <w:b/>
                <w:sz w:val="22"/>
                <w:szCs w:val="22"/>
              </w:rPr>
              <w:t>59 384.40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D2181" w:rsidRPr="00D26ED6" w:rsidRDefault="001D2181" w:rsidP="00B012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D2181" w:rsidRDefault="001D2181" w:rsidP="00B012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D2181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1D2181" w:rsidTr="00B012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D2181" w:rsidRPr="00D26ED6" w:rsidRDefault="001D2181" w:rsidP="00B012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2181">
              <w:rPr>
                <w:b/>
                <w:sz w:val="22"/>
                <w:szCs w:val="22"/>
              </w:rPr>
              <w:t xml:space="preserve">TEST-SYSTEM s.c., </w:t>
            </w:r>
            <w:proofErr w:type="spellStart"/>
            <w:r w:rsidRPr="001D2181">
              <w:rPr>
                <w:b/>
                <w:sz w:val="22"/>
                <w:szCs w:val="22"/>
              </w:rPr>
              <w:t>P.Granat</w:t>
            </w:r>
            <w:proofErr w:type="spellEnd"/>
            <w:r w:rsidRPr="001D2181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1D2181">
              <w:rPr>
                <w:b/>
                <w:sz w:val="22"/>
                <w:szCs w:val="22"/>
              </w:rPr>
              <w:t>A.Strzykała</w:t>
            </w:r>
            <w:proofErr w:type="spellEnd"/>
          </w:p>
          <w:p w:rsidR="001D2181" w:rsidRPr="009F0E5C" w:rsidRDefault="001D2181" w:rsidP="00B01299">
            <w:pPr>
              <w:jc w:val="both"/>
              <w:rPr>
                <w:bCs/>
                <w:sz w:val="22"/>
                <w:szCs w:val="22"/>
              </w:rPr>
            </w:pPr>
            <w:r w:rsidRPr="001D2181">
              <w:rPr>
                <w:bCs/>
                <w:sz w:val="22"/>
                <w:szCs w:val="22"/>
              </w:rPr>
              <w:t>Młyńska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181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D2181" w:rsidRPr="009F0E5C" w:rsidRDefault="001D2181" w:rsidP="00B01299">
            <w:pPr>
              <w:jc w:val="both"/>
              <w:rPr>
                <w:bCs/>
                <w:sz w:val="22"/>
                <w:szCs w:val="22"/>
              </w:rPr>
            </w:pPr>
            <w:r w:rsidRPr="001D2181">
              <w:rPr>
                <w:bCs/>
                <w:sz w:val="22"/>
                <w:szCs w:val="22"/>
              </w:rPr>
              <w:t>66-400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181">
              <w:rPr>
                <w:bCs/>
                <w:sz w:val="22"/>
                <w:szCs w:val="22"/>
              </w:rPr>
              <w:t>Gorzów</w:t>
            </w:r>
          </w:p>
          <w:p w:rsidR="001D2181" w:rsidRDefault="001D2181" w:rsidP="00B0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D2181" w:rsidRPr="00211A34" w:rsidRDefault="001D2181" w:rsidP="00B0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D218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2181">
              <w:rPr>
                <w:sz w:val="22"/>
                <w:szCs w:val="22"/>
              </w:rPr>
              <w:t>Serwery do wysokowydajnych obliczeń numerycznych (2 szt.) dla Katedry Informatyki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D2181">
              <w:rPr>
                <w:b/>
                <w:sz w:val="22"/>
                <w:szCs w:val="22"/>
              </w:rPr>
              <w:t>40 590.00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D2181" w:rsidRPr="00D26ED6" w:rsidRDefault="001D2181" w:rsidP="00B012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D2181" w:rsidRDefault="001D2181" w:rsidP="00B012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D2181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1D2181" w:rsidTr="00B012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D2181" w:rsidRPr="00D26ED6" w:rsidRDefault="001D2181" w:rsidP="00B012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2181">
              <w:rPr>
                <w:b/>
                <w:sz w:val="22"/>
                <w:szCs w:val="22"/>
              </w:rPr>
              <w:lastRenderedPageBreak/>
              <w:t>BIS S.C. Karol Kowalski, Łukasz Kowalski</w:t>
            </w:r>
          </w:p>
          <w:p w:rsidR="001D2181" w:rsidRPr="009F0E5C" w:rsidRDefault="001D2181" w:rsidP="00B01299">
            <w:pPr>
              <w:jc w:val="both"/>
              <w:rPr>
                <w:bCs/>
                <w:sz w:val="22"/>
                <w:szCs w:val="22"/>
              </w:rPr>
            </w:pPr>
            <w:r w:rsidRPr="001D2181">
              <w:rPr>
                <w:bCs/>
                <w:sz w:val="22"/>
                <w:szCs w:val="22"/>
              </w:rPr>
              <w:t>Niepodległości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181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D2181" w:rsidRPr="009F0E5C" w:rsidRDefault="001D2181" w:rsidP="00B01299">
            <w:pPr>
              <w:jc w:val="both"/>
              <w:rPr>
                <w:bCs/>
                <w:sz w:val="22"/>
                <w:szCs w:val="22"/>
              </w:rPr>
            </w:pPr>
            <w:r w:rsidRPr="001D2181">
              <w:rPr>
                <w:bCs/>
                <w:sz w:val="22"/>
                <w:szCs w:val="22"/>
              </w:rPr>
              <w:t>42-216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181">
              <w:rPr>
                <w:bCs/>
                <w:sz w:val="22"/>
                <w:szCs w:val="22"/>
              </w:rPr>
              <w:t>Częstochowa</w:t>
            </w:r>
          </w:p>
          <w:p w:rsidR="001D2181" w:rsidRDefault="001D2181" w:rsidP="00B0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D2181" w:rsidRPr="00211A34" w:rsidRDefault="001D2181" w:rsidP="00B0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D218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2181">
              <w:rPr>
                <w:sz w:val="22"/>
                <w:szCs w:val="22"/>
              </w:rPr>
              <w:t>Karta graficzna z procesorem GPU dla Katedry Informatyki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D2181">
              <w:rPr>
                <w:b/>
                <w:sz w:val="22"/>
                <w:szCs w:val="22"/>
              </w:rPr>
              <w:t>7 749.00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D2181" w:rsidRPr="00D26ED6" w:rsidRDefault="001D2181" w:rsidP="00B012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D2181" w:rsidRDefault="001D2181" w:rsidP="00B012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D2181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1D2181" w:rsidTr="00B012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D2181" w:rsidRPr="00D26ED6" w:rsidRDefault="001D2181" w:rsidP="00B012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2181">
              <w:rPr>
                <w:b/>
                <w:sz w:val="22"/>
                <w:szCs w:val="22"/>
              </w:rPr>
              <w:t>BIS S.C. Karol Kowalski, Łukasz Kowalski</w:t>
            </w:r>
          </w:p>
          <w:p w:rsidR="001D2181" w:rsidRPr="009F0E5C" w:rsidRDefault="001D2181" w:rsidP="00B01299">
            <w:pPr>
              <w:jc w:val="both"/>
              <w:rPr>
                <w:bCs/>
                <w:sz w:val="22"/>
                <w:szCs w:val="22"/>
              </w:rPr>
            </w:pPr>
            <w:r w:rsidRPr="001D2181">
              <w:rPr>
                <w:bCs/>
                <w:sz w:val="22"/>
                <w:szCs w:val="22"/>
              </w:rPr>
              <w:t>Niepodległości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181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D2181" w:rsidRPr="009F0E5C" w:rsidRDefault="001D2181" w:rsidP="00B01299">
            <w:pPr>
              <w:jc w:val="both"/>
              <w:rPr>
                <w:bCs/>
                <w:sz w:val="22"/>
                <w:szCs w:val="22"/>
              </w:rPr>
            </w:pPr>
            <w:r w:rsidRPr="001D2181">
              <w:rPr>
                <w:bCs/>
                <w:sz w:val="22"/>
                <w:szCs w:val="22"/>
              </w:rPr>
              <w:t>42-216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181">
              <w:rPr>
                <w:bCs/>
                <w:sz w:val="22"/>
                <w:szCs w:val="22"/>
              </w:rPr>
              <w:t>Częstochowa</w:t>
            </w:r>
          </w:p>
          <w:p w:rsidR="001D2181" w:rsidRDefault="001D2181" w:rsidP="00B0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D2181" w:rsidRPr="00211A34" w:rsidRDefault="001D2181" w:rsidP="00B0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D2181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2181">
              <w:rPr>
                <w:sz w:val="22"/>
                <w:szCs w:val="22"/>
              </w:rPr>
              <w:t>Akcesoria do komputera dla Katedry Informatyki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D2181">
              <w:rPr>
                <w:b/>
                <w:sz w:val="22"/>
                <w:szCs w:val="22"/>
              </w:rPr>
              <w:t>6 027.00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D2181" w:rsidRPr="00D26ED6" w:rsidRDefault="001D2181" w:rsidP="00B012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D2181" w:rsidRDefault="001D2181" w:rsidP="00B012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D2181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1D2181" w:rsidTr="00B012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D2181" w:rsidRPr="00D26ED6" w:rsidRDefault="001D2181" w:rsidP="00B012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2181">
              <w:rPr>
                <w:b/>
                <w:sz w:val="22"/>
                <w:szCs w:val="22"/>
              </w:rPr>
              <w:t>BIS S.C. Karol Kowalski, Łukasz Kowalski</w:t>
            </w:r>
          </w:p>
          <w:p w:rsidR="001D2181" w:rsidRPr="009F0E5C" w:rsidRDefault="001D2181" w:rsidP="00B01299">
            <w:pPr>
              <w:jc w:val="both"/>
              <w:rPr>
                <w:bCs/>
                <w:sz w:val="22"/>
                <w:szCs w:val="22"/>
              </w:rPr>
            </w:pPr>
            <w:r w:rsidRPr="001D2181">
              <w:rPr>
                <w:bCs/>
                <w:sz w:val="22"/>
                <w:szCs w:val="22"/>
              </w:rPr>
              <w:t>Niepodległości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181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D2181" w:rsidRPr="009F0E5C" w:rsidRDefault="001D2181" w:rsidP="00B01299">
            <w:pPr>
              <w:jc w:val="both"/>
              <w:rPr>
                <w:bCs/>
                <w:sz w:val="22"/>
                <w:szCs w:val="22"/>
              </w:rPr>
            </w:pPr>
            <w:r w:rsidRPr="001D2181">
              <w:rPr>
                <w:bCs/>
                <w:sz w:val="22"/>
                <w:szCs w:val="22"/>
              </w:rPr>
              <w:t>42-216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181">
              <w:rPr>
                <w:bCs/>
                <w:sz w:val="22"/>
                <w:szCs w:val="22"/>
              </w:rPr>
              <w:t>Częstochowa</w:t>
            </w:r>
          </w:p>
          <w:p w:rsidR="001D2181" w:rsidRDefault="001D2181" w:rsidP="00B0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D2181" w:rsidRPr="00211A34" w:rsidRDefault="001D2181" w:rsidP="00B0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D2181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2181">
              <w:rPr>
                <w:sz w:val="22"/>
                <w:szCs w:val="22"/>
              </w:rPr>
              <w:t>Oprogramowanie na potrzeby laboratoriów komputerowych Wydziału Zarządzania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D2181">
              <w:rPr>
                <w:b/>
                <w:sz w:val="22"/>
                <w:szCs w:val="22"/>
              </w:rPr>
              <w:t>13 284.00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D2181" w:rsidRPr="00D26ED6" w:rsidRDefault="001D2181" w:rsidP="00B012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D2181" w:rsidRDefault="001D2181" w:rsidP="00B012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D2181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1D2181" w:rsidTr="00B012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D2181" w:rsidRPr="00D26ED6" w:rsidRDefault="001D2181" w:rsidP="00B012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2181">
              <w:rPr>
                <w:b/>
                <w:sz w:val="22"/>
                <w:szCs w:val="22"/>
              </w:rPr>
              <w:t>BIS S.C. Karol Kowalski, Łukasz Kowalski</w:t>
            </w:r>
          </w:p>
          <w:p w:rsidR="001D2181" w:rsidRPr="009F0E5C" w:rsidRDefault="001D2181" w:rsidP="00B01299">
            <w:pPr>
              <w:jc w:val="both"/>
              <w:rPr>
                <w:bCs/>
                <w:sz w:val="22"/>
                <w:szCs w:val="22"/>
              </w:rPr>
            </w:pPr>
            <w:r w:rsidRPr="001D2181">
              <w:rPr>
                <w:bCs/>
                <w:sz w:val="22"/>
                <w:szCs w:val="22"/>
              </w:rPr>
              <w:t>Niepodległości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181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D2181" w:rsidRPr="009F0E5C" w:rsidRDefault="001D2181" w:rsidP="00B01299">
            <w:pPr>
              <w:jc w:val="both"/>
              <w:rPr>
                <w:bCs/>
                <w:sz w:val="22"/>
                <w:szCs w:val="22"/>
              </w:rPr>
            </w:pPr>
            <w:r w:rsidRPr="001D2181">
              <w:rPr>
                <w:bCs/>
                <w:sz w:val="22"/>
                <w:szCs w:val="22"/>
              </w:rPr>
              <w:t>42-216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181">
              <w:rPr>
                <w:bCs/>
                <w:sz w:val="22"/>
                <w:szCs w:val="22"/>
              </w:rPr>
              <w:t>Częstochowa</w:t>
            </w:r>
          </w:p>
          <w:p w:rsidR="001D2181" w:rsidRDefault="001D2181" w:rsidP="00B0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D2181" w:rsidRPr="00211A34" w:rsidRDefault="001D2181" w:rsidP="00B0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D2181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2181">
              <w:rPr>
                <w:sz w:val="22"/>
                <w:szCs w:val="22"/>
              </w:rPr>
              <w:t>Laptop dla Wydziału Budownictwa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D2181">
              <w:rPr>
                <w:b/>
                <w:sz w:val="22"/>
                <w:szCs w:val="22"/>
              </w:rPr>
              <w:t>8 241.00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D2181" w:rsidRPr="00D26ED6" w:rsidRDefault="001D2181" w:rsidP="00B012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D2181" w:rsidRDefault="001D2181" w:rsidP="00B012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D2181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1D2181" w:rsidTr="00B012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D2181" w:rsidRPr="00D26ED6" w:rsidRDefault="001D2181" w:rsidP="00B012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2181">
              <w:rPr>
                <w:b/>
                <w:sz w:val="22"/>
                <w:szCs w:val="22"/>
              </w:rPr>
              <w:lastRenderedPageBreak/>
              <w:t>BIS S.C. Karol Kowalski, Łukasz Kowalski</w:t>
            </w:r>
          </w:p>
          <w:p w:rsidR="001D2181" w:rsidRPr="009F0E5C" w:rsidRDefault="001D2181" w:rsidP="00B01299">
            <w:pPr>
              <w:jc w:val="both"/>
              <w:rPr>
                <w:bCs/>
                <w:sz w:val="22"/>
                <w:szCs w:val="22"/>
              </w:rPr>
            </w:pPr>
            <w:r w:rsidRPr="001D2181">
              <w:rPr>
                <w:bCs/>
                <w:sz w:val="22"/>
                <w:szCs w:val="22"/>
              </w:rPr>
              <w:t>Niepodległości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181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D2181" w:rsidRPr="009F0E5C" w:rsidRDefault="001D2181" w:rsidP="00B01299">
            <w:pPr>
              <w:jc w:val="both"/>
              <w:rPr>
                <w:bCs/>
                <w:sz w:val="22"/>
                <w:szCs w:val="22"/>
              </w:rPr>
            </w:pPr>
            <w:r w:rsidRPr="001D2181">
              <w:rPr>
                <w:bCs/>
                <w:sz w:val="22"/>
                <w:szCs w:val="22"/>
              </w:rPr>
              <w:t>42-216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181">
              <w:rPr>
                <w:bCs/>
                <w:sz w:val="22"/>
                <w:szCs w:val="22"/>
              </w:rPr>
              <w:t>Częstochowa</w:t>
            </w:r>
          </w:p>
          <w:p w:rsidR="001D2181" w:rsidRDefault="001D2181" w:rsidP="00B0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D2181" w:rsidRPr="00211A34" w:rsidRDefault="001D2181" w:rsidP="00B0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D2181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2181">
              <w:rPr>
                <w:sz w:val="22"/>
                <w:szCs w:val="22"/>
              </w:rPr>
              <w:t>Laptop dla Wydziału Budownictwa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D2181">
              <w:rPr>
                <w:b/>
                <w:sz w:val="22"/>
                <w:szCs w:val="22"/>
              </w:rPr>
              <w:t>8 241.00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D2181" w:rsidRPr="00D26ED6" w:rsidRDefault="001D2181" w:rsidP="00B012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D2181" w:rsidRDefault="001D2181" w:rsidP="00B012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D2181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D2181" w:rsidRPr="00834EF4" w:rsidTr="00B01299">
        <w:tc>
          <w:tcPr>
            <w:tcW w:w="2169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181">
              <w:rPr>
                <w:sz w:val="20"/>
                <w:szCs w:val="20"/>
              </w:rPr>
              <w:t>Stacje robocze (17 szt.) dla Katedry Informatyki</w:t>
            </w:r>
          </w:p>
        </w:tc>
        <w:tc>
          <w:tcPr>
            <w:tcW w:w="2793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181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1D2181" w:rsidRPr="00211A34" w:rsidRDefault="001D2181" w:rsidP="00B01299">
            <w:pPr>
              <w:rPr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41</w:t>
            </w:r>
          </w:p>
          <w:p w:rsidR="001D2181" w:rsidRPr="00211A34" w:rsidRDefault="001D2181" w:rsidP="00B01299">
            <w:pPr>
              <w:spacing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2181" w:rsidRPr="00211A34" w:rsidRDefault="001D2181" w:rsidP="00B01299">
            <w:pPr>
              <w:jc w:val="center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 xml:space="preserve">  100,00</w:t>
            </w:r>
          </w:p>
        </w:tc>
      </w:tr>
      <w:tr w:rsidR="001D2181" w:rsidRPr="00834EF4" w:rsidTr="00B01299">
        <w:tc>
          <w:tcPr>
            <w:tcW w:w="2169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181">
              <w:rPr>
                <w:sz w:val="20"/>
                <w:szCs w:val="20"/>
              </w:rPr>
              <w:t>Stacje robocze (17 szt.) dla Katedry Informatyki</w:t>
            </w:r>
          </w:p>
        </w:tc>
        <w:tc>
          <w:tcPr>
            <w:tcW w:w="2793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181">
              <w:rPr>
                <w:b/>
                <w:bCs/>
                <w:sz w:val="20"/>
                <w:szCs w:val="20"/>
              </w:rPr>
              <w:t xml:space="preserve">TEST-SYSTEM s.c., </w:t>
            </w:r>
            <w:proofErr w:type="spellStart"/>
            <w:r w:rsidRPr="001D2181">
              <w:rPr>
                <w:b/>
                <w:bCs/>
                <w:sz w:val="20"/>
                <w:szCs w:val="20"/>
              </w:rPr>
              <w:t>P.Granat</w:t>
            </w:r>
            <w:proofErr w:type="spellEnd"/>
            <w:r w:rsidRPr="001D2181">
              <w:rPr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1D2181">
              <w:rPr>
                <w:b/>
                <w:bCs/>
                <w:sz w:val="20"/>
                <w:szCs w:val="20"/>
              </w:rPr>
              <w:t>A.Strzykała</w:t>
            </w:r>
            <w:proofErr w:type="spellEnd"/>
          </w:p>
          <w:p w:rsidR="001D2181" w:rsidRPr="00211A34" w:rsidRDefault="001D2181" w:rsidP="00B01299">
            <w:pPr>
              <w:rPr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Młyńska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11</w:t>
            </w:r>
          </w:p>
          <w:p w:rsidR="001D2181" w:rsidRPr="00211A34" w:rsidRDefault="001D2181" w:rsidP="00B01299">
            <w:pPr>
              <w:spacing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66-400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Gorzów</w:t>
            </w:r>
          </w:p>
        </w:tc>
        <w:tc>
          <w:tcPr>
            <w:tcW w:w="2976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1 - Cena - 90.16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2181" w:rsidRPr="00211A34" w:rsidRDefault="001D2181" w:rsidP="00B01299">
            <w:pPr>
              <w:jc w:val="center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 xml:space="preserve">  90,16</w:t>
            </w:r>
          </w:p>
        </w:tc>
      </w:tr>
      <w:tr w:rsidR="001D2181" w:rsidRPr="00834EF4" w:rsidTr="00B01299">
        <w:tc>
          <w:tcPr>
            <w:tcW w:w="2169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181">
              <w:rPr>
                <w:sz w:val="20"/>
                <w:szCs w:val="20"/>
              </w:rPr>
              <w:t>Stacje robocze (17 szt.) dla Katedry Informatyki</w:t>
            </w:r>
          </w:p>
        </w:tc>
        <w:tc>
          <w:tcPr>
            <w:tcW w:w="2793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181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1D2181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:rsidR="001D2181" w:rsidRPr="00211A34" w:rsidRDefault="001D2181" w:rsidP="00B01299">
            <w:pPr>
              <w:rPr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Spokojna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18</w:t>
            </w:r>
          </w:p>
          <w:p w:rsidR="001D2181" w:rsidRPr="00211A34" w:rsidRDefault="001D2181" w:rsidP="00B01299">
            <w:pPr>
              <w:spacing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41-940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Piekary Śląskie</w:t>
            </w:r>
          </w:p>
        </w:tc>
        <w:tc>
          <w:tcPr>
            <w:tcW w:w="2976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1 - Cena - 84.78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2181" w:rsidRPr="00211A34" w:rsidRDefault="001D2181" w:rsidP="00B01299">
            <w:pPr>
              <w:jc w:val="center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 xml:space="preserve">  84,78</w:t>
            </w:r>
          </w:p>
        </w:tc>
      </w:tr>
      <w:tr w:rsidR="001D2181" w:rsidRPr="00834EF4" w:rsidTr="00B01299">
        <w:tc>
          <w:tcPr>
            <w:tcW w:w="2169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181">
              <w:rPr>
                <w:sz w:val="20"/>
                <w:szCs w:val="20"/>
              </w:rPr>
              <w:t>Stacje robocze (17 szt.) dla Katedry Informatyki</w:t>
            </w:r>
          </w:p>
        </w:tc>
        <w:tc>
          <w:tcPr>
            <w:tcW w:w="2793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181">
              <w:rPr>
                <w:b/>
                <w:bCs/>
                <w:sz w:val="20"/>
                <w:szCs w:val="20"/>
              </w:rPr>
              <w:t xml:space="preserve">Towarzystwo Handlowe </w:t>
            </w:r>
            <w:proofErr w:type="spellStart"/>
            <w:r w:rsidRPr="001D2181">
              <w:rPr>
                <w:b/>
                <w:bCs/>
                <w:sz w:val="20"/>
                <w:szCs w:val="20"/>
              </w:rPr>
              <w:t>Alplast</w:t>
            </w:r>
            <w:proofErr w:type="spellEnd"/>
            <w:r w:rsidRPr="001D2181">
              <w:rPr>
                <w:b/>
                <w:bCs/>
                <w:sz w:val="20"/>
                <w:szCs w:val="20"/>
              </w:rPr>
              <w:t xml:space="preserve"> Sp. z.o.o.</w:t>
            </w:r>
          </w:p>
          <w:p w:rsidR="001D2181" w:rsidRPr="00211A34" w:rsidRDefault="001D2181" w:rsidP="00B01299">
            <w:pPr>
              <w:rPr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Śliwkowa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1</w:t>
            </w:r>
          </w:p>
          <w:p w:rsidR="001D2181" w:rsidRPr="00211A34" w:rsidRDefault="001D2181" w:rsidP="00B01299">
            <w:pPr>
              <w:spacing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78-100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Niekanin</w:t>
            </w:r>
          </w:p>
        </w:tc>
        <w:tc>
          <w:tcPr>
            <w:tcW w:w="2976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2181" w:rsidRPr="00211A34" w:rsidRDefault="001D2181" w:rsidP="00B01299">
            <w:pPr>
              <w:jc w:val="center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 xml:space="preserve">  0,00</w:t>
            </w:r>
          </w:p>
        </w:tc>
      </w:tr>
      <w:tr w:rsidR="001D2181" w:rsidRPr="00834EF4" w:rsidTr="00B01299">
        <w:tc>
          <w:tcPr>
            <w:tcW w:w="2169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181">
              <w:rPr>
                <w:sz w:val="20"/>
                <w:szCs w:val="20"/>
              </w:rPr>
              <w:t>Serwery do wysokowydajnych obliczeń numerycznych (2 szt.) dla Katedry Informatyki</w:t>
            </w:r>
          </w:p>
        </w:tc>
        <w:tc>
          <w:tcPr>
            <w:tcW w:w="2793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181">
              <w:rPr>
                <w:b/>
                <w:bCs/>
                <w:sz w:val="20"/>
                <w:szCs w:val="20"/>
              </w:rPr>
              <w:t xml:space="preserve">TEST-SYSTEM s.c., </w:t>
            </w:r>
            <w:proofErr w:type="spellStart"/>
            <w:r w:rsidRPr="001D2181">
              <w:rPr>
                <w:b/>
                <w:bCs/>
                <w:sz w:val="20"/>
                <w:szCs w:val="20"/>
              </w:rPr>
              <w:t>P.Granat</w:t>
            </w:r>
            <w:proofErr w:type="spellEnd"/>
            <w:r w:rsidRPr="001D2181">
              <w:rPr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1D2181">
              <w:rPr>
                <w:b/>
                <w:bCs/>
                <w:sz w:val="20"/>
                <w:szCs w:val="20"/>
              </w:rPr>
              <w:t>A.Strzykała</w:t>
            </w:r>
            <w:proofErr w:type="spellEnd"/>
          </w:p>
          <w:p w:rsidR="001D2181" w:rsidRPr="00211A34" w:rsidRDefault="001D2181" w:rsidP="00B01299">
            <w:pPr>
              <w:rPr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Młyńska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11</w:t>
            </w:r>
          </w:p>
          <w:p w:rsidR="001D2181" w:rsidRPr="00211A34" w:rsidRDefault="001D2181" w:rsidP="00B01299">
            <w:pPr>
              <w:spacing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66-400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Gorzów</w:t>
            </w:r>
          </w:p>
        </w:tc>
        <w:tc>
          <w:tcPr>
            <w:tcW w:w="2976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2181" w:rsidRPr="00211A34" w:rsidRDefault="001D2181" w:rsidP="00B01299">
            <w:pPr>
              <w:jc w:val="center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 xml:space="preserve">  100,00</w:t>
            </w:r>
          </w:p>
        </w:tc>
      </w:tr>
      <w:tr w:rsidR="001D2181" w:rsidRPr="00834EF4" w:rsidTr="00B01299">
        <w:tc>
          <w:tcPr>
            <w:tcW w:w="2169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181">
              <w:rPr>
                <w:sz w:val="20"/>
                <w:szCs w:val="20"/>
              </w:rPr>
              <w:t>Serwery do wysokowydajnych obliczeń numerycznych (2 szt.) dla Katedry Informatyki</w:t>
            </w:r>
          </w:p>
        </w:tc>
        <w:tc>
          <w:tcPr>
            <w:tcW w:w="2793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181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1D2181" w:rsidRPr="00211A34" w:rsidRDefault="001D2181" w:rsidP="00B01299">
            <w:pPr>
              <w:rPr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41</w:t>
            </w:r>
          </w:p>
          <w:p w:rsidR="001D2181" w:rsidRPr="00211A34" w:rsidRDefault="001D2181" w:rsidP="00B01299">
            <w:pPr>
              <w:spacing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1 - Cena - 99.76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2181" w:rsidRPr="00211A34" w:rsidRDefault="001D2181" w:rsidP="00B01299">
            <w:pPr>
              <w:jc w:val="center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 xml:space="preserve">  99,76</w:t>
            </w:r>
          </w:p>
        </w:tc>
      </w:tr>
      <w:tr w:rsidR="001D2181" w:rsidRPr="00834EF4" w:rsidTr="00B01299">
        <w:tc>
          <w:tcPr>
            <w:tcW w:w="2169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181">
              <w:rPr>
                <w:sz w:val="20"/>
                <w:szCs w:val="20"/>
              </w:rPr>
              <w:t>Karta graficzna z procesorem GPU dla Katedry Informatyki</w:t>
            </w:r>
          </w:p>
        </w:tc>
        <w:tc>
          <w:tcPr>
            <w:tcW w:w="2793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181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1D2181" w:rsidRPr="00211A34" w:rsidRDefault="001D2181" w:rsidP="00B01299">
            <w:pPr>
              <w:rPr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41</w:t>
            </w:r>
          </w:p>
          <w:p w:rsidR="001D2181" w:rsidRPr="00211A34" w:rsidRDefault="001D2181" w:rsidP="00B01299">
            <w:pPr>
              <w:spacing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2181" w:rsidRPr="00211A34" w:rsidRDefault="001D2181" w:rsidP="00B01299">
            <w:pPr>
              <w:jc w:val="center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 xml:space="preserve">  100,00</w:t>
            </w:r>
          </w:p>
        </w:tc>
      </w:tr>
      <w:tr w:rsidR="001D2181" w:rsidRPr="00834EF4" w:rsidTr="00B01299">
        <w:tc>
          <w:tcPr>
            <w:tcW w:w="2169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181">
              <w:rPr>
                <w:sz w:val="20"/>
                <w:szCs w:val="20"/>
              </w:rPr>
              <w:t>Akcesoria do komputera dla Katedry Informatyki</w:t>
            </w:r>
          </w:p>
        </w:tc>
        <w:tc>
          <w:tcPr>
            <w:tcW w:w="2793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181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1D2181" w:rsidRPr="00211A34" w:rsidRDefault="001D2181" w:rsidP="00B01299">
            <w:pPr>
              <w:rPr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41</w:t>
            </w:r>
          </w:p>
          <w:p w:rsidR="001D2181" w:rsidRPr="00211A34" w:rsidRDefault="001D2181" w:rsidP="00B01299">
            <w:pPr>
              <w:spacing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2181" w:rsidRPr="00211A34" w:rsidRDefault="001D2181" w:rsidP="00B01299">
            <w:pPr>
              <w:jc w:val="center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 xml:space="preserve">  100,00</w:t>
            </w:r>
          </w:p>
        </w:tc>
      </w:tr>
      <w:tr w:rsidR="001D2181" w:rsidRPr="00834EF4" w:rsidTr="00B01299">
        <w:tc>
          <w:tcPr>
            <w:tcW w:w="2169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181">
              <w:rPr>
                <w:sz w:val="20"/>
                <w:szCs w:val="20"/>
              </w:rPr>
              <w:t>Oprogramowanie na potrzeby laboratoriów komputerowych Wydziału Zarządzania</w:t>
            </w:r>
          </w:p>
        </w:tc>
        <w:tc>
          <w:tcPr>
            <w:tcW w:w="2793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181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1D2181" w:rsidRPr="00211A34" w:rsidRDefault="001D2181" w:rsidP="00B01299">
            <w:pPr>
              <w:rPr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41</w:t>
            </w:r>
          </w:p>
          <w:p w:rsidR="001D2181" w:rsidRPr="00211A34" w:rsidRDefault="001D2181" w:rsidP="00B01299">
            <w:pPr>
              <w:spacing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2181" w:rsidRPr="00211A34" w:rsidRDefault="001D2181" w:rsidP="00B01299">
            <w:pPr>
              <w:jc w:val="center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 xml:space="preserve">  100,00</w:t>
            </w:r>
          </w:p>
        </w:tc>
      </w:tr>
      <w:tr w:rsidR="001D2181" w:rsidRPr="00834EF4" w:rsidTr="00B01299">
        <w:tc>
          <w:tcPr>
            <w:tcW w:w="2169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181">
              <w:rPr>
                <w:sz w:val="20"/>
                <w:szCs w:val="20"/>
              </w:rPr>
              <w:t xml:space="preserve">Oprogramowanie na potrzeby laboratoriów komputerowych </w:t>
            </w:r>
            <w:r w:rsidRPr="001D2181">
              <w:rPr>
                <w:sz w:val="20"/>
                <w:szCs w:val="20"/>
              </w:rPr>
              <w:lastRenderedPageBreak/>
              <w:t>Wydziału Zarządzania</w:t>
            </w:r>
          </w:p>
        </w:tc>
        <w:tc>
          <w:tcPr>
            <w:tcW w:w="2793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D2181">
              <w:rPr>
                <w:b/>
                <w:bCs/>
                <w:sz w:val="20"/>
                <w:szCs w:val="20"/>
              </w:rPr>
              <w:lastRenderedPageBreak/>
              <w:t>Compro</w:t>
            </w:r>
            <w:proofErr w:type="spellEnd"/>
            <w:r w:rsidRPr="001D2181">
              <w:rPr>
                <w:b/>
                <w:bCs/>
                <w:sz w:val="20"/>
                <w:szCs w:val="20"/>
              </w:rPr>
              <w:t xml:space="preserve"> Jolanta Olszewska</w:t>
            </w:r>
          </w:p>
          <w:p w:rsidR="001D2181" w:rsidRPr="00211A34" w:rsidRDefault="001D2181" w:rsidP="00B01299">
            <w:pPr>
              <w:rPr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Kotarbińskiego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19</w:t>
            </w:r>
          </w:p>
          <w:p w:rsidR="001D2181" w:rsidRPr="00211A34" w:rsidRDefault="001D2181" w:rsidP="00B01299">
            <w:pPr>
              <w:spacing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lastRenderedPageBreak/>
              <w:t>41-400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Mysłowice</w:t>
            </w:r>
          </w:p>
        </w:tc>
        <w:tc>
          <w:tcPr>
            <w:tcW w:w="2976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2181" w:rsidRPr="00211A34" w:rsidRDefault="001D2181" w:rsidP="00B01299">
            <w:pPr>
              <w:jc w:val="center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 xml:space="preserve">  0,00</w:t>
            </w:r>
          </w:p>
        </w:tc>
      </w:tr>
      <w:tr w:rsidR="001D2181" w:rsidRPr="00834EF4" w:rsidTr="00B01299">
        <w:tc>
          <w:tcPr>
            <w:tcW w:w="2169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181">
              <w:rPr>
                <w:sz w:val="20"/>
                <w:szCs w:val="20"/>
              </w:rPr>
              <w:t>Oprogramowanie na potrzeby laboratoriów komputerowych Wydziału Zarządzania</w:t>
            </w:r>
          </w:p>
        </w:tc>
        <w:tc>
          <w:tcPr>
            <w:tcW w:w="2793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181">
              <w:rPr>
                <w:b/>
                <w:bCs/>
                <w:sz w:val="20"/>
                <w:szCs w:val="20"/>
              </w:rPr>
              <w:t xml:space="preserve">ONEX </w:t>
            </w:r>
            <w:proofErr w:type="spellStart"/>
            <w:r w:rsidRPr="001D2181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1D2181">
              <w:rPr>
                <w:b/>
                <w:bCs/>
                <w:sz w:val="20"/>
                <w:szCs w:val="20"/>
              </w:rPr>
              <w:t xml:space="preserve"> Jakub </w:t>
            </w:r>
            <w:proofErr w:type="spellStart"/>
            <w:r w:rsidRPr="001D2181">
              <w:rPr>
                <w:b/>
                <w:bCs/>
                <w:sz w:val="20"/>
                <w:szCs w:val="20"/>
              </w:rPr>
              <w:t>Hryciuk</w:t>
            </w:r>
            <w:proofErr w:type="spellEnd"/>
          </w:p>
          <w:p w:rsidR="001D2181" w:rsidRPr="00211A34" w:rsidRDefault="001D2181" w:rsidP="00B01299">
            <w:pPr>
              <w:rPr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Kierbedzia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4</w:t>
            </w:r>
          </w:p>
          <w:p w:rsidR="001D2181" w:rsidRPr="00211A34" w:rsidRDefault="001D2181" w:rsidP="00B01299">
            <w:pPr>
              <w:spacing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00-728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2181" w:rsidRPr="00211A34" w:rsidRDefault="001D2181" w:rsidP="00B01299">
            <w:pPr>
              <w:jc w:val="center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 xml:space="preserve">  0,00</w:t>
            </w:r>
          </w:p>
        </w:tc>
      </w:tr>
      <w:tr w:rsidR="001D2181" w:rsidRPr="00834EF4" w:rsidTr="00B01299">
        <w:tc>
          <w:tcPr>
            <w:tcW w:w="2169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181">
              <w:rPr>
                <w:sz w:val="20"/>
                <w:szCs w:val="20"/>
              </w:rPr>
              <w:t>Laptop dla Wydziału Budownictwa</w:t>
            </w:r>
          </w:p>
        </w:tc>
        <w:tc>
          <w:tcPr>
            <w:tcW w:w="2793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181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1D2181" w:rsidRPr="00211A34" w:rsidRDefault="001D2181" w:rsidP="00B01299">
            <w:pPr>
              <w:rPr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41</w:t>
            </w:r>
          </w:p>
          <w:p w:rsidR="001D2181" w:rsidRPr="00211A34" w:rsidRDefault="001D2181" w:rsidP="00B01299">
            <w:pPr>
              <w:spacing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2181" w:rsidRPr="00211A34" w:rsidRDefault="001D2181" w:rsidP="00B01299">
            <w:pPr>
              <w:jc w:val="center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 xml:space="preserve">  100,00</w:t>
            </w:r>
          </w:p>
        </w:tc>
      </w:tr>
      <w:tr w:rsidR="001D2181" w:rsidRPr="00834EF4" w:rsidTr="00B01299">
        <w:tc>
          <w:tcPr>
            <w:tcW w:w="2169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181">
              <w:rPr>
                <w:sz w:val="20"/>
                <w:szCs w:val="20"/>
              </w:rPr>
              <w:t>Laptop dla Wydziału Budownictwa</w:t>
            </w:r>
          </w:p>
        </w:tc>
        <w:tc>
          <w:tcPr>
            <w:tcW w:w="2793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181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1D2181" w:rsidRPr="00211A34" w:rsidRDefault="001D2181" w:rsidP="00B01299">
            <w:pPr>
              <w:rPr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41</w:t>
            </w:r>
          </w:p>
          <w:p w:rsidR="001D2181" w:rsidRPr="00211A34" w:rsidRDefault="001D2181" w:rsidP="00B01299">
            <w:pPr>
              <w:spacing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181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D2181" w:rsidRPr="00211A34" w:rsidRDefault="001D2181" w:rsidP="00B012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2181" w:rsidRPr="00211A34" w:rsidRDefault="001D2181" w:rsidP="00B01299">
            <w:pPr>
              <w:jc w:val="center"/>
              <w:rPr>
                <w:color w:val="000000"/>
                <w:sz w:val="20"/>
                <w:szCs w:val="20"/>
              </w:rPr>
            </w:pPr>
            <w:r w:rsidRPr="001D2181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8642B3" w:rsidRPr="00B464D3" w:rsidRDefault="008642B3" w:rsidP="00270258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CD1" w:rsidRDefault="00432CD1">
      <w:r>
        <w:separator/>
      </w:r>
    </w:p>
  </w:endnote>
  <w:endnote w:type="continuationSeparator" w:id="0">
    <w:p w:rsidR="00432CD1" w:rsidRDefault="00432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CD1" w:rsidRDefault="00432CD1">
      <w:r>
        <w:separator/>
      </w:r>
    </w:p>
  </w:footnote>
  <w:footnote w:type="continuationSeparator" w:id="0">
    <w:p w:rsidR="00432CD1" w:rsidRDefault="00432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2CD1"/>
    <w:rsid w:val="00022322"/>
    <w:rsid w:val="00042497"/>
    <w:rsid w:val="000C1E6F"/>
    <w:rsid w:val="000E4E56"/>
    <w:rsid w:val="001A1468"/>
    <w:rsid w:val="001B7815"/>
    <w:rsid w:val="001D2181"/>
    <w:rsid w:val="00211A34"/>
    <w:rsid w:val="00270258"/>
    <w:rsid w:val="002B1E4F"/>
    <w:rsid w:val="002B6761"/>
    <w:rsid w:val="003445A0"/>
    <w:rsid w:val="003A0AFC"/>
    <w:rsid w:val="003D611C"/>
    <w:rsid w:val="00431C0B"/>
    <w:rsid w:val="00432CD1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EA3A2E"/>
  <w15:chartTrackingRefBased/>
  <w15:docId w15:val="{D25F5EEF-CB22-4F8C-B953-72584F9BE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819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2021-08-30T12:12:00Z</cp:lastPrinted>
  <dcterms:created xsi:type="dcterms:W3CDTF">2021-08-30T12:13:00Z</dcterms:created>
  <dcterms:modified xsi:type="dcterms:W3CDTF">2021-08-30T12:13:00Z</dcterms:modified>
</cp:coreProperties>
</file>