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21D" w:rsidRDefault="004D7628" w:rsidP="004D7628">
      <w:pPr>
        <w:pStyle w:val="ogloszeni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Znak: SZP.271. </w:t>
      </w:r>
      <w:r w:rsidR="00083F42">
        <w:rPr>
          <w:rFonts w:ascii="Times New Roman" w:hAnsi="Times New Roman"/>
          <w:b/>
          <w:sz w:val="28"/>
          <w:szCs w:val="28"/>
        </w:rPr>
        <w:t>6</w:t>
      </w:r>
      <w:r w:rsidR="005B10B3">
        <w:rPr>
          <w:rFonts w:ascii="Times New Roman" w:hAnsi="Times New Roman"/>
          <w:b/>
          <w:sz w:val="28"/>
          <w:szCs w:val="28"/>
        </w:rPr>
        <w:t>2</w:t>
      </w:r>
      <w:r w:rsidR="00700EB4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>/18/20</w:t>
      </w:r>
      <w:r w:rsidR="00111AFA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>/2021</w:t>
      </w:r>
    </w:p>
    <w:p w:rsidR="00A8721D" w:rsidRDefault="00A8721D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D832E3" w:rsidRDefault="00D832E3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D832E3" w:rsidRDefault="00D832E3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4D7628" w:rsidRDefault="004D7628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Pr="00E46EDB" w:rsidRDefault="00223872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E46EDB">
        <w:rPr>
          <w:rFonts w:ascii="Times New Roman" w:hAnsi="Times New Roman"/>
          <w:b/>
          <w:sz w:val="28"/>
          <w:szCs w:val="28"/>
        </w:rPr>
        <w:t xml:space="preserve">KOREKTA _ </w:t>
      </w:r>
      <w:r w:rsidR="00B52A97" w:rsidRPr="00E46EDB">
        <w:rPr>
          <w:rFonts w:ascii="Times New Roman" w:hAnsi="Times New Roman"/>
          <w:b/>
          <w:sz w:val="28"/>
          <w:szCs w:val="28"/>
        </w:rPr>
        <w:t>OGŁOSZENI</w:t>
      </w:r>
      <w:r w:rsidRPr="00E46EDB">
        <w:rPr>
          <w:rFonts w:ascii="Times New Roman" w:hAnsi="Times New Roman"/>
          <w:b/>
          <w:sz w:val="28"/>
          <w:szCs w:val="28"/>
        </w:rPr>
        <w:t>A</w:t>
      </w:r>
    </w:p>
    <w:p w:rsidR="00D832E3" w:rsidRPr="00E46EDB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E46EDB"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  <w:r w:rsidR="00223872" w:rsidRPr="00E46EDB">
        <w:rPr>
          <w:rFonts w:ascii="Times New Roman" w:hAnsi="Times New Roman"/>
          <w:b/>
          <w:sz w:val="28"/>
          <w:szCs w:val="28"/>
        </w:rPr>
        <w:t xml:space="preserve"> </w:t>
      </w:r>
    </w:p>
    <w:p w:rsidR="00B52A97" w:rsidRPr="00E46EDB" w:rsidRDefault="00223872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E46EDB">
        <w:rPr>
          <w:rFonts w:ascii="Times New Roman" w:hAnsi="Times New Roman"/>
          <w:b/>
          <w:sz w:val="28"/>
          <w:szCs w:val="28"/>
        </w:rPr>
        <w:t>dot. grupy 1</w:t>
      </w:r>
      <w:r w:rsidR="00700EB4">
        <w:rPr>
          <w:rFonts w:ascii="Times New Roman" w:hAnsi="Times New Roman"/>
          <w:b/>
          <w:sz w:val="28"/>
          <w:szCs w:val="28"/>
        </w:rPr>
        <w:t>4</w:t>
      </w:r>
    </w:p>
    <w:p w:rsidR="00B52A97" w:rsidRPr="00223872" w:rsidRDefault="00B52A97" w:rsidP="00B52A97">
      <w:pPr>
        <w:spacing w:line="360" w:lineRule="auto"/>
        <w:rPr>
          <w:color w:val="FF0000"/>
        </w:rPr>
      </w:pPr>
    </w:p>
    <w:p w:rsidR="00A8721D" w:rsidRDefault="00A8721D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Szpital </w:t>
      </w:r>
      <w:r w:rsidR="00117E21">
        <w:rPr>
          <w:b/>
          <w:bCs/>
          <w:color w:val="000000"/>
        </w:rPr>
        <w:t>S</w:t>
      </w:r>
      <w:r>
        <w:rPr>
          <w:b/>
          <w:bCs/>
          <w:color w:val="000000"/>
        </w:rPr>
        <w:t>pecjalistyczny im. S. Żeromskiego SP ZOZ w Krakowie</w:t>
      </w:r>
    </w:p>
    <w:p w:rsidR="00B52A97" w:rsidRDefault="00C67A05" w:rsidP="00B52A97">
      <w:pPr>
        <w:spacing w:line="360" w:lineRule="auto"/>
        <w:rPr>
          <w:b/>
          <w:bCs/>
          <w:color w:val="000000"/>
        </w:rPr>
      </w:pPr>
      <w:r w:rsidRPr="00C67A05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C67A05" w:rsidP="00B52A97">
      <w:pPr>
        <w:spacing w:line="360" w:lineRule="auto"/>
        <w:rPr>
          <w:color w:val="000000"/>
        </w:rPr>
      </w:pPr>
      <w:r w:rsidRPr="00C67A05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C67A05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C67A05" w:rsidP="00B52A97">
      <w:pPr>
        <w:spacing w:line="360" w:lineRule="auto"/>
        <w:rPr>
          <w:color w:val="000000"/>
          <w:lang w:val="en-US"/>
        </w:rPr>
      </w:pPr>
      <w:r w:rsidRPr="00C67A05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C67A05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C67A05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C67A05" w:rsidRPr="00C67A05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C67A05" w:rsidRPr="00C67A05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E5F4B">
      <w:pPr>
        <w:pStyle w:val="ogloszenie"/>
        <w:rPr>
          <w:color w:val="000000"/>
        </w:rPr>
      </w:pPr>
      <w:r>
        <w:rPr>
          <w:color w:val="000000"/>
        </w:rPr>
        <w:t>niniejszym informuje</w:t>
      </w:r>
      <w:r w:rsidR="00BE5F4B">
        <w:rPr>
          <w:color w:val="000000"/>
        </w:rPr>
        <w:t>, że anuluje wybór w grupie 1</w:t>
      </w:r>
      <w:r w:rsidR="00700EB4">
        <w:rPr>
          <w:color w:val="000000"/>
        </w:rPr>
        <w:t>4</w:t>
      </w:r>
      <w:r w:rsidR="00BE5F4B">
        <w:rPr>
          <w:color w:val="000000"/>
        </w:rPr>
        <w:t xml:space="preserve"> w </w:t>
      </w:r>
      <w:r>
        <w:rPr>
          <w:color w:val="000000"/>
        </w:rPr>
        <w:t xml:space="preserve">wyniku postępowania </w:t>
      </w:r>
      <w:r w:rsidR="00BE5F4B">
        <w:rPr>
          <w:color w:val="000000"/>
        </w:rPr>
        <w:t xml:space="preserve">pismo znak : </w:t>
      </w:r>
      <w:r w:rsidR="00BE5F4B">
        <w:rPr>
          <w:rFonts w:ascii="Times New Roman" w:hAnsi="Times New Roman"/>
          <w:b/>
          <w:sz w:val="28"/>
          <w:szCs w:val="28"/>
        </w:rPr>
        <w:t xml:space="preserve">Znak: SZP.271. 586/18/2020/2021  </w:t>
      </w:r>
      <w:r>
        <w:rPr>
          <w:color w:val="000000"/>
        </w:rPr>
        <w:t xml:space="preserve">na </w:t>
      </w:r>
      <w:r w:rsidR="00C67A05" w:rsidRPr="00C67A05">
        <w:rPr>
          <w:b/>
          <w:color w:val="000000"/>
        </w:rPr>
        <w:t>Dostawa wyrobów medycznych jednorazowego i wielorazowego użytku</w:t>
      </w:r>
      <w:r w:rsidR="00700EB4">
        <w:rPr>
          <w:b/>
          <w:color w:val="000000"/>
        </w:rPr>
        <w:t xml:space="preserve"> nr sprawy ZP 18/2020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C67A05" w:rsidP="00B52A97">
      <w:pPr>
        <w:pStyle w:val="Nagwek"/>
        <w:tabs>
          <w:tab w:val="clear" w:pos="4536"/>
        </w:tabs>
        <w:jc w:val="both"/>
      </w:pPr>
      <w:r w:rsidRPr="00C67A05">
        <w:t>Kraków</w:t>
      </w:r>
      <w:r w:rsidR="00B52A97">
        <w:t xml:space="preserve"> dnia: </w:t>
      </w:r>
      <w:r w:rsidRPr="00C67A05">
        <w:t>2021-08-</w:t>
      </w:r>
      <w:r w:rsidR="00700EB4">
        <w:t>31</w:t>
      </w:r>
    </w:p>
    <w:p w:rsidR="001A45D0" w:rsidRDefault="001A45D0" w:rsidP="00B52A97"/>
    <w:p w:rsidR="00E75AFF" w:rsidRDefault="00E75AFF" w:rsidP="00E75AFF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p w:rsidR="00E75AFF" w:rsidRDefault="00E75AFF" w:rsidP="00E75AFF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Dyrektor Szpitala</w:t>
      </w:r>
    </w:p>
    <w:p w:rsidR="00E75AFF" w:rsidRDefault="00E75AFF" w:rsidP="00E75AFF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dr n. med. Jerzy </w:t>
      </w:r>
      <w:proofErr w:type="spellStart"/>
      <w:r>
        <w:rPr>
          <w:sz w:val="22"/>
          <w:szCs w:val="22"/>
        </w:rPr>
        <w:t>Friediger</w:t>
      </w:r>
      <w:proofErr w:type="spellEnd"/>
    </w:p>
    <w:p w:rsidR="00E75AFF" w:rsidRPr="00B52A97" w:rsidRDefault="00E75AFF" w:rsidP="00B52A97">
      <w:bookmarkStart w:id="0" w:name="_GoBack"/>
      <w:bookmarkEnd w:id="0"/>
    </w:p>
    <w:sectPr w:rsidR="00E75AFF" w:rsidRPr="00B52A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08E8" w:rsidRDefault="00D008E8">
      <w:r>
        <w:separator/>
      </w:r>
    </w:p>
  </w:endnote>
  <w:endnote w:type="continuationSeparator" w:id="0">
    <w:p w:rsidR="00D008E8" w:rsidRDefault="00D00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05" w:rsidRDefault="00C67A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05" w:rsidRDefault="00C67A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08E8" w:rsidRDefault="00D008E8">
      <w:r>
        <w:separator/>
      </w:r>
    </w:p>
  </w:footnote>
  <w:footnote w:type="continuationSeparator" w:id="0">
    <w:p w:rsidR="00D008E8" w:rsidRDefault="00D00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05" w:rsidRDefault="00C67A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05" w:rsidRDefault="00C67A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05" w:rsidRDefault="00C67A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CAA24F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24D"/>
    <w:rsid w:val="00047568"/>
    <w:rsid w:val="00053D70"/>
    <w:rsid w:val="00083F42"/>
    <w:rsid w:val="000A2C44"/>
    <w:rsid w:val="0011122F"/>
    <w:rsid w:val="00111AFA"/>
    <w:rsid w:val="00117E21"/>
    <w:rsid w:val="001A45D0"/>
    <w:rsid w:val="001A7639"/>
    <w:rsid w:val="00223872"/>
    <w:rsid w:val="003A4623"/>
    <w:rsid w:val="003F3AAA"/>
    <w:rsid w:val="0047424D"/>
    <w:rsid w:val="004D7628"/>
    <w:rsid w:val="004F3BF7"/>
    <w:rsid w:val="0055444A"/>
    <w:rsid w:val="005B10B3"/>
    <w:rsid w:val="005E4BC7"/>
    <w:rsid w:val="005F2097"/>
    <w:rsid w:val="00657F74"/>
    <w:rsid w:val="006A73A4"/>
    <w:rsid w:val="00700EB4"/>
    <w:rsid w:val="00731AAA"/>
    <w:rsid w:val="00747E2D"/>
    <w:rsid w:val="007A6FE8"/>
    <w:rsid w:val="007B0EDC"/>
    <w:rsid w:val="007B1A7A"/>
    <w:rsid w:val="008B5422"/>
    <w:rsid w:val="008C0741"/>
    <w:rsid w:val="009201ED"/>
    <w:rsid w:val="009A4BCD"/>
    <w:rsid w:val="009B52EF"/>
    <w:rsid w:val="00A8721D"/>
    <w:rsid w:val="00A9022E"/>
    <w:rsid w:val="00AF7F7E"/>
    <w:rsid w:val="00B004FE"/>
    <w:rsid w:val="00B52A97"/>
    <w:rsid w:val="00BE5F4B"/>
    <w:rsid w:val="00C67A05"/>
    <w:rsid w:val="00D008E8"/>
    <w:rsid w:val="00D305AC"/>
    <w:rsid w:val="00D62134"/>
    <w:rsid w:val="00D80EF1"/>
    <w:rsid w:val="00D813F7"/>
    <w:rsid w:val="00D832E3"/>
    <w:rsid w:val="00E459F1"/>
    <w:rsid w:val="00E46EDB"/>
    <w:rsid w:val="00E75AFF"/>
    <w:rsid w:val="00FC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7C294"/>
  <w15:docId w15:val="{532D5B38-766B-4BE7-A830-3A490645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6A73A4"/>
    <w:pPr>
      <w:tabs>
        <w:tab w:val="num" w:pos="680"/>
      </w:tabs>
      <w:spacing w:before="120" w:after="60"/>
      <w:ind w:left="680" w:hanging="680"/>
      <w:jc w:val="both"/>
      <w:outlineLvl w:val="1"/>
    </w:pPr>
    <w:rPr>
      <w:bCs/>
      <w:iCs/>
      <w:color w:val="000000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6A73A4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A73A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6A73A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6A73A4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A73A4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6A73A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6A73A4"/>
    <w:rPr>
      <w:rFonts w:ascii="Times New Roman" w:eastAsia="Times New Roman" w:hAnsi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6A73A4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6A73A4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6A73A4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6A73A4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6A73A4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6A73A4"/>
    <w:rPr>
      <w:rFonts w:ascii="Arial" w:eastAsia="Times New Roman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36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507CA-CB45-494D-8997-9DB4EABD5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1</Pages>
  <Words>85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2021-08-31T06:33:00Z</cp:lastPrinted>
  <dcterms:created xsi:type="dcterms:W3CDTF">2021-08-31T06:28:00Z</dcterms:created>
  <dcterms:modified xsi:type="dcterms:W3CDTF">2021-08-31T06:43:00Z</dcterms:modified>
</cp:coreProperties>
</file>