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156B" w14:textId="654126F0" w:rsidR="00FB7F50" w:rsidRPr="002245BE" w:rsidRDefault="00943AF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3AF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43AF7">
        <w:rPr>
          <w:sz w:val="22"/>
          <w:szCs w:val="22"/>
        </w:rPr>
        <w:t>2021-0</w:t>
      </w:r>
      <w:r w:rsidR="001F5915">
        <w:rPr>
          <w:sz w:val="22"/>
          <w:szCs w:val="22"/>
        </w:rPr>
        <w:t>8</w:t>
      </w:r>
      <w:r w:rsidRPr="00943AF7">
        <w:rPr>
          <w:sz w:val="22"/>
          <w:szCs w:val="22"/>
        </w:rPr>
        <w:t>-</w:t>
      </w:r>
      <w:r w:rsidR="00430FF6">
        <w:rPr>
          <w:sz w:val="22"/>
          <w:szCs w:val="22"/>
        </w:rPr>
        <w:t>2</w:t>
      </w:r>
      <w:r w:rsidR="001F5915">
        <w:rPr>
          <w:sz w:val="22"/>
          <w:szCs w:val="22"/>
        </w:rPr>
        <w:t>7</w:t>
      </w:r>
    </w:p>
    <w:p w14:paraId="3D163890" w14:textId="77777777" w:rsidR="00943AF7" w:rsidRPr="00943AF7" w:rsidRDefault="00943AF7" w:rsidP="00FB7F50">
      <w:pPr>
        <w:spacing w:after="40"/>
        <w:rPr>
          <w:b/>
          <w:bCs/>
          <w:sz w:val="22"/>
          <w:szCs w:val="22"/>
        </w:rPr>
      </w:pPr>
      <w:r w:rsidRPr="00943AF7">
        <w:rPr>
          <w:b/>
          <w:bCs/>
          <w:sz w:val="22"/>
          <w:szCs w:val="22"/>
        </w:rPr>
        <w:t>Szpital Wojewódzki w Poznaniu</w:t>
      </w:r>
    </w:p>
    <w:p w14:paraId="1884BA17" w14:textId="77777777" w:rsidR="00FB7F50" w:rsidRPr="002245BE" w:rsidRDefault="00943AF7" w:rsidP="00FB7F50">
      <w:pPr>
        <w:spacing w:after="40"/>
        <w:rPr>
          <w:b/>
          <w:bCs/>
          <w:sz w:val="22"/>
          <w:szCs w:val="22"/>
        </w:rPr>
      </w:pPr>
      <w:r w:rsidRPr="00943AF7">
        <w:rPr>
          <w:b/>
          <w:bCs/>
          <w:sz w:val="22"/>
          <w:szCs w:val="22"/>
        </w:rPr>
        <w:t>Dział Zamówień Publicznych</w:t>
      </w:r>
    </w:p>
    <w:p w14:paraId="36E3CCAA" w14:textId="0473EB29" w:rsidR="00FB7F50" w:rsidRPr="002245BE" w:rsidRDefault="009F321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43AF7" w:rsidRPr="00943AF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943AF7" w:rsidRPr="00943AF7">
        <w:rPr>
          <w:sz w:val="22"/>
          <w:szCs w:val="22"/>
        </w:rPr>
        <w:t>7/19</w:t>
      </w:r>
    </w:p>
    <w:p w14:paraId="5C2F5419" w14:textId="77777777" w:rsidR="00FB7F50" w:rsidRPr="002245BE" w:rsidRDefault="00943AF7" w:rsidP="00FB7F50">
      <w:pPr>
        <w:rPr>
          <w:sz w:val="22"/>
          <w:szCs w:val="22"/>
        </w:rPr>
      </w:pPr>
      <w:r w:rsidRPr="00943AF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43AF7">
        <w:rPr>
          <w:sz w:val="22"/>
          <w:szCs w:val="22"/>
        </w:rPr>
        <w:t>Poznań</w:t>
      </w:r>
    </w:p>
    <w:p w14:paraId="1EFDF72D" w14:textId="77777777" w:rsidR="00FB7F50" w:rsidRPr="002245BE" w:rsidRDefault="00FB7F50" w:rsidP="00FB7F50">
      <w:pPr>
        <w:rPr>
          <w:sz w:val="22"/>
          <w:szCs w:val="22"/>
        </w:rPr>
      </w:pPr>
    </w:p>
    <w:p w14:paraId="10003931" w14:textId="77777777" w:rsidR="00FB7F50" w:rsidRPr="002245BE" w:rsidRDefault="00FB7F50" w:rsidP="00FB7F50">
      <w:pPr>
        <w:rPr>
          <w:sz w:val="22"/>
          <w:szCs w:val="22"/>
        </w:rPr>
      </w:pPr>
    </w:p>
    <w:p w14:paraId="3F4BA554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4125B9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F505BB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DA52BE" w14:textId="2FE1CBB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30FF6">
        <w:rPr>
          <w:b/>
          <w:sz w:val="28"/>
        </w:rPr>
        <w:t xml:space="preserve"> </w:t>
      </w:r>
      <w:r w:rsidR="001F5915">
        <w:rPr>
          <w:b/>
          <w:sz w:val="28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43AF7" w:rsidRPr="00607F9B" w14:paraId="31F6CA75" w14:textId="77777777" w:rsidTr="00F2019F">
        <w:trPr>
          <w:trHeight w:val="638"/>
        </w:trPr>
        <w:tc>
          <w:tcPr>
            <w:tcW w:w="959" w:type="dxa"/>
            <w:shd w:val="clear" w:color="auto" w:fill="auto"/>
          </w:tcPr>
          <w:p w14:paraId="5AA51AC3" w14:textId="77777777" w:rsidR="00943AF7" w:rsidRPr="00607F9B" w:rsidRDefault="00943AF7" w:rsidP="00F20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009F95" w14:textId="077C044E" w:rsidR="00943AF7" w:rsidRPr="00607F9B" w:rsidRDefault="00943AF7" w:rsidP="00F201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43AF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3AF7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SZW/DZP/13/2021</w:t>
            </w:r>
          </w:p>
        </w:tc>
      </w:tr>
    </w:tbl>
    <w:p w14:paraId="63C1AE3D" w14:textId="77777777" w:rsidR="00943AF7" w:rsidRPr="00943A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43AF7" w:rsidRPr="00943AF7">
        <w:rPr>
          <w:b/>
          <w:sz w:val="22"/>
          <w:szCs w:val="22"/>
        </w:rPr>
        <w:t>Szpital Wojewódzki w Poznaniu</w:t>
      </w:r>
    </w:p>
    <w:p w14:paraId="18463BCB" w14:textId="6E1133B2" w:rsidR="008642B3" w:rsidRDefault="00943AF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43AF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43AF7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F321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3AF7" w14:paraId="5895FF16" w14:textId="77777777" w:rsidTr="00430FF6">
        <w:trPr>
          <w:cantSplit/>
        </w:trPr>
        <w:tc>
          <w:tcPr>
            <w:tcW w:w="9498" w:type="dxa"/>
          </w:tcPr>
          <w:p w14:paraId="6C39E523" w14:textId="53AA654C" w:rsidR="00943AF7" w:rsidRPr="00D26ED6" w:rsidRDefault="00943AF7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AF7">
              <w:rPr>
                <w:b/>
                <w:sz w:val="22"/>
                <w:szCs w:val="22"/>
              </w:rPr>
              <w:t>SONDA W.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Makowski i Wspólnicy Sp.</w:t>
            </w:r>
            <w:r w:rsidR="00D50B34">
              <w:rPr>
                <w:b/>
                <w:sz w:val="22"/>
                <w:szCs w:val="22"/>
              </w:rPr>
              <w:t xml:space="preserve"> </w:t>
            </w:r>
            <w:r w:rsidRPr="00943AF7">
              <w:rPr>
                <w:b/>
                <w:sz w:val="22"/>
                <w:szCs w:val="22"/>
              </w:rPr>
              <w:t>J.</w:t>
            </w:r>
          </w:p>
          <w:p w14:paraId="04185B8A" w14:textId="47010ECE" w:rsidR="00943AF7" w:rsidRPr="009F0E5C" w:rsidRDefault="00D50B34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43AF7" w:rsidRPr="00943AF7">
              <w:rPr>
                <w:bCs/>
                <w:sz w:val="22"/>
                <w:szCs w:val="22"/>
              </w:rPr>
              <w:t>Poznańska</w:t>
            </w:r>
            <w:r w:rsidR="00943AF7" w:rsidRPr="009F0E5C">
              <w:rPr>
                <w:bCs/>
                <w:sz w:val="22"/>
                <w:szCs w:val="22"/>
              </w:rPr>
              <w:t xml:space="preserve"> </w:t>
            </w:r>
            <w:r w:rsidR="00943AF7" w:rsidRPr="00943AF7">
              <w:rPr>
                <w:bCs/>
                <w:sz w:val="22"/>
                <w:szCs w:val="22"/>
              </w:rPr>
              <w:t>82b</w:t>
            </w:r>
            <w:r w:rsidR="00943AF7">
              <w:rPr>
                <w:bCs/>
                <w:sz w:val="22"/>
                <w:szCs w:val="22"/>
              </w:rPr>
              <w:t xml:space="preserve"> </w:t>
            </w:r>
          </w:p>
          <w:p w14:paraId="357C7F4C" w14:textId="77777777" w:rsidR="00943AF7" w:rsidRPr="009F0E5C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43AF7">
              <w:rPr>
                <w:bCs/>
                <w:sz w:val="22"/>
                <w:szCs w:val="22"/>
              </w:rPr>
              <w:t>62-080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AF7">
              <w:rPr>
                <w:bCs/>
                <w:sz w:val="22"/>
                <w:szCs w:val="22"/>
              </w:rPr>
              <w:t>Tarnowo Podgórne</w:t>
            </w:r>
          </w:p>
          <w:p w14:paraId="042C4900" w14:textId="77777777" w:rsidR="00943AF7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F935EE" w14:textId="1D517B86" w:rsidR="00943AF7" w:rsidRPr="00211A34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56A99">
              <w:rPr>
                <w:sz w:val="22"/>
                <w:szCs w:val="22"/>
                <w:u w:val="single"/>
              </w:rPr>
              <w:t xml:space="preserve">Zadanie nr </w:t>
            </w:r>
            <w:r w:rsidR="00430FF6" w:rsidRPr="00956A99">
              <w:rPr>
                <w:sz w:val="22"/>
                <w:szCs w:val="22"/>
                <w:u w:val="single"/>
              </w:rPr>
              <w:t>6</w:t>
            </w:r>
            <w:r w:rsidRPr="00956A99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="00430FF6">
              <w:rPr>
                <w:sz w:val="22"/>
                <w:szCs w:val="22"/>
              </w:rPr>
              <w:t>Jednorazowe worki foliowe z rzepami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430FF6" w:rsidRPr="00430FF6">
              <w:rPr>
                <w:b/>
                <w:bCs/>
                <w:sz w:val="22"/>
                <w:szCs w:val="22"/>
              </w:rPr>
              <w:t>834,19</w:t>
            </w:r>
            <w:r w:rsidRPr="00943AF7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96B664" w14:textId="77777777" w:rsidR="00943AF7" w:rsidRPr="00D26ED6" w:rsidRDefault="00943AF7" w:rsidP="00F2019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DFE661" w14:textId="2BB7C897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B67D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5B67DB">
              <w:rPr>
                <w:sz w:val="22"/>
                <w:szCs w:val="22"/>
              </w:rPr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943AF7" w14:paraId="45AF780B" w14:textId="77777777" w:rsidTr="00430FF6">
        <w:trPr>
          <w:cantSplit/>
        </w:trPr>
        <w:tc>
          <w:tcPr>
            <w:tcW w:w="9498" w:type="dxa"/>
          </w:tcPr>
          <w:p w14:paraId="0D67E5E8" w14:textId="0F8AE818" w:rsidR="00943AF7" w:rsidRPr="00956A99" w:rsidRDefault="00956A99" w:rsidP="00F2019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AKME Pałejko Sp. j.</w:t>
            </w:r>
          </w:p>
          <w:p w14:paraId="65EBB2DF" w14:textId="0B6B37D8" w:rsidR="00943AF7" w:rsidRPr="00956A99" w:rsidRDefault="00943AF7" w:rsidP="00F2019F">
            <w:pPr>
              <w:jc w:val="both"/>
              <w:rPr>
                <w:bCs/>
                <w:sz w:val="22"/>
                <w:szCs w:val="22"/>
              </w:rPr>
            </w:pPr>
            <w:r w:rsidRPr="00956A99">
              <w:rPr>
                <w:bCs/>
                <w:sz w:val="22"/>
                <w:szCs w:val="22"/>
              </w:rPr>
              <w:t xml:space="preserve">ul. </w:t>
            </w:r>
            <w:r w:rsidR="00956A99">
              <w:rPr>
                <w:bCs/>
                <w:sz w:val="22"/>
                <w:szCs w:val="22"/>
              </w:rPr>
              <w:t>Poloneza 89B</w:t>
            </w:r>
            <w:r w:rsidRPr="00956A99">
              <w:rPr>
                <w:bCs/>
                <w:sz w:val="22"/>
                <w:szCs w:val="22"/>
              </w:rPr>
              <w:t xml:space="preserve"> </w:t>
            </w:r>
          </w:p>
          <w:p w14:paraId="1E39FAB1" w14:textId="70BC31BB" w:rsidR="00943AF7" w:rsidRPr="00956A99" w:rsidRDefault="00956A99" w:rsidP="00F2019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02-826 Warszawa</w:t>
            </w:r>
          </w:p>
          <w:p w14:paraId="31531E6F" w14:textId="77777777" w:rsidR="00943AF7" w:rsidRPr="00956A99" w:rsidRDefault="00943AF7" w:rsidP="00F2019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56A99">
              <w:rPr>
                <w:sz w:val="22"/>
                <w:szCs w:val="22"/>
              </w:rPr>
              <w:t>na:</w:t>
            </w:r>
          </w:p>
          <w:p w14:paraId="5CC362C3" w14:textId="50D665EF" w:rsidR="00943AF7" w:rsidRPr="00956A99" w:rsidRDefault="00943AF7" w:rsidP="00F2019F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56A99">
              <w:rPr>
                <w:sz w:val="22"/>
                <w:szCs w:val="22"/>
                <w:u w:val="single"/>
              </w:rPr>
              <w:t>Zadanie</w:t>
            </w:r>
            <w:r w:rsidR="0099121A" w:rsidRPr="00956A99">
              <w:rPr>
                <w:sz w:val="22"/>
                <w:szCs w:val="22"/>
                <w:u w:val="single"/>
              </w:rPr>
              <w:t xml:space="preserve"> </w:t>
            </w:r>
            <w:r w:rsidRPr="00956A99">
              <w:rPr>
                <w:sz w:val="22"/>
                <w:szCs w:val="22"/>
                <w:u w:val="single"/>
              </w:rPr>
              <w:t>nr</w:t>
            </w:r>
            <w:r w:rsidR="0099121A" w:rsidRPr="00956A99">
              <w:rPr>
                <w:sz w:val="22"/>
                <w:szCs w:val="22"/>
                <w:u w:val="single"/>
              </w:rPr>
              <w:t xml:space="preserve"> </w:t>
            </w:r>
            <w:r w:rsidRPr="00956A99">
              <w:rPr>
                <w:sz w:val="22"/>
                <w:szCs w:val="22"/>
                <w:u w:val="single"/>
              </w:rPr>
              <w:t>1</w:t>
            </w:r>
            <w:r w:rsidR="00956A99" w:rsidRPr="00956A99">
              <w:rPr>
                <w:sz w:val="22"/>
                <w:szCs w:val="22"/>
                <w:u w:val="single"/>
              </w:rPr>
              <w:t>5</w:t>
            </w:r>
            <w:r w:rsidRPr="00956A99">
              <w:rPr>
                <w:sz w:val="22"/>
                <w:szCs w:val="22"/>
                <w:u w:val="single"/>
              </w:rPr>
              <w:t>:</w:t>
            </w:r>
            <w:r w:rsidR="0099121A" w:rsidRPr="00956A99">
              <w:rPr>
                <w:sz w:val="22"/>
                <w:szCs w:val="22"/>
              </w:rPr>
              <w:t xml:space="preserve"> </w:t>
            </w:r>
            <w:r w:rsidR="00956A99">
              <w:rPr>
                <w:sz w:val="22"/>
                <w:szCs w:val="22"/>
              </w:rPr>
              <w:t>Kocyki do ogrzewania</w:t>
            </w:r>
            <w:r w:rsidR="0099121A" w:rsidRPr="00956A99">
              <w:rPr>
                <w:sz w:val="22"/>
                <w:szCs w:val="22"/>
              </w:rPr>
              <w:t xml:space="preserve"> </w:t>
            </w:r>
            <w:r w:rsidRPr="00956A99">
              <w:rPr>
                <w:sz w:val="22"/>
                <w:szCs w:val="22"/>
              </w:rPr>
              <w:t>za</w:t>
            </w:r>
            <w:r w:rsidR="0099121A" w:rsidRPr="00956A99">
              <w:rPr>
                <w:sz w:val="22"/>
                <w:szCs w:val="22"/>
              </w:rPr>
              <w:t xml:space="preserve"> </w:t>
            </w:r>
            <w:r w:rsidRPr="00956A99">
              <w:rPr>
                <w:sz w:val="22"/>
                <w:szCs w:val="22"/>
              </w:rPr>
              <w:t>cenę</w:t>
            </w:r>
            <w:r w:rsidR="0099121A" w:rsidRPr="00956A99">
              <w:rPr>
                <w:sz w:val="22"/>
                <w:szCs w:val="22"/>
              </w:rPr>
              <w:t xml:space="preserve"> </w:t>
            </w:r>
            <w:r w:rsidRPr="00956A99">
              <w:rPr>
                <w:sz w:val="22"/>
                <w:szCs w:val="22"/>
              </w:rPr>
              <w:t>brutto</w:t>
            </w:r>
            <w:r w:rsidR="0099121A" w:rsidRPr="00956A99">
              <w:rPr>
                <w:sz w:val="22"/>
                <w:szCs w:val="22"/>
              </w:rPr>
              <w:t xml:space="preserve"> </w:t>
            </w:r>
            <w:r w:rsidR="00956A99" w:rsidRPr="00956A99">
              <w:rPr>
                <w:b/>
                <w:bCs/>
                <w:sz w:val="22"/>
                <w:szCs w:val="22"/>
              </w:rPr>
              <w:t>9 288</w:t>
            </w:r>
            <w:r w:rsidR="0099121A" w:rsidRPr="00956A99">
              <w:rPr>
                <w:b/>
                <w:bCs/>
                <w:sz w:val="22"/>
                <w:szCs w:val="22"/>
              </w:rPr>
              <w:t>,</w:t>
            </w:r>
            <w:r w:rsidR="0099121A" w:rsidRPr="00956A99">
              <w:rPr>
                <w:b/>
                <w:sz w:val="22"/>
                <w:szCs w:val="22"/>
              </w:rPr>
              <w:t>00</w:t>
            </w:r>
            <w:r w:rsidRPr="00956A99">
              <w:rPr>
                <w:b/>
                <w:sz w:val="22"/>
                <w:szCs w:val="22"/>
              </w:rPr>
              <w:t xml:space="preserve"> zł</w:t>
            </w:r>
            <w:r w:rsidRPr="00956A99">
              <w:rPr>
                <w:bCs/>
                <w:sz w:val="22"/>
                <w:szCs w:val="22"/>
              </w:rPr>
              <w:t>.</w:t>
            </w:r>
          </w:p>
          <w:p w14:paraId="4EB0B5E5" w14:textId="77777777" w:rsidR="00943AF7" w:rsidRPr="00956A99" w:rsidRDefault="00943AF7" w:rsidP="00F2019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56A99">
              <w:rPr>
                <w:sz w:val="22"/>
                <w:szCs w:val="22"/>
              </w:rPr>
              <w:t>Uzasadnienie wyboru:</w:t>
            </w:r>
          </w:p>
          <w:p w14:paraId="6C3EF0F9" w14:textId="54121A9B" w:rsidR="00943AF7" w:rsidRPr="00943AF7" w:rsidRDefault="005B67DB" w:rsidP="005B67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956A99">
              <w:rPr>
                <w:sz w:val="22"/>
                <w:szCs w:val="22"/>
              </w:rPr>
              <w:t>Oferta otrzymała największą ilość punktów</w:t>
            </w:r>
            <w:r w:rsidR="00956A99">
              <w:rPr>
                <w:sz w:val="22"/>
                <w:szCs w:val="22"/>
              </w:rPr>
              <w:t xml:space="preserve"> spośród ofert podlegających ocenie</w:t>
            </w:r>
            <w:r w:rsidRPr="00956A99">
              <w:rPr>
                <w:sz w:val="22"/>
                <w:szCs w:val="22"/>
              </w:rPr>
              <w:t xml:space="preserve"> - łącznie 100,00 - w oparciu o</w:t>
            </w:r>
            <w:r w:rsidR="00956A99">
              <w:rPr>
                <w:sz w:val="22"/>
                <w:szCs w:val="22"/>
              </w:rPr>
              <w:t xml:space="preserve"> </w:t>
            </w:r>
            <w:r w:rsidRPr="00956A99">
              <w:rPr>
                <w:sz w:val="22"/>
                <w:szCs w:val="22"/>
              </w:rPr>
              <w:t>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1432EA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5E5FDE4" w14:textId="77777777" w:rsidTr="0099121A">
        <w:tc>
          <w:tcPr>
            <w:tcW w:w="2169" w:type="dxa"/>
            <w:shd w:val="clear" w:color="auto" w:fill="F3F3F3"/>
          </w:tcPr>
          <w:p w14:paraId="005B16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18B67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C1063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BD217C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3AF7" w:rsidRPr="00834EF4" w14:paraId="6DE75EA8" w14:textId="77777777" w:rsidTr="0099121A">
        <w:tc>
          <w:tcPr>
            <w:tcW w:w="2169" w:type="dxa"/>
            <w:shd w:val="clear" w:color="auto" w:fill="auto"/>
          </w:tcPr>
          <w:p w14:paraId="66D2DAEB" w14:textId="2B6C74F1" w:rsidR="00943AF7" w:rsidRPr="00211A34" w:rsidRDefault="0099121A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Jednorazowe worki foliowe z rzepami</w:t>
            </w:r>
          </w:p>
        </w:tc>
        <w:tc>
          <w:tcPr>
            <w:tcW w:w="2793" w:type="dxa"/>
            <w:shd w:val="clear" w:color="auto" w:fill="auto"/>
          </w:tcPr>
          <w:p w14:paraId="42254515" w14:textId="2D9C76A5" w:rsidR="00943AF7" w:rsidRPr="00211A34" w:rsidRDefault="00943AF7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AF7">
              <w:rPr>
                <w:b/>
                <w:bCs/>
                <w:sz w:val="20"/>
                <w:szCs w:val="20"/>
              </w:rPr>
              <w:t>SONDA W.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 xml:space="preserve">Makowski </w:t>
            </w:r>
            <w:r w:rsidR="00014DD5">
              <w:rPr>
                <w:b/>
                <w:bCs/>
                <w:sz w:val="20"/>
                <w:szCs w:val="20"/>
              </w:rPr>
              <w:br/>
            </w:r>
            <w:r w:rsidRPr="00943AF7">
              <w:rPr>
                <w:b/>
                <w:bCs/>
                <w:sz w:val="20"/>
                <w:szCs w:val="20"/>
              </w:rPr>
              <w:t>i Wspólnicy Sp.</w:t>
            </w:r>
            <w:r w:rsidR="00D50B34">
              <w:rPr>
                <w:b/>
                <w:bCs/>
                <w:sz w:val="20"/>
                <w:szCs w:val="20"/>
              </w:rPr>
              <w:t xml:space="preserve"> </w:t>
            </w:r>
            <w:r w:rsidRPr="00943AF7">
              <w:rPr>
                <w:b/>
                <w:bCs/>
                <w:sz w:val="20"/>
                <w:szCs w:val="20"/>
              </w:rPr>
              <w:t>J.</w:t>
            </w:r>
          </w:p>
          <w:p w14:paraId="2AD81D0F" w14:textId="771EFD6E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3AF7" w:rsidRPr="00943AF7">
              <w:rPr>
                <w:sz w:val="20"/>
                <w:szCs w:val="20"/>
              </w:rPr>
              <w:t>Poznańska</w:t>
            </w:r>
            <w:r w:rsidR="00943AF7" w:rsidRPr="00211A34">
              <w:rPr>
                <w:sz w:val="20"/>
                <w:szCs w:val="20"/>
              </w:rPr>
              <w:t xml:space="preserve"> </w:t>
            </w:r>
            <w:r w:rsidR="00943AF7" w:rsidRPr="00943AF7">
              <w:rPr>
                <w:sz w:val="20"/>
                <w:szCs w:val="20"/>
              </w:rPr>
              <w:t>82b</w:t>
            </w:r>
          </w:p>
          <w:p w14:paraId="3FDF878A" w14:textId="77777777" w:rsidR="00943AF7" w:rsidRPr="00211A34" w:rsidRDefault="00943AF7" w:rsidP="00F2019F">
            <w:pPr>
              <w:spacing w:after="40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AF7">
              <w:rPr>
                <w:sz w:val="20"/>
                <w:szCs w:val="20"/>
              </w:rPr>
              <w:t>Tarnowo Podgórne</w:t>
            </w:r>
          </w:p>
        </w:tc>
        <w:tc>
          <w:tcPr>
            <w:tcW w:w="2976" w:type="dxa"/>
            <w:shd w:val="clear" w:color="auto" w:fill="auto"/>
          </w:tcPr>
          <w:p w14:paraId="689022FC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7D5F90B8" w14:textId="35642A40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 xml:space="preserve">1 - Cena </w:t>
            </w:r>
            <w:r w:rsidR="00B24A76">
              <w:rPr>
                <w:sz w:val="20"/>
                <w:szCs w:val="20"/>
              </w:rPr>
              <w:t>–</w:t>
            </w:r>
            <w:r w:rsidR="00943AF7" w:rsidRPr="00943AF7">
              <w:rPr>
                <w:sz w:val="20"/>
                <w:szCs w:val="20"/>
              </w:rPr>
              <w:t xml:space="preserve"> </w:t>
            </w:r>
            <w:r w:rsidR="00B24A76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3FF002" w14:textId="79F6A6AF" w:rsidR="00943AF7" w:rsidRPr="00211A34" w:rsidRDefault="00943AF7" w:rsidP="00F2019F">
            <w:pPr>
              <w:jc w:val="center"/>
              <w:rPr>
                <w:color w:val="000000"/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  </w:t>
            </w:r>
            <w:r w:rsidR="00B24A76">
              <w:rPr>
                <w:sz w:val="20"/>
                <w:szCs w:val="20"/>
              </w:rPr>
              <w:t>100,00</w:t>
            </w:r>
          </w:p>
        </w:tc>
      </w:tr>
      <w:tr w:rsidR="00014DD5" w:rsidRPr="00834EF4" w14:paraId="7E8A7FCE" w14:textId="77777777" w:rsidTr="00014DD5">
        <w:trPr>
          <w:trHeight w:val="590"/>
        </w:trPr>
        <w:tc>
          <w:tcPr>
            <w:tcW w:w="2169" w:type="dxa"/>
            <w:shd w:val="clear" w:color="auto" w:fill="auto"/>
          </w:tcPr>
          <w:p w14:paraId="60273C61" w14:textId="0E7D8EDC" w:rsidR="00014DD5" w:rsidRPr="00211A34" w:rsidRDefault="00014DD5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–Kocyki </w:t>
            </w:r>
            <w:r>
              <w:rPr>
                <w:sz w:val="20"/>
                <w:szCs w:val="20"/>
              </w:rPr>
              <w:br/>
              <w:t>do ogrzewania</w:t>
            </w:r>
          </w:p>
        </w:tc>
        <w:tc>
          <w:tcPr>
            <w:tcW w:w="2793" w:type="dxa"/>
            <w:shd w:val="clear" w:color="auto" w:fill="auto"/>
          </w:tcPr>
          <w:p w14:paraId="5C443E10" w14:textId="5B471B09" w:rsidR="00014DD5" w:rsidRPr="00211A34" w:rsidRDefault="00014DD5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410DCA13" w14:textId="5504ACFC" w:rsidR="00014DD5" w:rsidRPr="00211A34" w:rsidRDefault="00014DD5" w:rsidP="00F2019F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Chotomowska 30</w:t>
            </w:r>
          </w:p>
          <w:p w14:paraId="490E01B6" w14:textId="360A65E8" w:rsidR="00014DD5" w:rsidRPr="00211A34" w:rsidRDefault="00014DD5" w:rsidP="00F2019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 – 110 Jabłonna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BBE3D6B" w14:textId="77777777" w:rsidR="00014DD5" w:rsidRDefault="00014DD5" w:rsidP="00F2019F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D180BD3" w14:textId="1D720F36" w:rsidR="00014DD5" w:rsidRPr="00211A34" w:rsidRDefault="00014DD5" w:rsidP="00F201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podlegała punktacji</w:t>
            </w:r>
          </w:p>
        </w:tc>
      </w:tr>
      <w:tr w:rsidR="00943AF7" w:rsidRPr="00834EF4" w14:paraId="3763D9DB" w14:textId="77777777" w:rsidTr="0099121A">
        <w:tc>
          <w:tcPr>
            <w:tcW w:w="2169" w:type="dxa"/>
            <w:shd w:val="clear" w:color="auto" w:fill="auto"/>
          </w:tcPr>
          <w:p w14:paraId="22560018" w14:textId="36279911" w:rsidR="00943AF7" w:rsidRPr="00211A34" w:rsidRDefault="00014DD5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bookmarkStart w:id="1" w:name="_Hlk80959033"/>
            <w:r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–Kocyki </w:t>
            </w:r>
            <w:r>
              <w:rPr>
                <w:sz w:val="20"/>
                <w:szCs w:val="20"/>
              </w:rPr>
              <w:br/>
              <w:t>do ogrzewania</w:t>
            </w:r>
          </w:p>
        </w:tc>
        <w:tc>
          <w:tcPr>
            <w:tcW w:w="2793" w:type="dxa"/>
            <w:shd w:val="clear" w:color="auto" w:fill="auto"/>
          </w:tcPr>
          <w:p w14:paraId="584E4EBE" w14:textId="02B05D0C" w:rsidR="00943AF7" w:rsidRPr="00211A34" w:rsidRDefault="00014DD5" w:rsidP="00F2019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MEDICAVERA Sp. z o. o. Dahlhausen Group</w:t>
            </w:r>
          </w:p>
          <w:p w14:paraId="4F2FA770" w14:textId="41DE74A5" w:rsidR="00943AF7" w:rsidRPr="00211A34" w:rsidRDefault="00D50B34" w:rsidP="00F20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14DD5">
              <w:rPr>
                <w:sz w:val="20"/>
                <w:szCs w:val="20"/>
              </w:rPr>
              <w:t>Majowa 2</w:t>
            </w:r>
          </w:p>
          <w:p w14:paraId="72375A69" w14:textId="152BA5C8" w:rsidR="00943AF7" w:rsidRPr="00211A34" w:rsidRDefault="00014DD5" w:rsidP="00F2019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71-374 Szczecin</w:t>
            </w:r>
          </w:p>
        </w:tc>
        <w:tc>
          <w:tcPr>
            <w:tcW w:w="2976" w:type="dxa"/>
            <w:shd w:val="clear" w:color="auto" w:fill="auto"/>
          </w:tcPr>
          <w:p w14:paraId="0A6B9F9E" w14:textId="77777777" w:rsidR="00231B2C" w:rsidRDefault="00231B2C" w:rsidP="00F2019F">
            <w:pPr>
              <w:spacing w:before="40" w:after="40"/>
              <w:rPr>
                <w:sz w:val="20"/>
                <w:szCs w:val="20"/>
              </w:rPr>
            </w:pPr>
          </w:p>
          <w:p w14:paraId="50946F78" w14:textId="3481981D" w:rsidR="00943AF7" w:rsidRPr="00211A34" w:rsidRDefault="00231B2C" w:rsidP="00F2019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943AF7" w:rsidRPr="00943AF7">
              <w:rPr>
                <w:sz w:val="20"/>
                <w:szCs w:val="20"/>
              </w:rPr>
              <w:t xml:space="preserve">1 - Cena </w:t>
            </w:r>
            <w:r w:rsidR="00B24A76">
              <w:rPr>
                <w:sz w:val="20"/>
                <w:szCs w:val="20"/>
              </w:rPr>
              <w:t>–</w:t>
            </w:r>
            <w:r w:rsidR="00943AF7" w:rsidRPr="00943AF7">
              <w:rPr>
                <w:sz w:val="20"/>
                <w:szCs w:val="20"/>
              </w:rPr>
              <w:t xml:space="preserve"> </w:t>
            </w:r>
            <w:r w:rsidR="00014DD5">
              <w:rPr>
                <w:sz w:val="20"/>
                <w:szCs w:val="20"/>
              </w:rPr>
              <w:t>94,70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853C36" w14:textId="48F2C842" w:rsidR="00943AF7" w:rsidRPr="00211A34" w:rsidRDefault="00014DD5" w:rsidP="00F201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94,70</w:t>
            </w:r>
          </w:p>
        </w:tc>
      </w:tr>
      <w:bookmarkEnd w:id="1"/>
      <w:tr w:rsidR="00014DD5" w:rsidRPr="00211A34" w14:paraId="2E778628" w14:textId="77777777" w:rsidTr="00461D79">
        <w:tc>
          <w:tcPr>
            <w:tcW w:w="2169" w:type="dxa"/>
            <w:shd w:val="clear" w:color="auto" w:fill="auto"/>
          </w:tcPr>
          <w:p w14:paraId="48A54E04" w14:textId="77777777" w:rsidR="00014DD5" w:rsidRPr="00211A34" w:rsidRDefault="00014DD5" w:rsidP="00461D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–Kocyki </w:t>
            </w:r>
            <w:r>
              <w:rPr>
                <w:sz w:val="20"/>
                <w:szCs w:val="20"/>
              </w:rPr>
              <w:br/>
              <w:t>do ogrzewania</w:t>
            </w:r>
          </w:p>
        </w:tc>
        <w:tc>
          <w:tcPr>
            <w:tcW w:w="2793" w:type="dxa"/>
            <w:shd w:val="clear" w:color="auto" w:fill="auto"/>
          </w:tcPr>
          <w:p w14:paraId="08AEBC68" w14:textId="3AEFA1AC" w:rsidR="00014DD5" w:rsidRPr="00211A34" w:rsidRDefault="00014DD5" w:rsidP="00461D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AKME Pałejko Sp. j.</w:t>
            </w:r>
          </w:p>
          <w:p w14:paraId="327EAA2A" w14:textId="73CE637E" w:rsidR="00014DD5" w:rsidRPr="00211A34" w:rsidRDefault="00014DD5" w:rsidP="00461D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Poloneza 89B</w:t>
            </w:r>
          </w:p>
          <w:p w14:paraId="4052D291" w14:textId="36F277F6" w:rsidR="00014DD5" w:rsidRPr="00211A34" w:rsidRDefault="00014DD5" w:rsidP="00461D79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02-826 Warszawa</w:t>
            </w:r>
          </w:p>
        </w:tc>
        <w:tc>
          <w:tcPr>
            <w:tcW w:w="2976" w:type="dxa"/>
            <w:shd w:val="clear" w:color="auto" w:fill="auto"/>
          </w:tcPr>
          <w:p w14:paraId="4464DF30" w14:textId="77777777" w:rsidR="00014DD5" w:rsidRDefault="00014DD5" w:rsidP="00461D79">
            <w:pPr>
              <w:spacing w:before="40" w:after="40"/>
              <w:rPr>
                <w:sz w:val="20"/>
                <w:szCs w:val="20"/>
              </w:rPr>
            </w:pPr>
          </w:p>
          <w:p w14:paraId="6CD31E75" w14:textId="71794F62" w:rsidR="00014DD5" w:rsidRPr="00211A34" w:rsidRDefault="00014DD5" w:rsidP="00461D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943AF7">
              <w:rPr>
                <w:sz w:val="20"/>
                <w:szCs w:val="20"/>
              </w:rPr>
              <w:t xml:space="preserve">1 - Cena </w:t>
            </w:r>
            <w:r>
              <w:rPr>
                <w:sz w:val="20"/>
                <w:szCs w:val="20"/>
              </w:rPr>
              <w:t>–</w:t>
            </w:r>
            <w:r w:rsidRPr="00943AF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446F87" w14:textId="36BFB212" w:rsidR="00014DD5" w:rsidRPr="00211A34" w:rsidRDefault="00014DD5" w:rsidP="00461D7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014DD5" w:rsidRPr="00211A34" w14:paraId="242AA196" w14:textId="77777777" w:rsidTr="00461D79">
        <w:tc>
          <w:tcPr>
            <w:tcW w:w="2169" w:type="dxa"/>
            <w:shd w:val="clear" w:color="auto" w:fill="auto"/>
          </w:tcPr>
          <w:p w14:paraId="01C3F68F" w14:textId="77777777" w:rsidR="00014DD5" w:rsidRPr="00211A34" w:rsidRDefault="00014DD5" w:rsidP="00461D79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–Kocyki </w:t>
            </w:r>
            <w:r>
              <w:rPr>
                <w:sz w:val="20"/>
                <w:szCs w:val="20"/>
              </w:rPr>
              <w:br/>
              <w:t>do ogrzewania</w:t>
            </w:r>
          </w:p>
        </w:tc>
        <w:tc>
          <w:tcPr>
            <w:tcW w:w="2793" w:type="dxa"/>
            <w:shd w:val="clear" w:color="auto" w:fill="auto"/>
          </w:tcPr>
          <w:p w14:paraId="55D678AE" w14:textId="0B3A7564" w:rsidR="00014DD5" w:rsidRPr="00211A34" w:rsidRDefault="00014DD5" w:rsidP="00461D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eMtiM Marek Mazurkiewicz</w:t>
            </w:r>
          </w:p>
          <w:p w14:paraId="1FE095EA" w14:textId="0F597FC9" w:rsidR="00014DD5" w:rsidRPr="00211A34" w:rsidRDefault="00014DD5" w:rsidP="00461D79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Andrzeja Struga 85/5</w:t>
            </w:r>
          </w:p>
          <w:p w14:paraId="05E3EF4E" w14:textId="052F822A" w:rsidR="00014DD5" w:rsidRPr="00211A34" w:rsidRDefault="00014DD5" w:rsidP="00461D79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41-800 Zabrze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46026C8" w14:textId="77777777" w:rsidR="00014DD5" w:rsidRDefault="00014DD5" w:rsidP="00461D79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7BC76E9" w14:textId="77777777" w:rsidR="00014DD5" w:rsidRPr="00211A34" w:rsidRDefault="00014DD5" w:rsidP="00461D7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podlegała punktacji</w:t>
            </w:r>
          </w:p>
        </w:tc>
      </w:tr>
    </w:tbl>
    <w:p w14:paraId="0C7868D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25B9DE3" w14:textId="0AE6291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231B2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9DB097D" w14:textId="77777777" w:rsidTr="00596EA3">
        <w:tc>
          <w:tcPr>
            <w:tcW w:w="871" w:type="dxa"/>
            <w:shd w:val="clear" w:color="auto" w:fill="F3F3F3"/>
            <w:vAlign w:val="center"/>
          </w:tcPr>
          <w:p w14:paraId="0FC4B86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8E2FDF9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35E69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4FC2C37" w14:textId="77777777" w:rsidTr="00596EA3">
        <w:tc>
          <w:tcPr>
            <w:tcW w:w="871" w:type="dxa"/>
            <w:vAlign w:val="center"/>
          </w:tcPr>
          <w:p w14:paraId="2307DED2" w14:textId="23713A20" w:rsidR="00211A34" w:rsidRPr="00596EA3" w:rsidRDefault="00014DD5" w:rsidP="00596EA3">
            <w:pPr>
              <w:spacing w:before="40"/>
              <w:jc w:val="center"/>
              <w:rPr>
                <w:sz w:val="22"/>
                <w:szCs w:val="22"/>
              </w:rPr>
            </w:pPr>
            <w:bookmarkStart w:id="2" w:name="_Hlk80959218"/>
            <w:r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7FFBF308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5C057B9" w14:textId="77777777" w:rsidR="00014DD5" w:rsidRPr="00211A34" w:rsidRDefault="00211A34" w:rsidP="00014D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  <w:r w:rsidR="00014DD5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1EF245BA" w14:textId="77777777" w:rsidR="00014DD5" w:rsidRPr="00211A34" w:rsidRDefault="00014DD5" w:rsidP="00014DD5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Chotomowska 30</w:t>
            </w:r>
          </w:p>
          <w:p w14:paraId="7FA76473" w14:textId="4F69AB2A" w:rsidR="00211A34" w:rsidRPr="00211A34" w:rsidRDefault="00014DD5" w:rsidP="0001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 – 110 Jabłonna</w:t>
            </w:r>
          </w:p>
          <w:p w14:paraId="53C59B5E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EE64E45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113661CF" w14:textId="14034D9C" w:rsidR="00712692" w:rsidRDefault="00712692" w:rsidP="0071269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zadaniu nr 15</w:t>
            </w:r>
          </w:p>
          <w:p w14:paraId="6E530196" w14:textId="77777777" w:rsidR="00712692" w:rsidRDefault="00712692" w:rsidP="0071269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–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0170CAF6" w14:textId="58D3FA2F" w:rsidR="00712692" w:rsidRDefault="00712692" w:rsidP="0071269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wezwał Wykonawcę do złożenia próbki celem sprawdzenia zgodności zaoferowanego </w:t>
            </w:r>
            <w:r w:rsidR="002B20C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przez Wykonawcę asortymentu z produktem, którego oczekuje </w:t>
            </w:r>
            <w:r w:rsidR="002B20C6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amawiając</w:t>
            </w:r>
            <w:r w:rsidR="002B20C6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tj.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Kocyk  do  ogrzewacza  konwekcyjnego 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Equator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>. Po przetestowaniu zaoferowanej próbki stwierdza się, iż t</w:t>
            </w:r>
            <w:r>
              <w:rPr>
                <w:sz w:val="22"/>
                <w:szCs w:val="22"/>
              </w:rPr>
              <w:t xml:space="preserve">reść oferty jest niezgodna </w:t>
            </w:r>
            <w:r w:rsidR="002B20C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z wymaganiami Zamawiającego w zakresie:</w:t>
            </w:r>
          </w:p>
          <w:p w14:paraId="13873A8C" w14:textId="77777777" w:rsidR="002B20C6" w:rsidRPr="00712692" w:rsidRDefault="002B20C6" w:rsidP="002B20C6">
            <w:pPr>
              <w:pStyle w:val="Akapitzlist"/>
              <w:numPr>
                <w:ilvl w:val="0"/>
                <w:numId w:val="1"/>
              </w:num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kompatybilności w połączeniu rury z kocykiem – wymaga dodatkowych mocowań</w:t>
            </w:r>
          </w:p>
          <w:p w14:paraId="0AED9170" w14:textId="69BC487E" w:rsidR="00712692" w:rsidRDefault="002B20C6" w:rsidP="00712692">
            <w:pPr>
              <w:pStyle w:val="Akapitzlist"/>
              <w:numPr>
                <w:ilvl w:val="0"/>
                <w:numId w:val="1"/>
              </w:num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podłączeniu kocyk nie wypełnia się na całej powierzchni przez co pacjent nie jest ogrzewany </w:t>
            </w:r>
            <w:r>
              <w:rPr>
                <w:sz w:val="22"/>
                <w:szCs w:val="22"/>
              </w:rPr>
              <w:br/>
              <w:t>na całej powierzchni</w:t>
            </w:r>
          </w:p>
          <w:p w14:paraId="4455A733" w14:textId="77777777" w:rsidR="00211A34" w:rsidRPr="00596EA3" w:rsidRDefault="00211A34" w:rsidP="002B20C6">
            <w:pPr>
              <w:pStyle w:val="Akapitzlist"/>
              <w:spacing w:before="40" w:after="40"/>
              <w:jc w:val="both"/>
              <w:rPr>
                <w:sz w:val="22"/>
                <w:szCs w:val="22"/>
              </w:rPr>
            </w:pPr>
          </w:p>
        </w:tc>
      </w:tr>
      <w:tr w:rsidR="00014DD5" w:rsidRPr="00596EA3" w14:paraId="7ED25FFA" w14:textId="77777777" w:rsidTr="00461D79">
        <w:tc>
          <w:tcPr>
            <w:tcW w:w="871" w:type="dxa"/>
            <w:vAlign w:val="center"/>
          </w:tcPr>
          <w:p w14:paraId="27C8F00F" w14:textId="59EAD28C" w:rsidR="00014DD5" w:rsidRPr="00596EA3" w:rsidRDefault="00014DD5" w:rsidP="00461D79">
            <w:pPr>
              <w:spacing w:before="40"/>
              <w:jc w:val="center"/>
              <w:rPr>
                <w:sz w:val="22"/>
                <w:szCs w:val="22"/>
              </w:rPr>
            </w:pPr>
            <w:bookmarkStart w:id="3" w:name="_Hlk71619946"/>
            <w:bookmarkEnd w:id="2"/>
            <w:r>
              <w:rPr>
                <w:sz w:val="22"/>
                <w:szCs w:val="22"/>
              </w:rPr>
              <w:t>11</w:t>
            </w:r>
          </w:p>
        </w:tc>
        <w:tc>
          <w:tcPr>
            <w:tcW w:w="2957" w:type="dxa"/>
            <w:vAlign w:val="center"/>
          </w:tcPr>
          <w:p w14:paraId="62AE3B6D" w14:textId="77777777" w:rsidR="00014DD5" w:rsidRPr="00596EA3" w:rsidRDefault="00014DD5" w:rsidP="00461D79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662083BC" w14:textId="77777777" w:rsidR="00014DD5" w:rsidRPr="00211A34" w:rsidRDefault="00014DD5" w:rsidP="00014DD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eMtiM Marek Mazurkiewicz</w:t>
            </w:r>
          </w:p>
          <w:p w14:paraId="086AB5A4" w14:textId="77777777" w:rsidR="00014DD5" w:rsidRPr="00211A34" w:rsidRDefault="00014DD5" w:rsidP="00014DD5">
            <w:pPr>
              <w:rPr>
                <w:sz w:val="20"/>
                <w:szCs w:val="20"/>
              </w:rPr>
            </w:pPr>
            <w:r w:rsidRPr="00943AF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Andrzeja Struga 85/5</w:t>
            </w:r>
          </w:p>
          <w:p w14:paraId="441F46EC" w14:textId="00C70F1A" w:rsidR="00014DD5" w:rsidRPr="00211A34" w:rsidRDefault="00014DD5" w:rsidP="00014DD5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41-800 Zabrze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EF0ACB0" w14:textId="77777777" w:rsidR="00014DD5" w:rsidRPr="00596EA3" w:rsidRDefault="00014DD5" w:rsidP="00461D79">
            <w:pPr>
              <w:spacing w:before="40" w:after="40"/>
              <w:rPr>
                <w:sz w:val="22"/>
                <w:szCs w:val="22"/>
              </w:rPr>
            </w:pPr>
          </w:p>
          <w:p w14:paraId="46C04C2B" w14:textId="77777777" w:rsidR="002B20C6" w:rsidRDefault="002B20C6" w:rsidP="002B20C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zadaniu nr 15</w:t>
            </w:r>
          </w:p>
          <w:p w14:paraId="5A36FB17" w14:textId="77777777" w:rsidR="002B20C6" w:rsidRDefault="002B20C6" w:rsidP="002B20C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–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0A4B89A9" w14:textId="77777777" w:rsidR="002B20C6" w:rsidRDefault="002B20C6" w:rsidP="002B20C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wezwał Wykonawcę do złożenia próbki celem sprawdzenia zgodności zaoferowanego </w:t>
            </w:r>
            <w:r>
              <w:rPr>
                <w:sz w:val="22"/>
                <w:szCs w:val="22"/>
              </w:rPr>
              <w:br/>
              <w:t xml:space="preserve">przez Wykonawcę asortymentu z produktem, którego oczekuje Zamawiający tj. </w:t>
            </w:r>
            <w:r>
              <w:rPr>
                <w:rFonts w:ascii="Arial" w:hAnsi="Arial"/>
                <w:color w:val="000000"/>
                <w:sz w:val="20"/>
                <w:szCs w:val="20"/>
              </w:rPr>
              <w:t xml:space="preserve">Kocyk  do  ogrzewacza  konwekcyjnego  </w:t>
            </w:r>
            <w:proofErr w:type="spellStart"/>
            <w:r>
              <w:rPr>
                <w:rFonts w:ascii="Arial" w:hAnsi="Arial"/>
                <w:color w:val="000000"/>
                <w:sz w:val="20"/>
                <w:szCs w:val="20"/>
              </w:rPr>
              <w:t>Equator</w:t>
            </w:r>
            <w:proofErr w:type="spellEnd"/>
            <w:r>
              <w:rPr>
                <w:rFonts w:ascii="Arial" w:hAnsi="Arial"/>
                <w:color w:val="000000"/>
                <w:sz w:val="20"/>
                <w:szCs w:val="20"/>
              </w:rPr>
              <w:t>. Po przetestowaniu zaoferowanej próbki stwierdza się, iż t</w:t>
            </w:r>
            <w:r>
              <w:rPr>
                <w:sz w:val="22"/>
                <w:szCs w:val="22"/>
              </w:rPr>
              <w:t xml:space="preserve">reść oferty jest niezgodna </w:t>
            </w:r>
            <w:r>
              <w:rPr>
                <w:sz w:val="22"/>
                <w:szCs w:val="22"/>
              </w:rPr>
              <w:br/>
              <w:t>z wymaganiami Zamawiającego w zakresie:</w:t>
            </w:r>
          </w:p>
          <w:p w14:paraId="0EECC5E1" w14:textId="77777777" w:rsidR="002B20C6" w:rsidRPr="00712692" w:rsidRDefault="002B20C6" w:rsidP="002B20C6">
            <w:pPr>
              <w:pStyle w:val="Akapitzlist"/>
              <w:numPr>
                <w:ilvl w:val="0"/>
                <w:numId w:val="1"/>
              </w:num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Brak kompatybilności w połączeniu rury z kocykiem – wymaga dodatkowych mocowań</w:t>
            </w:r>
          </w:p>
          <w:p w14:paraId="2C700608" w14:textId="77777777" w:rsidR="002B20C6" w:rsidRDefault="002B20C6" w:rsidP="002B20C6">
            <w:pPr>
              <w:pStyle w:val="Akapitzlist"/>
              <w:numPr>
                <w:ilvl w:val="0"/>
                <w:numId w:val="1"/>
              </w:num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podłączeniu kocyk nie wypełnia się na całej powierzchni przez co pacjent nie jest ogrzewany </w:t>
            </w:r>
            <w:r>
              <w:rPr>
                <w:sz w:val="22"/>
                <w:szCs w:val="22"/>
              </w:rPr>
              <w:br/>
              <w:t>na całej powierzchni</w:t>
            </w:r>
          </w:p>
          <w:p w14:paraId="721DDDC9" w14:textId="77777777" w:rsidR="00014DD5" w:rsidRPr="00596EA3" w:rsidRDefault="00014DD5" w:rsidP="00461D79">
            <w:pPr>
              <w:jc w:val="both"/>
              <w:rPr>
                <w:sz w:val="22"/>
                <w:szCs w:val="22"/>
              </w:rPr>
            </w:pPr>
          </w:p>
        </w:tc>
      </w:tr>
    </w:tbl>
    <w:p w14:paraId="47174C36" w14:textId="00F572F3" w:rsidR="00FA0A30" w:rsidRDefault="00FA0A30" w:rsidP="00FA0A3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</w:t>
      </w:r>
      <w:r w:rsidR="00B24A76">
        <w:rPr>
          <w:b/>
          <w:sz w:val="22"/>
          <w:szCs w:val="22"/>
          <w:u w:val="single"/>
        </w:rPr>
        <w:t>4</w:t>
      </w:r>
      <w:r>
        <w:rPr>
          <w:bCs/>
          <w:sz w:val="22"/>
          <w:szCs w:val="22"/>
        </w:rPr>
        <w:t xml:space="preserve"> (</w:t>
      </w:r>
      <w:r w:rsidR="00B24A76">
        <w:rPr>
          <w:bCs/>
          <w:sz w:val="22"/>
          <w:szCs w:val="22"/>
        </w:rPr>
        <w:t>Pojemniki na wycinki histopatologiczne</w:t>
      </w:r>
      <w:r>
        <w:rPr>
          <w:bCs/>
          <w:sz w:val="22"/>
          <w:szCs w:val="22"/>
        </w:rPr>
        <w:t>) ze względu na fakt, iż cena lub koszt najkorzystniejszej oferty lub oferta z najniższą ceną przewyższa kwotę, którą Zamawiający zamierza przeznaczyć na sfinansowanie zamówienia.</w:t>
      </w:r>
    </w:p>
    <w:p w14:paraId="63D39A0B" w14:textId="77777777" w:rsidR="00FA0A30" w:rsidRDefault="00FA0A30" w:rsidP="00FA0A30">
      <w:pPr>
        <w:jc w:val="both"/>
        <w:rPr>
          <w:sz w:val="22"/>
          <w:szCs w:val="22"/>
        </w:rPr>
      </w:pPr>
    </w:p>
    <w:bookmarkEnd w:id="3"/>
    <w:p w14:paraId="6508F44C" w14:textId="77777777" w:rsidR="00FA0A30" w:rsidRDefault="00FA0A30" w:rsidP="00FA0A30">
      <w:pPr>
        <w:jc w:val="both"/>
      </w:pPr>
    </w:p>
    <w:p w14:paraId="1BF12587" w14:textId="6D4B74C5" w:rsidR="009F0E5C" w:rsidRPr="00FA0A30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 xml:space="preserve">Informacja </w:t>
      </w:r>
      <w:r w:rsidR="00BD2174" w:rsidRPr="00FA0A30">
        <w:rPr>
          <w:sz w:val="22"/>
          <w:szCs w:val="22"/>
        </w:rPr>
        <w:t>o terminie zawarcia umowy</w:t>
      </w:r>
      <w:r w:rsidR="00F33C66" w:rsidRPr="00FA0A30">
        <w:rPr>
          <w:sz w:val="22"/>
          <w:szCs w:val="22"/>
        </w:rPr>
        <w:t>:</w:t>
      </w:r>
    </w:p>
    <w:p w14:paraId="0D396238" w14:textId="19670DE1" w:rsidR="00F960D7" w:rsidRPr="00FA0A30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>U</w:t>
      </w:r>
      <w:r w:rsidR="00F960D7" w:rsidRPr="00FA0A30">
        <w:rPr>
          <w:sz w:val="22"/>
          <w:szCs w:val="22"/>
        </w:rPr>
        <w:t>mowa w sp</w:t>
      </w:r>
      <w:r w:rsidR="004C3459" w:rsidRPr="00FA0A30">
        <w:rPr>
          <w:sz w:val="22"/>
          <w:szCs w:val="22"/>
        </w:rPr>
        <w:t>r</w:t>
      </w:r>
      <w:r w:rsidR="00F960D7" w:rsidRPr="00FA0A30">
        <w:rPr>
          <w:sz w:val="22"/>
          <w:szCs w:val="22"/>
        </w:rPr>
        <w:t>awie zamówienia publicznego</w:t>
      </w:r>
      <w:r w:rsidR="00D8427E" w:rsidRPr="00FA0A30">
        <w:rPr>
          <w:sz w:val="22"/>
          <w:szCs w:val="22"/>
        </w:rPr>
        <w:t>, zgodnie z art. 264 ust. 1 ustawy Pzp,</w:t>
      </w:r>
      <w:r w:rsidRPr="00FA0A30">
        <w:rPr>
          <w:sz w:val="22"/>
          <w:szCs w:val="22"/>
        </w:rPr>
        <w:t xml:space="preserve"> zostanie</w:t>
      </w:r>
      <w:r w:rsidR="00F960D7" w:rsidRPr="00FA0A30">
        <w:rPr>
          <w:sz w:val="22"/>
          <w:szCs w:val="22"/>
        </w:rPr>
        <w:t xml:space="preserve"> zawarta,</w:t>
      </w:r>
      <w:r w:rsidRPr="00FA0A30">
        <w:rPr>
          <w:sz w:val="22"/>
          <w:szCs w:val="22"/>
        </w:rPr>
        <w:t xml:space="preserve"> </w:t>
      </w:r>
      <w:r w:rsidR="00753AEC">
        <w:rPr>
          <w:sz w:val="22"/>
          <w:szCs w:val="22"/>
        </w:rPr>
        <w:br/>
      </w:r>
      <w:r w:rsidR="00F960D7" w:rsidRPr="00FA0A30">
        <w:rPr>
          <w:sz w:val="22"/>
          <w:szCs w:val="22"/>
        </w:rPr>
        <w:t xml:space="preserve">z </w:t>
      </w:r>
      <w:r w:rsidRPr="00FA0A30">
        <w:rPr>
          <w:sz w:val="22"/>
          <w:szCs w:val="22"/>
        </w:rPr>
        <w:t xml:space="preserve">uwzględnieniem art. 577 ustawy Pzp, </w:t>
      </w:r>
      <w:r w:rsidR="00F960D7" w:rsidRPr="00FA0A30">
        <w:rPr>
          <w:sz w:val="22"/>
          <w:szCs w:val="22"/>
        </w:rPr>
        <w:t>w terminie</w:t>
      </w:r>
      <w:r w:rsidR="00D8427E" w:rsidRPr="00FA0A30">
        <w:rPr>
          <w:sz w:val="22"/>
          <w:szCs w:val="22"/>
        </w:rPr>
        <w:t xml:space="preserve"> </w:t>
      </w:r>
      <w:r w:rsidR="00943AF7" w:rsidRPr="00FA0A30">
        <w:rPr>
          <w:sz w:val="22"/>
          <w:szCs w:val="22"/>
        </w:rPr>
        <w:t>nie krótszym niż 1</w:t>
      </w:r>
      <w:r w:rsidR="00015523">
        <w:rPr>
          <w:sz w:val="22"/>
          <w:szCs w:val="22"/>
        </w:rPr>
        <w:t>0</w:t>
      </w:r>
      <w:r w:rsidR="00943AF7" w:rsidRPr="00FA0A30">
        <w:rPr>
          <w:sz w:val="22"/>
          <w:szCs w:val="22"/>
        </w:rPr>
        <w:t xml:space="preserve"> dni od dnia przesłania niniejszego zawiadomienia o wyborze najkorzystniejszej oferty.</w:t>
      </w:r>
    </w:p>
    <w:p w14:paraId="6D79BE54" w14:textId="77777777" w:rsidR="00F960D7" w:rsidRPr="00FA0A30" w:rsidRDefault="00D8427E" w:rsidP="00F33C66">
      <w:pPr>
        <w:spacing w:line="276" w:lineRule="auto"/>
        <w:jc w:val="both"/>
        <w:rPr>
          <w:sz w:val="22"/>
          <w:szCs w:val="22"/>
        </w:rPr>
      </w:pPr>
      <w:r w:rsidRPr="00FA0A30">
        <w:rPr>
          <w:sz w:val="22"/>
          <w:szCs w:val="22"/>
        </w:rPr>
        <w:t xml:space="preserve">Umowa </w:t>
      </w:r>
      <w:r w:rsidR="00F960D7" w:rsidRPr="00FA0A30">
        <w:rPr>
          <w:sz w:val="22"/>
          <w:szCs w:val="22"/>
        </w:rPr>
        <w:t>w sprawie zamówienia publicznego</w:t>
      </w:r>
      <w:r w:rsidRPr="00FA0A30">
        <w:rPr>
          <w:sz w:val="22"/>
          <w:szCs w:val="22"/>
        </w:rPr>
        <w:t xml:space="preserve"> może być zawarta </w:t>
      </w:r>
      <w:r w:rsidR="00F960D7" w:rsidRPr="00FA0A30">
        <w:rPr>
          <w:sz w:val="22"/>
          <w:szCs w:val="22"/>
        </w:rPr>
        <w:t xml:space="preserve">przed upływem terminu, o którym mowa powyżej, jeżeli zachodzą okoliczności wymienione w </w:t>
      </w:r>
      <w:r w:rsidRPr="00FA0A30">
        <w:rPr>
          <w:sz w:val="22"/>
          <w:szCs w:val="22"/>
        </w:rPr>
        <w:t>art. 264</w:t>
      </w:r>
      <w:r w:rsidR="00F960D7" w:rsidRPr="00FA0A30">
        <w:rPr>
          <w:sz w:val="22"/>
          <w:szCs w:val="22"/>
        </w:rPr>
        <w:t xml:space="preserve"> ust. 2 ustawy P</w:t>
      </w:r>
      <w:r w:rsidR="004657DA" w:rsidRPr="00FA0A30">
        <w:rPr>
          <w:sz w:val="22"/>
          <w:szCs w:val="22"/>
        </w:rPr>
        <w:t>zp</w:t>
      </w:r>
      <w:r w:rsidR="00F960D7" w:rsidRPr="00FA0A30">
        <w:rPr>
          <w:sz w:val="22"/>
          <w:szCs w:val="22"/>
        </w:rPr>
        <w:t>.</w:t>
      </w:r>
    </w:p>
    <w:p w14:paraId="7287A15C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48D0DF2" w14:textId="77777777" w:rsidR="00015523" w:rsidRDefault="0001552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AE4F068" w14:textId="77777777" w:rsidR="00021EFF" w:rsidRPr="00021EFF" w:rsidRDefault="00021EFF" w:rsidP="00021EF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0BE77B95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A7CC6A4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2FDD4E4E" w14:textId="77777777" w:rsidR="00021EFF" w:rsidRPr="00021EFF" w:rsidRDefault="00021EFF" w:rsidP="00021EF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1B5AF683" w14:textId="425CEFDB" w:rsidR="00B464D3" w:rsidRPr="00E56378" w:rsidRDefault="00943AF7" w:rsidP="00B464D3">
      <w:pPr>
        <w:jc w:val="right"/>
        <w:rPr>
          <w:sz w:val="32"/>
          <w:szCs w:val="32"/>
          <w:vertAlign w:val="superscript"/>
        </w:rPr>
      </w:pPr>
      <w:r w:rsidRPr="00943AF7">
        <w:rPr>
          <w:sz w:val="22"/>
          <w:szCs w:val="22"/>
        </w:rPr>
        <w:t xml:space="preserve">  </w:t>
      </w:r>
    </w:p>
    <w:bookmarkEnd w:id="0"/>
    <w:p w14:paraId="0BAFC18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1FB35" w14:textId="77777777" w:rsidR="00F80C74" w:rsidRDefault="00F80C74">
      <w:r>
        <w:separator/>
      </w:r>
    </w:p>
  </w:endnote>
  <w:endnote w:type="continuationSeparator" w:id="0">
    <w:p w14:paraId="1ADD8903" w14:textId="77777777" w:rsidR="00F80C74" w:rsidRDefault="00F8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774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14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1AE3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A29A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885D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70BF3" w14:textId="77777777" w:rsidR="00F80C74" w:rsidRDefault="00F80C74">
      <w:r>
        <w:separator/>
      </w:r>
    </w:p>
  </w:footnote>
  <w:footnote w:type="continuationSeparator" w:id="0">
    <w:p w14:paraId="2B404B27" w14:textId="77777777" w:rsidR="00F80C74" w:rsidRDefault="00F8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255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6C1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7F151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A31507"/>
    <w:multiLevelType w:val="hybridMultilevel"/>
    <w:tmpl w:val="C19AC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37C9D"/>
    <w:multiLevelType w:val="hybridMultilevel"/>
    <w:tmpl w:val="AD924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EB"/>
    <w:rsid w:val="00014DD5"/>
    <w:rsid w:val="00015523"/>
    <w:rsid w:val="00021EFF"/>
    <w:rsid w:val="00022322"/>
    <w:rsid w:val="00042497"/>
    <w:rsid w:val="000C1E6F"/>
    <w:rsid w:val="000E4E56"/>
    <w:rsid w:val="001A1468"/>
    <w:rsid w:val="001B7815"/>
    <w:rsid w:val="001F5915"/>
    <w:rsid w:val="00211A34"/>
    <w:rsid w:val="00231B2C"/>
    <w:rsid w:val="00271CE9"/>
    <w:rsid w:val="00276912"/>
    <w:rsid w:val="002B1E4F"/>
    <w:rsid w:val="002B20C6"/>
    <w:rsid w:val="002B6761"/>
    <w:rsid w:val="002C2D62"/>
    <w:rsid w:val="003445A0"/>
    <w:rsid w:val="003A0AFC"/>
    <w:rsid w:val="003D611C"/>
    <w:rsid w:val="00430FF6"/>
    <w:rsid w:val="00431C0B"/>
    <w:rsid w:val="00437CAD"/>
    <w:rsid w:val="004657DA"/>
    <w:rsid w:val="004B2665"/>
    <w:rsid w:val="004C3459"/>
    <w:rsid w:val="004E324A"/>
    <w:rsid w:val="004E7234"/>
    <w:rsid w:val="005061EB"/>
    <w:rsid w:val="0054734E"/>
    <w:rsid w:val="00596EA3"/>
    <w:rsid w:val="00596FD7"/>
    <w:rsid w:val="005B67DB"/>
    <w:rsid w:val="005D04BB"/>
    <w:rsid w:val="005E5BFF"/>
    <w:rsid w:val="00607F9B"/>
    <w:rsid w:val="00644DCB"/>
    <w:rsid w:val="00657C1E"/>
    <w:rsid w:val="006718B3"/>
    <w:rsid w:val="006B78B0"/>
    <w:rsid w:val="006E3089"/>
    <w:rsid w:val="00712692"/>
    <w:rsid w:val="00712C39"/>
    <w:rsid w:val="00731E4D"/>
    <w:rsid w:val="00753AEC"/>
    <w:rsid w:val="00756CDA"/>
    <w:rsid w:val="007B13D4"/>
    <w:rsid w:val="007E2ACC"/>
    <w:rsid w:val="007E68C5"/>
    <w:rsid w:val="00832144"/>
    <w:rsid w:val="008567C7"/>
    <w:rsid w:val="008642B3"/>
    <w:rsid w:val="008A6C10"/>
    <w:rsid w:val="008E5102"/>
    <w:rsid w:val="00915B9E"/>
    <w:rsid w:val="00943AF7"/>
    <w:rsid w:val="00952256"/>
    <w:rsid w:val="00956A99"/>
    <w:rsid w:val="0097748A"/>
    <w:rsid w:val="0099121A"/>
    <w:rsid w:val="009F0E5C"/>
    <w:rsid w:val="009F3215"/>
    <w:rsid w:val="00A029B8"/>
    <w:rsid w:val="00A91321"/>
    <w:rsid w:val="00AA02AC"/>
    <w:rsid w:val="00AC1E33"/>
    <w:rsid w:val="00B24A76"/>
    <w:rsid w:val="00B32D12"/>
    <w:rsid w:val="00B464D3"/>
    <w:rsid w:val="00B8185B"/>
    <w:rsid w:val="00BC6F7F"/>
    <w:rsid w:val="00BD2174"/>
    <w:rsid w:val="00BF2E5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B34"/>
    <w:rsid w:val="00D8427E"/>
    <w:rsid w:val="00E30B2D"/>
    <w:rsid w:val="00E62859"/>
    <w:rsid w:val="00E85D70"/>
    <w:rsid w:val="00F33C66"/>
    <w:rsid w:val="00F80C74"/>
    <w:rsid w:val="00F960D7"/>
    <w:rsid w:val="00FA0A30"/>
    <w:rsid w:val="00FB7F50"/>
    <w:rsid w:val="00FF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093E1"/>
  <w15:chartTrackingRefBased/>
  <w15:docId w15:val="{F30184AA-5802-4B39-9022-08F0D269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1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3</Pages>
  <Words>717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6</cp:revision>
  <cp:lastPrinted>2021-06-11T07:46:00Z</cp:lastPrinted>
  <dcterms:created xsi:type="dcterms:W3CDTF">2021-06-21T05:53:00Z</dcterms:created>
  <dcterms:modified xsi:type="dcterms:W3CDTF">2021-08-27T10:40:00Z</dcterms:modified>
</cp:coreProperties>
</file>