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21D" w:rsidRDefault="004D7628" w:rsidP="004D7628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Znak: SZP.271. </w:t>
      </w:r>
      <w:r w:rsidR="00AF7F7E">
        <w:rPr>
          <w:rFonts w:ascii="Times New Roman" w:hAnsi="Times New Roman"/>
          <w:b/>
          <w:sz w:val="28"/>
          <w:szCs w:val="28"/>
        </w:rPr>
        <w:t>586</w:t>
      </w:r>
      <w:r>
        <w:rPr>
          <w:rFonts w:ascii="Times New Roman" w:hAnsi="Times New Roman"/>
          <w:b/>
          <w:sz w:val="28"/>
          <w:szCs w:val="28"/>
        </w:rPr>
        <w:t>/18/20</w:t>
      </w:r>
      <w:r w:rsidR="00111AFA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/2021</w:t>
      </w:r>
    </w:p>
    <w:p w:rsidR="00A8721D" w:rsidRDefault="00A8721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D7628" w:rsidRDefault="004D7628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A8721D" w:rsidRDefault="00A8721D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</w:t>
      </w:r>
      <w:r w:rsidR="00117E21">
        <w:rPr>
          <w:b/>
          <w:bCs/>
          <w:color w:val="000000"/>
        </w:rPr>
        <w:t>S</w:t>
      </w:r>
      <w:r>
        <w:rPr>
          <w:b/>
          <w:bCs/>
          <w:color w:val="000000"/>
        </w:rPr>
        <w:t>pecjalistyczny im. S. Żeromskiego SP ZOZ w Krakowie</w:t>
      </w:r>
    </w:p>
    <w:p w:rsidR="00B52A97" w:rsidRDefault="00C67A05" w:rsidP="00B52A97">
      <w:pPr>
        <w:spacing w:line="360" w:lineRule="auto"/>
        <w:rPr>
          <w:b/>
          <w:bCs/>
          <w:color w:val="000000"/>
        </w:rPr>
      </w:pPr>
      <w:r w:rsidRPr="00C67A05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C67A05" w:rsidP="00B52A97">
      <w:pPr>
        <w:spacing w:line="360" w:lineRule="auto"/>
        <w:rPr>
          <w:color w:val="000000"/>
        </w:rPr>
      </w:pPr>
      <w:r w:rsidRPr="00C67A05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C67A05" w:rsidP="00B52A97">
      <w:pPr>
        <w:spacing w:line="360" w:lineRule="auto"/>
        <w:rPr>
          <w:color w:val="000000"/>
          <w:lang w:val="en-US"/>
        </w:rPr>
      </w:pPr>
      <w:r w:rsidRPr="00C67A05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C67A0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67A0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67A05" w:rsidRPr="00C67A05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C67A05" w:rsidRPr="00C67A05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C67A05" w:rsidRPr="00C67A05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Dräger</w:t>
            </w:r>
            <w:proofErr w:type="spellEnd"/>
            <w:r w:rsidRPr="00C67A05">
              <w:rPr>
                <w:b/>
              </w:rPr>
              <w:t xml:space="preserve"> Polska Sp. z o. 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02-495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ul. Posag 7 Panien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167 529.27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Abena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72-100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Goleniów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Nowa, Łozienica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15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109 408.32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7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Toruńskie Zakłady Materiałów Opatrunkowych S.A.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Toruń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Żółkiewskiego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20/26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6 683.04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8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Paul Hartmann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95-200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Pabianice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ul. Żeromskiego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17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54 545.40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9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Zarys International </w:t>
            </w:r>
            <w:proofErr w:type="spellStart"/>
            <w:r w:rsidRPr="00C67A05">
              <w:rPr>
                <w:b/>
              </w:rPr>
              <w:t>Group</w:t>
            </w:r>
            <w:proofErr w:type="spellEnd"/>
            <w:r w:rsidRPr="00C67A05">
              <w:rPr>
                <w:b/>
              </w:rPr>
              <w:t xml:space="preserve"> spółka z ograniczoną odpowiedzialnością spółka komandytowa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Zabrze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18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7 620.48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10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Skamex</w:t>
            </w:r>
            <w:proofErr w:type="spellEnd"/>
            <w:r w:rsidRPr="00C67A05">
              <w:rPr>
                <w:b/>
              </w:rPr>
              <w:t xml:space="preserve"> Spółka z ograniczoną odpowiedzialnością Spółka Komandytowa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Łódż</w:t>
            </w:r>
            <w:proofErr w:type="spellEnd"/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Częstochowska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38/52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98 668.80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12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Medicus</w:t>
            </w:r>
            <w:proofErr w:type="spellEnd"/>
            <w:r w:rsidRPr="00C67A05"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Sp</w:t>
            </w:r>
            <w:proofErr w:type="spellEnd"/>
            <w:r w:rsidRPr="00C67A05">
              <w:rPr>
                <w:b/>
              </w:rPr>
              <w:t xml:space="preserve"> z o.o. S.K.A.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Tychy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Browarowa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21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9 936.00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13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Modus Przedsiębiorstwo Odzieżowe S.A.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85-738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Bydgoszcz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Karola Szajnochy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28 905.00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14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Zarys International </w:t>
            </w:r>
            <w:proofErr w:type="spellStart"/>
            <w:r w:rsidRPr="00C67A05">
              <w:rPr>
                <w:b/>
              </w:rPr>
              <w:t>Group</w:t>
            </w:r>
            <w:proofErr w:type="spellEnd"/>
            <w:r w:rsidRPr="00C67A05">
              <w:rPr>
                <w:b/>
              </w:rPr>
              <w:t xml:space="preserve"> spółka z ograniczoną odpowiedzialnością spółka komandytowa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Zabrze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18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22 203.07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15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Teleflex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02-092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Żwirki i Wigury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16A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123 001.20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16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SINMED Sp. z o. 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Przyszowice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32B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74 696.25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17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Elektro </w:t>
            </w:r>
            <w:proofErr w:type="spellStart"/>
            <w:r w:rsidRPr="00C67A05">
              <w:rPr>
                <w:b/>
              </w:rPr>
              <w:t>Med</w:t>
            </w:r>
            <w:proofErr w:type="spellEnd"/>
            <w:r w:rsidRPr="00C67A05">
              <w:rPr>
                <w:b/>
              </w:rPr>
              <w:t xml:space="preserve"> Grzegorz </w:t>
            </w:r>
            <w:proofErr w:type="spellStart"/>
            <w:r w:rsidRPr="00C67A05">
              <w:rPr>
                <w:b/>
              </w:rPr>
              <w:t>Pałkowski</w:t>
            </w:r>
            <w:proofErr w:type="spellEnd"/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32-005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Niepołomice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Zabierzowska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115 269.21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18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Abena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72-100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Goleniów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Nowa, Łozienica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15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77 982.00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19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Beryl </w:t>
            </w:r>
            <w:proofErr w:type="spellStart"/>
            <w:r w:rsidRPr="00C67A05">
              <w:rPr>
                <w:b/>
              </w:rPr>
              <w:t>Med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05-410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Józefów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Złotej Jesieni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58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5 832.00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21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SINMED Sp. z o. 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Przyszowice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32B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3 439.80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22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SINMED Sp. z o. 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Przyszowice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32B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24 300.00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24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SUN-MED Spółka Cywilna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91-845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Łódź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Ul.Franciszkańska</w:t>
            </w:r>
            <w:proofErr w:type="spellEnd"/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104/112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48 816.00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25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J.CHODACKI, A.MISZTAL "MEDICA" SPÓŁKA JAWNA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59-300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LUBIN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UL.PRZEMYSŁOWA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4A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6 480.00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26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EM POLAND </w:t>
            </w:r>
            <w:proofErr w:type="spellStart"/>
            <w:r w:rsidRPr="00C67A05">
              <w:rPr>
                <w:b/>
              </w:rPr>
              <w:t>sp.zo.o</w:t>
            </w:r>
            <w:proofErr w:type="spellEnd"/>
            <w:r w:rsidRPr="00C67A05">
              <w:rPr>
                <w:b/>
              </w:rPr>
              <w:t>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05-070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Sulejówek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Al. Piłsudskiego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63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6 888.00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27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Abena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72-100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Goleniów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Nowa, Łozienica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15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155 250.00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28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Aksonart</w:t>
            </w:r>
            <w:proofErr w:type="spellEnd"/>
            <w:r w:rsidRPr="00C67A05">
              <w:rPr>
                <w:b/>
              </w:rPr>
              <w:t xml:space="preserve"> Arkadiusz Nowak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30-444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Libertów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Szlachecka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5A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101 598.00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29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Medicus</w:t>
            </w:r>
            <w:proofErr w:type="spellEnd"/>
            <w:r w:rsidRPr="00C67A05"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Sp</w:t>
            </w:r>
            <w:proofErr w:type="spellEnd"/>
            <w:r w:rsidRPr="00C67A05">
              <w:rPr>
                <w:b/>
              </w:rPr>
              <w:t xml:space="preserve"> z o.o. S.K.A.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Tychy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Browarowa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21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86 940.00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30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Medima</w:t>
            </w:r>
            <w:proofErr w:type="spellEnd"/>
            <w:r w:rsidRPr="00C67A05">
              <w:rPr>
                <w:b/>
              </w:rPr>
              <w:t xml:space="preserve">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02-486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Al. Jerozolimskie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200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208 872.00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31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FRESENIUS MEDICAL CARE POLSKA S.A.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60-118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POZNAŃ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KRZYWA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13/13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622 080.00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32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Medtronic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10 752.48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33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 xml:space="preserve">Edwards </w:t>
            </w:r>
            <w:proofErr w:type="spellStart"/>
            <w:r w:rsidRPr="00C67A05">
              <w:rPr>
                <w:b/>
              </w:rPr>
              <w:t>Lifesciences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00-807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Aleje Jerozolimskie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94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109 382.40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35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Boxmet</w:t>
            </w:r>
            <w:proofErr w:type="spellEnd"/>
            <w:r w:rsidRPr="00C67A05"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Medical</w:t>
            </w:r>
            <w:proofErr w:type="spellEnd"/>
            <w:r w:rsidRPr="00C67A05">
              <w:rPr>
                <w:b/>
              </w:rPr>
              <w:t xml:space="preserve">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58-250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Pieszyce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Piskorzów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51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1 166.40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36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C67A05">
              <w:rPr>
                <w:b/>
              </w:rPr>
              <w:t>Teleflex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02-092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Warszawa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Żwirki i Wigury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16A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34 020.00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37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COMED S.C. Krzysztof Pilarski, Wojciech Grunwald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75-800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Koszalin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1 Maja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20/1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1 598.40 zł</w:t>
            </w:r>
          </w:p>
        </w:tc>
      </w:tr>
      <w:tr w:rsidR="00C67A05" w:rsidTr="00254442">
        <w:trPr>
          <w:cantSplit/>
          <w:trHeight w:val="2561"/>
        </w:trPr>
        <w:tc>
          <w:tcPr>
            <w:tcW w:w="9526" w:type="dxa"/>
          </w:tcPr>
          <w:p w:rsidR="00C67A05" w:rsidRDefault="00C67A05" w:rsidP="0025444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7A05">
              <w:rPr>
                <w:b/>
                <w:color w:val="000000"/>
              </w:rPr>
              <w:t>39</w:t>
            </w:r>
          </w:p>
          <w:p w:rsidR="00C67A05" w:rsidRDefault="00C67A05" w:rsidP="002544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DUTCHMED PL Spółka z ograniczoną odpowiedzialnością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85-738</w:t>
            </w:r>
            <w:r>
              <w:rPr>
                <w:b/>
              </w:rPr>
              <w:t xml:space="preserve"> </w:t>
            </w:r>
            <w:r w:rsidRPr="00C67A05">
              <w:rPr>
                <w:b/>
              </w:rPr>
              <w:t>Bydgoszcz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  <w:rPr>
                <w:b/>
              </w:rPr>
            </w:pPr>
            <w:r w:rsidRPr="00C67A05">
              <w:rPr>
                <w:b/>
              </w:rPr>
              <w:t>Szajnochy</w:t>
            </w:r>
            <w:r>
              <w:rPr>
                <w:b/>
              </w:rPr>
              <w:t xml:space="preserve">    </w:t>
            </w:r>
            <w:r w:rsidRPr="00C67A05">
              <w:rPr>
                <w:b/>
              </w:rPr>
              <w:t>14</w:t>
            </w:r>
          </w:p>
          <w:p w:rsidR="00C67A05" w:rsidRDefault="00C67A05" w:rsidP="00254442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C67A05">
              <w:rPr>
                <w:b/>
              </w:rPr>
              <w:t>70 554.24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J.CHODACKI, A.MISZTAL "MEDICA" SPÓŁKA JAWNA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Abena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Aksonart</w:t>
            </w:r>
            <w:proofErr w:type="spellEnd"/>
            <w:r w:rsidRPr="00C67A05">
              <w:rPr>
                <w:b/>
              </w:rPr>
              <w:t xml:space="preserve"> Arkadiusz Nowak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 xml:space="preserve">Beryl </w:t>
            </w:r>
            <w:proofErr w:type="spellStart"/>
            <w:r w:rsidRPr="00C67A05">
              <w:rPr>
                <w:b/>
              </w:rPr>
              <w:t>Med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 xml:space="preserve">Wybrana oferta spełnia  warunki zawarte w SIWZ, w ustawie Prawo zamówień publicznych z dnia 29 stycznia 2004r. (tekst jednolity Dz. U. z 2019 r. poz. 1843 ) oraz najkorzystniejsza </w:t>
            </w:r>
            <w:r w:rsidRPr="00C67A05">
              <w:lastRenderedPageBreak/>
              <w:t>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lastRenderedPageBreak/>
              <w:t>Boxmet</w:t>
            </w:r>
            <w:proofErr w:type="spellEnd"/>
            <w:r w:rsidRPr="00C67A05"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Medical</w:t>
            </w:r>
            <w:proofErr w:type="spellEnd"/>
            <w:r w:rsidRPr="00C67A05">
              <w:rPr>
                <w:b/>
              </w:rPr>
              <w:t xml:space="preserve">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COMED S.C. Krzysztof Pilarski, Wojciech Grunwald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Dräger</w:t>
            </w:r>
            <w:proofErr w:type="spellEnd"/>
            <w:r w:rsidRPr="00C67A05">
              <w:rPr>
                <w:b/>
              </w:rPr>
              <w:t xml:space="preserve"> Polska Sp. z o. 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DUTCHMED PL Spółka z ograniczoną odpowiedzialnością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 xml:space="preserve">Edwards </w:t>
            </w:r>
            <w:proofErr w:type="spellStart"/>
            <w:r w:rsidRPr="00C67A05">
              <w:rPr>
                <w:b/>
              </w:rPr>
              <w:t>Lifesciences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 xml:space="preserve">Elektro </w:t>
            </w:r>
            <w:proofErr w:type="spellStart"/>
            <w:r w:rsidRPr="00C67A05">
              <w:rPr>
                <w:b/>
              </w:rPr>
              <w:t>Med</w:t>
            </w:r>
            <w:proofErr w:type="spellEnd"/>
            <w:r w:rsidRPr="00C67A05">
              <w:rPr>
                <w:b/>
              </w:rPr>
              <w:t xml:space="preserve"> Grzegorz </w:t>
            </w:r>
            <w:proofErr w:type="spellStart"/>
            <w:r w:rsidRPr="00C67A05">
              <w:rPr>
                <w:b/>
              </w:rPr>
              <w:t>Pałkowski</w:t>
            </w:r>
            <w:proofErr w:type="spellEnd"/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Default="00C67A05" w:rsidP="00254442">
            <w:pPr>
              <w:spacing w:line="360" w:lineRule="auto"/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  <w:p w:rsidR="004D7628" w:rsidRPr="008463A1" w:rsidRDefault="004D7628" w:rsidP="00254442">
            <w:pPr>
              <w:spacing w:line="360" w:lineRule="auto"/>
              <w:rPr>
                <w:color w:val="000000"/>
              </w:rPr>
            </w:pP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lastRenderedPageBreak/>
              <w:t xml:space="preserve">EM POLAND </w:t>
            </w:r>
            <w:proofErr w:type="spellStart"/>
            <w:r w:rsidRPr="00C67A05">
              <w:rPr>
                <w:b/>
              </w:rPr>
              <w:t>sp.zo.o</w:t>
            </w:r>
            <w:proofErr w:type="spellEnd"/>
            <w:r w:rsidRPr="00C67A05">
              <w:rPr>
                <w:b/>
              </w:rPr>
              <w:t>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FRESENIUS MEDICAL CARE POLSKA S.A.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Medicus</w:t>
            </w:r>
            <w:proofErr w:type="spellEnd"/>
            <w:r w:rsidRPr="00C67A05">
              <w:rPr>
                <w:b/>
              </w:rPr>
              <w:t xml:space="preserve"> </w:t>
            </w:r>
            <w:proofErr w:type="spellStart"/>
            <w:r w:rsidRPr="00C67A05">
              <w:rPr>
                <w:b/>
              </w:rPr>
              <w:t>Sp</w:t>
            </w:r>
            <w:proofErr w:type="spellEnd"/>
            <w:r w:rsidRPr="00C67A05">
              <w:rPr>
                <w:b/>
              </w:rPr>
              <w:t xml:space="preserve"> z o.o. S.K.A.</w:t>
            </w:r>
          </w:p>
          <w:p w:rsidR="00C67A05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9201ED" w:rsidRDefault="009201ED" w:rsidP="009201ED">
            <w:pPr>
              <w:spacing w:before="120" w:after="120"/>
              <w:jc w:val="both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Medima</w:t>
            </w:r>
            <w:proofErr w:type="spellEnd"/>
            <w:r w:rsidRPr="00C67A05">
              <w:rPr>
                <w:b/>
              </w:rPr>
              <w:t xml:space="preserve">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Medtronic</w:t>
            </w:r>
            <w:proofErr w:type="spellEnd"/>
            <w:r w:rsidRPr="00C67A05">
              <w:rPr>
                <w:b/>
              </w:rPr>
              <w:t xml:space="preserve"> Poland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Modus Przedsiębiorstwo Odzieżowe S.A.</w:t>
            </w:r>
          </w:p>
          <w:p w:rsidR="00C67A05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9201ED" w:rsidRDefault="009201ED" w:rsidP="009201ED">
            <w:pPr>
              <w:spacing w:before="120" w:after="120"/>
              <w:jc w:val="both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Paul Hartmann Polska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 xml:space="preserve">Wybrana oferta spełnia  warunki zawarte w SIWZ, w ustawie Prawo zamówień publicznych </w:t>
            </w:r>
            <w:r w:rsidRPr="00C67A05">
              <w:lastRenderedPageBreak/>
              <w:t>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lastRenderedPageBreak/>
              <w:t>SINMED Sp. z o. 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Skamex</w:t>
            </w:r>
            <w:proofErr w:type="spellEnd"/>
            <w:r w:rsidRPr="00C67A05">
              <w:rPr>
                <w:b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SUN-MED Spółka Cywilna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proofErr w:type="spellStart"/>
            <w:r w:rsidRPr="00C67A05">
              <w:rPr>
                <w:b/>
              </w:rPr>
              <w:t>Teleflex</w:t>
            </w:r>
            <w:proofErr w:type="spellEnd"/>
            <w:r w:rsidRPr="00C67A05">
              <w:rPr>
                <w:b/>
              </w:rPr>
              <w:t xml:space="preserve"> Polska sp. z o.o.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>Toruńskie Zakłady Materiałów Opatrunkowych S.A.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>Wybrana oferta spełnia  warunki zawarte w SIWZ, w ustawie Prawo zamówień publicznych z dnia 29 stycznia 2004r. (tekst jednolity Dz. U. z 2019 r. poz. 1843 ) oraz najkorzystniejsza w kryterium cena - 100 %</w:t>
            </w:r>
          </w:p>
        </w:tc>
      </w:tr>
      <w:tr w:rsidR="00C67A05" w:rsidRPr="008463A1" w:rsidTr="00254442">
        <w:tc>
          <w:tcPr>
            <w:tcW w:w="9212" w:type="dxa"/>
            <w:shd w:val="clear" w:color="auto" w:fill="auto"/>
          </w:tcPr>
          <w:p w:rsidR="00C67A05" w:rsidRPr="008463A1" w:rsidRDefault="00C67A05" w:rsidP="00254442">
            <w:pPr>
              <w:spacing w:line="360" w:lineRule="auto"/>
              <w:rPr>
                <w:b/>
              </w:rPr>
            </w:pPr>
            <w:r w:rsidRPr="00C67A05">
              <w:rPr>
                <w:b/>
              </w:rPr>
              <w:t xml:space="preserve">Zarys International </w:t>
            </w:r>
            <w:proofErr w:type="spellStart"/>
            <w:r w:rsidRPr="00C67A05">
              <w:rPr>
                <w:b/>
              </w:rPr>
              <w:t>Group</w:t>
            </w:r>
            <w:proofErr w:type="spellEnd"/>
            <w:r w:rsidRPr="00C67A05">
              <w:rPr>
                <w:b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C67A05" w:rsidRPr="008463A1" w:rsidRDefault="00C67A05" w:rsidP="00254442">
            <w:pPr>
              <w:spacing w:line="360" w:lineRule="auto"/>
              <w:rPr>
                <w:color w:val="000000"/>
              </w:rPr>
            </w:pPr>
            <w:r w:rsidRPr="00C67A05">
              <w:t xml:space="preserve">Wybrana oferta spełnia  warunki zawarte w SIWZ, w ustawie Prawo zamówień publicznych z dnia 29 stycznia 2004r. (tekst jednolity Dz. U. z 2019 r. poz. 1843 ) oraz najkorzystniejsza </w:t>
            </w:r>
            <w:r w:rsidRPr="00C67A05">
              <w:lastRenderedPageBreak/>
              <w:t>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67A05" w:rsidTr="00254442">
        <w:trPr>
          <w:cantSplit/>
        </w:trPr>
        <w:tc>
          <w:tcPr>
            <w:tcW w:w="9568" w:type="dxa"/>
          </w:tcPr>
          <w:p w:rsidR="00C67A05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3</w:t>
            </w:r>
            <w:r w:rsidR="003F3AAA">
              <w:rPr>
                <w:color w:val="000000"/>
              </w:rPr>
              <w:t>- unieważnione na podstawie art. 93 ust. 1 pkt. 1 )</w:t>
            </w:r>
          </w:p>
          <w:p w:rsidR="00C67A05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3F3AAA">
              <w:rPr>
                <w:color w:val="000000"/>
              </w:rPr>
              <w:t xml:space="preserve">nie złożono żadnej oferty niepodlegającej odrzuceniu. 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C67A05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4</w:t>
            </w:r>
            <w:r w:rsidR="0055444A">
              <w:rPr>
                <w:color w:val="000000"/>
              </w:rPr>
              <w:t xml:space="preserve"> - na podstawie art. 93 ust. 1 pkt. 4 )</w:t>
            </w:r>
          </w:p>
          <w:p w:rsidR="004F3BF7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55444A">
              <w:rPr>
                <w:color w:val="000000"/>
              </w:rPr>
              <w:t>cena najkorzystniejszej oferty  lub oferta z najniższą cena przewyższa kwotę, która zamawiający zamierza przeznaczyć na sfinansowanie zamówienia</w:t>
            </w:r>
            <w:r w:rsidR="004F3BF7">
              <w:rPr>
                <w:color w:val="000000"/>
              </w:rPr>
              <w:t>.</w:t>
            </w:r>
          </w:p>
          <w:p w:rsidR="004F3BF7" w:rsidRDefault="004F3BF7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W </w:t>
            </w:r>
            <w:r w:rsidR="00053D70">
              <w:rPr>
                <w:color w:val="000000"/>
              </w:rPr>
              <w:t xml:space="preserve">zadaniu 4 </w:t>
            </w:r>
            <w:r>
              <w:rPr>
                <w:color w:val="000000"/>
              </w:rPr>
              <w:t xml:space="preserve">złożone 3 oferty , </w:t>
            </w:r>
            <w:r w:rsidR="00AF7F7E">
              <w:rPr>
                <w:color w:val="000000"/>
              </w:rPr>
              <w:t xml:space="preserve">kolejno </w:t>
            </w:r>
            <w:r>
              <w:rPr>
                <w:color w:val="000000"/>
              </w:rPr>
              <w:t>ofert</w:t>
            </w:r>
            <w:r w:rsidR="00AF7F7E">
              <w:rPr>
                <w:color w:val="000000"/>
              </w:rPr>
              <w:t>y</w:t>
            </w:r>
            <w:r>
              <w:rPr>
                <w:color w:val="000000"/>
              </w:rPr>
              <w:t xml:space="preserve"> z najniższ</w:t>
            </w:r>
            <w:r w:rsidR="00053D70">
              <w:rPr>
                <w:color w:val="000000"/>
              </w:rPr>
              <w:t xml:space="preserve">ymi </w:t>
            </w:r>
            <w:r>
              <w:rPr>
                <w:color w:val="000000"/>
              </w:rPr>
              <w:t>cen</w:t>
            </w:r>
            <w:r w:rsidR="00053D70">
              <w:rPr>
                <w:color w:val="000000"/>
              </w:rPr>
              <w:t>ami</w:t>
            </w:r>
            <w:r>
              <w:rPr>
                <w:color w:val="000000"/>
              </w:rPr>
              <w:t xml:space="preserve"> został</w:t>
            </w:r>
            <w:r w:rsidR="00053D70">
              <w:rPr>
                <w:color w:val="000000"/>
              </w:rPr>
              <w:t>y</w:t>
            </w:r>
            <w:r>
              <w:rPr>
                <w:color w:val="000000"/>
              </w:rPr>
              <w:t xml:space="preserve"> odrzucon</w:t>
            </w:r>
            <w:r w:rsidR="00053D70">
              <w:rPr>
                <w:color w:val="000000"/>
              </w:rPr>
              <w:t>e</w:t>
            </w:r>
            <w:r>
              <w:rPr>
                <w:color w:val="000000"/>
              </w:rPr>
              <w:t xml:space="preserve"> a kolejna </w:t>
            </w:r>
            <w:r w:rsidR="00053D70">
              <w:rPr>
                <w:color w:val="000000"/>
              </w:rPr>
              <w:t xml:space="preserve">oferta </w:t>
            </w:r>
            <w:r>
              <w:rPr>
                <w:color w:val="000000"/>
              </w:rPr>
              <w:t xml:space="preserve">była </w:t>
            </w:r>
            <w:r w:rsidR="00053D70">
              <w:rPr>
                <w:color w:val="000000"/>
              </w:rPr>
              <w:t>droższa</w:t>
            </w:r>
            <w:r>
              <w:rPr>
                <w:color w:val="000000"/>
              </w:rPr>
              <w:t xml:space="preserve"> od kwoty przeznaczonej na sfinansowanie zamówienia.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55444A" w:rsidRDefault="00C67A05" w:rsidP="0055444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5</w:t>
            </w:r>
            <w:r w:rsidR="0055444A">
              <w:rPr>
                <w:color w:val="000000"/>
              </w:rPr>
              <w:t xml:space="preserve"> - na podstawie art. 93 ust. 1 pkt. 4 )</w:t>
            </w:r>
          </w:p>
          <w:p w:rsidR="004F3BF7" w:rsidRDefault="0055444A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cena najkorzystniejszej oferty  lub oferta z najniższą cena przewyższa kwotę, która zamawiający zamierza przeznaczyć na sfinansowanie zamówienia</w:t>
            </w:r>
            <w:r w:rsidR="004F3BF7">
              <w:rPr>
                <w:color w:val="000000"/>
              </w:rPr>
              <w:t xml:space="preserve">. </w:t>
            </w:r>
          </w:p>
          <w:p w:rsidR="004F3BF7" w:rsidRDefault="004F3BF7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W </w:t>
            </w:r>
            <w:r w:rsidR="00FC76C2">
              <w:rPr>
                <w:color w:val="000000"/>
              </w:rPr>
              <w:t>zadaniu 5</w:t>
            </w:r>
            <w:r>
              <w:rPr>
                <w:color w:val="000000"/>
              </w:rPr>
              <w:t xml:space="preserve"> zostały złożone 3 oferty , </w:t>
            </w:r>
            <w:r w:rsidR="00AF7F7E">
              <w:rPr>
                <w:color w:val="000000"/>
              </w:rPr>
              <w:t xml:space="preserve">kolejno </w:t>
            </w:r>
            <w:r>
              <w:rPr>
                <w:color w:val="000000"/>
              </w:rPr>
              <w:t>ofert</w:t>
            </w:r>
            <w:r w:rsidR="00AF7F7E">
              <w:rPr>
                <w:color w:val="000000"/>
              </w:rPr>
              <w:t>y</w:t>
            </w:r>
            <w:bookmarkStart w:id="0" w:name="_GoBack"/>
            <w:bookmarkEnd w:id="0"/>
            <w:r>
              <w:rPr>
                <w:color w:val="000000"/>
              </w:rPr>
              <w:t xml:space="preserve"> z najniższa ceną została odrzucona a kolejna była droższa od kwoty przeznaczonej na sfinansowanie zamówienia.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C67A05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6</w:t>
            </w:r>
            <w:r w:rsidR="003F3AAA">
              <w:rPr>
                <w:color w:val="000000"/>
              </w:rPr>
              <w:t>-  na podstawie art. 93 ust. 1 pkt. 1 )</w:t>
            </w:r>
          </w:p>
          <w:p w:rsidR="00C67A05" w:rsidRDefault="00C67A05" w:rsidP="0025444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3F3AAA">
              <w:rPr>
                <w:color w:val="000000"/>
              </w:rPr>
              <w:t>nie złożono żadnej oferty niepodlegającej odrzuceniu.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4F3BF7" w:rsidRDefault="00C67A05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11</w:t>
            </w:r>
            <w:r w:rsidR="0055444A">
              <w:rPr>
                <w:color w:val="000000"/>
              </w:rPr>
              <w:t xml:space="preserve"> - </w:t>
            </w:r>
            <w:r w:rsidR="004F3BF7">
              <w:rPr>
                <w:color w:val="000000"/>
              </w:rPr>
              <w:t>na podstawie art. 93 ust. 1 pkt. 1 )</w:t>
            </w:r>
          </w:p>
          <w:p w:rsidR="004F3BF7" w:rsidRDefault="004F3BF7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nie złożono żadnej oferty niepodlegającej odrzuceniu.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4F3BF7" w:rsidRDefault="00C67A05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20</w:t>
            </w:r>
            <w:r w:rsidR="0055444A">
              <w:rPr>
                <w:color w:val="000000"/>
              </w:rPr>
              <w:t xml:space="preserve"> - </w:t>
            </w:r>
            <w:r w:rsidR="004F3BF7">
              <w:rPr>
                <w:color w:val="000000"/>
              </w:rPr>
              <w:t>na podstawie art. 93 ust. 1 pkt. 1 )</w:t>
            </w:r>
          </w:p>
          <w:p w:rsidR="00C67A05" w:rsidRDefault="004F3BF7" w:rsidP="004F3BF7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nie złożono żadnej oferty niepodlegającej odrzuceniu.</w:t>
            </w:r>
          </w:p>
        </w:tc>
      </w:tr>
      <w:tr w:rsidR="003F3AAA" w:rsidTr="00254442">
        <w:trPr>
          <w:cantSplit/>
        </w:trPr>
        <w:tc>
          <w:tcPr>
            <w:tcW w:w="9568" w:type="dxa"/>
          </w:tcPr>
          <w:p w:rsidR="003F3AAA" w:rsidRDefault="003F3AAA" w:rsidP="003F3AA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2</w:t>
            </w:r>
            <w:r>
              <w:rPr>
                <w:color w:val="000000"/>
              </w:rPr>
              <w:t>3- na podstawie art. 93 ust. 1 pkt 4)</w:t>
            </w:r>
          </w:p>
          <w:p w:rsidR="003F3AAA" w:rsidRDefault="003F3AAA" w:rsidP="003F3AA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cena najkorzystniejszej oferty lub oferta z najniższą cena przewyższa kwotę która zamawiający zamierza przeznaczyć na sfinansowane zamówienia.</w:t>
            </w:r>
          </w:p>
          <w:p w:rsidR="004F3BF7" w:rsidRDefault="004F3BF7" w:rsidP="003F3AA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W </w:t>
            </w:r>
            <w:r w:rsidR="00FC76C2">
              <w:rPr>
                <w:color w:val="000000"/>
              </w:rPr>
              <w:t xml:space="preserve">zadaniu 23 </w:t>
            </w:r>
            <w:r>
              <w:rPr>
                <w:color w:val="000000"/>
              </w:rPr>
              <w:t xml:space="preserve"> zostały złożone </w:t>
            </w:r>
            <w:r w:rsidR="00FC76C2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oferty, oferta z najniższa ceną została odrzucona a kolejna była  droższa od kwoty przeznaczonej na sfinansowanie zamówienia.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55444A" w:rsidRDefault="00C67A05" w:rsidP="0055444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34</w:t>
            </w:r>
            <w:r w:rsidR="0055444A">
              <w:rPr>
                <w:color w:val="000000"/>
              </w:rPr>
              <w:t xml:space="preserve"> na podstawie art. 93 ust. 1 pkt. 1 )</w:t>
            </w:r>
          </w:p>
          <w:p w:rsidR="00C67A05" w:rsidRDefault="0055444A" w:rsidP="0055444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nie złożono żadnej oferty niepodlegającej odrzuceniu.</w:t>
            </w:r>
          </w:p>
        </w:tc>
      </w:tr>
      <w:tr w:rsidR="00C67A05" w:rsidTr="00254442">
        <w:trPr>
          <w:cantSplit/>
        </w:trPr>
        <w:tc>
          <w:tcPr>
            <w:tcW w:w="9568" w:type="dxa"/>
          </w:tcPr>
          <w:p w:rsidR="0055444A" w:rsidRDefault="00C67A05" w:rsidP="0055444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67A05">
              <w:rPr>
                <w:color w:val="000000"/>
              </w:rPr>
              <w:t>38</w:t>
            </w:r>
            <w:r w:rsidR="00117E21">
              <w:rPr>
                <w:color w:val="000000"/>
              </w:rPr>
              <w:t xml:space="preserve">- </w:t>
            </w:r>
            <w:r w:rsidR="0055444A">
              <w:rPr>
                <w:color w:val="000000"/>
              </w:rPr>
              <w:t>na podstawie art. 93 ust. 1 pkt. 1 )</w:t>
            </w:r>
          </w:p>
          <w:p w:rsidR="00C67A05" w:rsidRDefault="0055444A" w:rsidP="0055444A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Uzasadnienie: nie złożono żadnej oferty niepodlegającej odrzuceniu.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4F3BF7" w:rsidRDefault="004F3BF7" w:rsidP="00B52A97">
      <w:pPr>
        <w:spacing w:line="360" w:lineRule="auto"/>
        <w:rPr>
          <w:color w:val="000000"/>
          <w:sz w:val="16"/>
          <w:szCs w:val="16"/>
        </w:rPr>
      </w:pPr>
    </w:p>
    <w:p w:rsidR="004F3BF7" w:rsidRDefault="004F3BF7" w:rsidP="00B52A97">
      <w:pPr>
        <w:spacing w:line="360" w:lineRule="auto"/>
        <w:rPr>
          <w:color w:val="000000"/>
          <w:sz w:val="16"/>
          <w:szCs w:val="16"/>
        </w:rPr>
      </w:pPr>
    </w:p>
    <w:p w:rsidR="004F3BF7" w:rsidRDefault="004F3BF7" w:rsidP="00B52A97">
      <w:pPr>
        <w:spacing w:line="360" w:lineRule="auto"/>
        <w:rPr>
          <w:color w:val="000000"/>
          <w:sz w:val="16"/>
          <w:szCs w:val="16"/>
        </w:rPr>
      </w:pPr>
    </w:p>
    <w:p w:rsidR="004F3BF7" w:rsidRDefault="004F3BF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1- Sprzęt kompatybilny ze sprzętem firmy </w:t>
            </w:r>
            <w:proofErr w:type="spellStart"/>
            <w:r w:rsidRPr="00C67A05">
              <w:rPr>
                <w:sz w:val="18"/>
                <w:szCs w:val="18"/>
              </w:rPr>
              <w:t>drager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Dräger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Posag 7 Panien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02-495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Omega </w:t>
            </w:r>
            <w:proofErr w:type="spellStart"/>
            <w:r w:rsidRPr="00C67A05">
              <w:rPr>
                <w:sz w:val="18"/>
                <w:szCs w:val="18"/>
              </w:rPr>
              <w:t>Cigarrillo</w:t>
            </w:r>
            <w:proofErr w:type="spellEnd"/>
            <w:r w:rsidRPr="00C67A05">
              <w:rPr>
                <w:sz w:val="18"/>
                <w:szCs w:val="18"/>
              </w:rPr>
              <w:t xml:space="preserve"> Sylwia Sękowska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Grabowa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7/14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Abena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Nowa, Łozienica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72-100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Goleniów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- 76.23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76,23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Neomed</w:t>
            </w:r>
            <w:proofErr w:type="spellEnd"/>
            <w:r w:rsidRPr="00C67A05">
              <w:rPr>
                <w:sz w:val="18"/>
                <w:szCs w:val="18"/>
              </w:rPr>
              <w:t xml:space="preserve"> Barbara Stańczyk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- 66.26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66,26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Toruńskie Zakłady Materiałów Opatrunkowych S.A.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20/26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- 50.76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50,76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EM POLAND </w:t>
            </w:r>
            <w:proofErr w:type="spellStart"/>
            <w:r w:rsidRPr="00C67A05">
              <w:rPr>
                <w:sz w:val="18"/>
                <w:szCs w:val="18"/>
              </w:rPr>
              <w:t>sp.zo.o</w:t>
            </w:r>
            <w:proofErr w:type="spellEnd"/>
            <w:r w:rsidRPr="00C67A05">
              <w:rPr>
                <w:sz w:val="18"/>
                <w:szCs w:val="18"/>
              </w:rPr>
              <w:t>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63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Sulejówek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- 47.67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47,67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J.CHODACKI, A.MISZTAL "MEDICA" SPÓŁKA JAWNA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LUBIN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- 47.48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47,48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Firma Produkcyjno-Usługowo-Handlowa Mieczysław Kruszelnicki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Chorwacka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51-107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2- Fartuchy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7 - Podpaski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Toruńskie Zakłady Materiałów Opatrunkowych S.A.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20/26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8- Worki </w:t>
            </w:r>
            <w:proofErr w:type="spellStart"/>
            <w:r w:rsidRPr="00C67A05">
              <w:rPr>
                <w:sz w:val="18"/>
                <w:szCs w:val="18"/>
              </w:rPr>
              <w:t>urostomijne</w:t>
            </w:r>
            <w:proofErr w:type="spellEnd"/>
            <w:r w:rsidRPr="00C67A05">
              <w:rPr>
                <w:sz w:val="18"/>
                <w:szCs w:val="18"/>
              </w:rPr>
              <w:t xml:space="preserve"> , worki </w:t>
            </w:r>
            <w:proofErr w:type="spellStart"/>
            <w:r w:rsidRPr="00C67A05">
              <w:rPr>
                <w:sz w:val="18"/>
                <w:szCs w:val="18"/>
              </w:rPr>
              <w:t>jednoczęsciowe</w:t>
            </w:r>
            <w:proofErr w:type="spellEnd"/>
            <w:r w:rsidRPr="00C67A05">
              <w:rPr>
                <w:sz w:val="18"/>
                <w:szCs w:val="18"/>
              </w:rPr>
              <w:t xml:space="preserve"> do </w:t>
            </w:r>
            <w:proofErr w:type="spellStart"/>
            <w:r w:rsidRPr="00C67A05">
              <w:rPr>
                <w:sz w:val="18"/>
                <w:szCs w:val="18"/>
              </w:rPr>
              <w:t>stomii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Paul Hartmann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17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9 - Serweta na stół operacyjny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9 - Serweta na stół operacyjny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Neomed</w:t>
            </w:r>
            <w:proofErr w:type="spellEnd"/>
            <w:r w:rsidRPr="00C67A05">
              <w:rPr>
                <w:sz w:val="18"/>
                <w:szCs w:val="18"/>
              </w:rPr>
              <w:t xml:space="preserve"> Barbara Stańczyk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- 65.33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65,33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9 - Serweta na stół operacyjny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- 45.23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45,23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lastRenderedPageBreak/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10- Myjka higieniczna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Duolux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Medical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os. Bolesława Chrobrego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40f/53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60-681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- 41.32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41,32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10- Myjka higieniczna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10- Myjka higieniczna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SINMED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32B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- 85.66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85,66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10- Myjka higieniczna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Neomed</w:t>
            </w:r>
            <w:proofErr w:type="spellEnd"/>
            <w:r w:rsidRPr="00C67A05">
              <w:rPr>
                <w:sz w:val="18"/>
                <w:szCs w:val="18"/>
              </w:rPr>
              <w:t xml:space="preserve"> Barbara Stańczyk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- 81.44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81,44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 grupa 10- Myjka higieniczna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- 32.30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32,30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12 - Nakłuwacz do pobierania cukru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PROFILAB spółka cywilna Włodzimierz Stachura, Jerzy </w:t>
            </w:r>
            <w:proofErr w:type="spellStart"/>
            <w:r w:rsidRPr="00C67A05">
              <w:rPr>
                <w:sz w:val="18"/>
                <w:szCs w:val="18"/>
              </w:rPr>
              <w:t>Holli</w:t>
            </w:r>
            <w:proofErr w:type="spellEnd"/>
            <w:r w:rsidRPr="00C67A05">
              <w:rPr>
                <w:sz w:val="18"/>
                <w:szCs w:val="18"/>
              </w:rPr>
              <w:t>, Anna Wiącek-Żychlińska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Emaliowa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28/F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02-295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- 62.16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62,16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12 - Nakłuwacz do pobierania cukru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Medicus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Sp</w:t>
            </w:r>
            <w:proofErr w:type="spellEnd"/>
            <w:r w:rsidRPr="00C67A05">
              <w:rPr>
                <w:sz w:val="18"/>
                <w:szCs w:val="18"/>
              </w:rPr>
              <w:t xml:space="preserve"> z o.o. S.K.A.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Browarowa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12 - Nakłuwacz do pobierania cukru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Centrum Diabetologii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Niedźwiedzia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29B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02-737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- 71.88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71,88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12 - Nakłuwacz do pobierania cukru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Centrum Zaopatrzenia Medycznego "</w:t>
            </w:r>
            <w:proofErr w:type="spellStart"/>
            <w:r w:rsidRPr="00C67A05">
              <w:rPr>
                <w:sz w:val="18"/>
                <w:szCs w:val="18"/>
              </w:rPr>
              <w:t>Cezal</w:t>
            </w:r>
            <w:proofErr w:type="spellEnd"/>
            <w:r w:rsidRPr="00C67A05">
              <w:rPr>
                <w:sz w:val="18"/>
                <w:szCs w:val="18"/>
              </w:rPr>
              <w:t>" S.A Wrocław Oddział Kraków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Balicka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117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30-149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- 67.57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67,57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13- Półmaski ochronne FFP2, FFP3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Modus Przedsiębiorstwo Odzieżowe S.A.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Karola Szajnochy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85-738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13- Półmaski ochronne FFP2, FFP3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- 74.02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74,02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13- Półmaski ochronne FFP2, FFP3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EM POLAND </w:t>
            </w:r>
            <w:proofErr w:type="spellStart"/>
            <w:r w:rsidRPr="00C67A05">
              <w:rPr>
                <w:sz w:val="18"/>
                <w:szCs w:val="18"/>
              </w:rPr>
              <w:t>sp.zo.o</w:t>
            </w:r>
            <w:proofErr w:type="spellEnd"/>
            <w:r w:rsidRPr="00C67A05">
              <w:rPr>
                <w:sz w:val="18"/>
                <w:szCs w:val="18"/>
              </w:rPr>
              <w:t>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63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Sulejówek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- 51.59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51,59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13- Półmaski ochronne FFP2, FFP3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COMPLIMED Anna Bojanowska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Ostródzka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54-116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- 47.79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47,79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14- Elektroda sercowa</w:t>
            </w:r>
            <w:r w:rsidRPr="00C67A05">
              <w:rPr>
                <w:sz w:val="18"/>
                <w:szCs w:val="18"/>
              </w:rPr>
              <w:tab/>
              <w:t xml:space="preserve">Papier do KTG, Papier do EKG,  </w:t>
            </w:r>
            <w:proofErr w:type="spellStart"/>
            <w:r w:rsidRPr="00C67A05">
              <w:rPr>
                <w:sz w:val="18"/>
                <w:szCs w:val="18"/>
              </w:rPr>
              <w:t>Videoprinter</w:t>
            </w:r>
            <w:proofErr w:type="spellEnd"/>
            <w:r w:rsidRPr="00C67A05">
              <w:rPr>
                <w:sz w:val="18"/>
                <w:szCs w:val="18"/>
              </w:rPr>
              <w:tab/>
              <w:t>Pasy do EKG</w:t>
            </w:r>
            <w:r w:rsidRPr="00C67A05">
              <w:rPr>
                <w:sz w:val="18"/>
                <w:szCs w:val="18"/>
              </w:rPr>
              <w:tab/>
              <w:t>Pasy gumowe do EKG szerokie dla dorosłych</w:t>
            </w:r>
            <w:r w:rsidRPr="00C67A05">
              <w:rPr>
                <w:sz w:val="18"/>
                <w:szCs w:val="18"/>
              </w:rPr>
              <w:tab/>
              <w:t>Papier do KTD</w:t>
            </w:r>
            <w:r w:rsidRPr="00C67A05">
              <w:rPr>
                <w:sz w:val="18"/>
                <w:szCs w:val="18"/>
              </w:rPr>
              <w:tab/>
              <w:t>Papier do defibrylatora</w:t>
            </w:r>
            <w:r w:rsidRPr="00C67A05">
              <w:rPr>
                <w:sz w:val="18"/>
                <w:szCs w:val="18"/>
              </w:rPr>
              <w:tab/>
              <w:t>Elektroda chirurgiczna</w:t>
            </w:r>
            <w:r w:rsidRPr="00C67A05">
              <w:rPr>
                <w:sz w:val="18"/>
                <w:szCs w:val="18"/>
              </w:rPr>
              <w:tab/>
              <w:t>Elektroda jednorazowego użytku w kształcie jabłka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lastRenderedPageBreak/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14- Elektroda sercowa</w:t>
            </w:r>
            <w:r w:rsidRPr="00C67A05">
              <w:rPr>
                <w:sz w:val="18"/>
                <w:szCs w:val="18"/>
              </w:rPr>
              <w:tab/>
              <w:t xml:space="preserve">Papier do KTG, Papier do EKG,  </w:t>
            </w:r>
            <w:proofErr w:type="spellStart"/>
            <w:r w:rsidRPr="00C67A05">
              <w:rPr>
                <w:sz w:val="18"/>
                <w:szCs w:val="18"/>
              </w:rPr>
              <w:t>Videoprinter</w:t>
            </w:r>
            <w:proofErr w:type="spellEnd"/>
            <w:r w:rsidRPr="00C67A05">
              <w:rPr>
                <w:sz w:val="18"/>
                <w:szCs w:val="18"/>
              </w:rPr>
              <w:tab/>
              <w:t>Pasy do EKG</w:t>
            </w:r>
            <w:r w:rsidRPr="00C67A05">
              <w:rPr>
                <w:sz w:val="18"/>
                <w:szCs w:val="18"/>
              </w:rPr>
              <w:tab/>
              <w:t>Pasy gumowe do EKG szerokie dla dorosłych</w:t>
            </w:r>
            <w:r w:rsidRPr="00C67A05">
              <w:rPr>
                <w:sz w:val="18"/>
                <w:szCs w:val="18"/>
              </w:rPr>
              <w:tab/>
              <w:t>Papier do KTD</w:t>
            </w:r>
            <w:r w:rsidRPr="00C67A05">
              <w:rPr>
                <w:sz w:val="18"/>
                <w:szCs w:val="18"/>
              </w:rPr>
              <w:tab/>
              <w:t>Papier do defibrylatora</w:t>
            </w:r>
            <w:r w:rsidRPr="00C67A05">
              <w:rPr>
                <w:sz w:val="18"/>
                <w:szCs w:val="18"/>
              </w:rPr>
              <w:tab/>
              <w:t>Elektroda chirurgiczna</w:t>
            </w:r>
            <w:r w:rsidRPr="00C67A05">
              <w:rPr>
                <w:sz w:val="18"/>
                <w:szCs w:val="18"/>
              </w:rPr>
              <w:tab/>
              <w:t>Elektroda jednorazowego użytku w kształcie jabłka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SORIMEX Sp. z o.o. Sp.k.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Równinna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- 92.83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92,83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14- Elektroda sercowa</w:t>
            </w:r>
            <w:r w:rsidRPr="00C67A05">
              <w:rPr>
                <w:sz w:val="18"/>
                <w:szCs w:val="18"/>
              </w:rPr>
              <w:tab/>
              <w:t xml:space="preserve">Papier do KTG, Papier do EKG,  </w:t>
            </w:r>
            <w:proofErr w:type="spellStart"/>
            <w:r w:rsidRPr="00C67A05">
              <w:rPr>
                <w:sz w:val="18"/>
                <w:szCs w:val="18"/>
              </w:rPr>
              <w:t>Videoprinter</w:t>
            </w:r>
            <w:proofErr w:type="spellEnd"/>
            <w:r w:rsidRPr="00C67A05">
              <w:rPr>
                <w:sz w:val="18"/>
                <w:szCs w:val="18"/>
              </w:rPr>
              <w:tab/>
              <w:t>Pasy do EKG</w:t>
            </w:r>
            <w:r w:rsidRPr="00C67A05">
              <w:rPr>
                <w:sz w:val="18"/>
                <w:szCs w:val="18"/>
              </w:rPr>
              <w:tab/>
              <w:t>Pasy gumowe do EKG szerokie dla dorosłych</w:t>
            </w:r>
            <w:r w:rsidRPr="00C67A05">
              <w:rPr>
                <w:sz w:val="18"/>
                <w:szCs w:val="18"/>
              </w:rPr>
              <w:tab/>
              <w:t>Papier do KTD</w:t>
            </w:r>
            <w:r w:rsidRPr="00C67A05">
              <w:rPr>
                <w:sz w:val="18"/>
                <w:szCs w:val="18"/>
              </w:rPr>
              <w:tab/>
              <w:t>Papier do defibrylatora</w:t>
            </w:r>
            <w:r w:rsidRPr="00C67A05">
              <w:rPr>
                <w:sz w:val="18"/>
                <w:szCs w:val="18"/>
              </w:rPr>
              <w:tab/>
              <w:t>Elektroda chirurgiczna</w:t>
            </w:r>
            <w:r w:rsidRPr="00C67A05">
              <w:rPr>
                <w:sz w:val="18"/>
                <w:szCs w:val="18"/>
              </w:rPr>
              <w:tab/>
              <w:t>Elektroda jednorazowego użytku w kształcie jabłka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PHU ANMAR Sp. z o.o. Sp. 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- 82.09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82,09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15-  Maska tlenowa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Teleflex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Żwirki i Wigury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16A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15-  Maska tlenowa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PHU ANMAR Sp. z o.o. Sp. 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- 97.45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97,45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15-  Maska tlenowa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16 -Basen sanitarny plastikowy z rączką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SINMED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32B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16 -Basen sanitarny plastikowy z rączką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- 59.47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59,47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16 -Basen sanitarny plastikowy z rączką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PHU ANMAR Sp. z o.o. Sp. 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- 52.07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52,07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17- Pojemnik na odpady medyczne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Elektro </w:t>
            </w:r>
            <w:proofErr w:type="spellStart"/>
            <w:r w:rsidRPr="00C67A05">
              <w:rPr>
                <w:sz w:val="18"/>
                <w:szCs w:val="18"/>
              </w:rPr>
              <w:t>Med</w:t>
            </w:r>
            <w:proofErr w:type="spellEnd"/>
            <w:r w:rsidRPr="00C67A05">
              <w:rPr>
                <w:sz w:val="18"/>
                <w:szCs w:val="18"/>
              </w:rPr>
              <w:t xml:space="preserve"> Grzegorz </w:t>
            </w:r>
            <w:proofErr w:type="spellStart"/>
            <w:r w:rsidRPr="00C67A05">
              <w:rPr>
                <w:sz w:val="18"/>
                <w:szCs w:val="18"/>
              </w:rPr>
              <w:t>Pałkowski</w:t>
            </w:r>
            <w:proofErr w:type="spellEnd"/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Zabierzowska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32-005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Niepołomice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17- Pojemnik na odpady medyczne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PHU ANMAR Sp. z o.o. Sp. 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- 92.95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92,95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18- Jednorazowe </w:t>
            </w:r>
            <w:proofErr w:type="spellStart"/>
            <w:r w:rsidRPr="00C67A05">
              <w:rPr>
                <w:sz w:val="18"/>
                <w:szCs w:val="18"/>
              </w:rPr>
              <w:t>reczniki</w:t>
            </w:r>
            <w:proofErr w:type="spellEnd"/>
            <w:r w:rsidRPr="00C67A05">
              <w:rPr>
                <w:sz w:val="18"/>
                <w:szCs w:val="18"/>
              </w:rPr>
              <w:t xml:space="preserve"> do higieny pacjenta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Abena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Nowa, Łozienica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72-100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Goleniów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18- Jednorazowe </w:t>
            </w:r>
            <w:proofErr w:type="spellStart"/>
            <w:r w:rsidRPr="00C67A05">
              <w:rPr>
                <w:sz w:val="18"/>
                <w:szCs w:val="18"/>
              </w:rPr>
              <w:t>reczniki</w:t>
            </w:r>
            <w:proofErr w:type="spellEnd"/>
            <w:r w:rsidRPr="00C67A05">
              <w:rPr>
                <w:sz w:val="18"/>
                <w:szCs w:val="18"/>
              </w:rPr>
              <w:t xml:space="preserve"> do higieny pacjenta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SINMED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32B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- 79.70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79,70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19- Zestaw jednorazowy do zamkniętego systemy do </w:t>
            </w:r>
            <w:r w:rsidRPr="00C67A05">
              <w:rPr>
                <w:sz w:val="18"/>
                <w:szCs w:val="18"/>
              </w:rPr>
              <w:lastRenderedPageBreak/>
              <w:t>odsysania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lastRenderedPageBreak/>
              <w:t>Duolux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Medical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os. Bolesława Chrobrego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40f/53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60-681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- 93.43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93,43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19- Zestaw jednorazowy do zamkniętego systemy do odsysania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Beryl </w:t>
            </w:r>
            <w:proofErr w:type="spellStart"/>
            <w:r w:rsidRPr="00C67A05">
              <w:rPr>
                <w:sz w:val="18"/>
                <w:szCs w:val="18"/>
              </w:rPr>
              <w:t>Med</w:t>
            </w:r>
            <w:proofErr w:type="spellEnd"/>
            <w:r w:rsidRPr="00C67A05">
              <w:rPr>
                <w:sz w:val="18"/>
                <w:szCs w:val="18"/>
              </w:rPr>
              <w:t xml:space="preserve"> Poland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Złotej Jesieni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58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Józefów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21- </w:t>
            </w:r>
            <w:r w:rsidRPr="00C67A05">
              <w:rPr>
                <w:sz w:val="18"/>
                <w:szCs w:val="18"/>
              </w:rPr>
              <w:tab/>
              <w:t>Worek na wymiociny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Duolux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Medical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os. Bolesława Chrobrego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40f/53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60-681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- 37.69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37,69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21- </w:t>
            </w:r>
            <w:r w:rsidRPr="00C67A05">
              <w:rPr>
                <w:sz w:val="18"/>
                <w:szCs w:val="18"/>
              </w:rPr>
              <w:tab/>
              <w:t>Worek na wymiociny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SINMED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32B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21- </w:t>
            </w:r>
            <w:r w:rsidRPr="00C67A05">
              <w:rPr>
                <w:sz w:val="18"/>
                <w:szCs w:val="18"/>
              </w:rPr>
              <w:tab/>
              <w:t>Worek na wymiociny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- 89.09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89,09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21- </w:t>
            </w:r>
            <w:r w:rsidRPr="00C67A05">
              <w:rPr>
                <w:sz w:val="18"/>
                <w:szCs w:val="18"/>
              </w:rPr>
              <w:tab/>
              <w:t>Worek na wymiociny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Przedsiębiorstwo Wielobranżowe </w:t>
            </w:r>
            <w:proofErr w:type="spellStart"/>
            <w:r w:rsidRPr="00C67A05">
              <w:rPr>
                <w:sz w:val="18"/>
                <w:szCs w:val="18"/>
              </w:rPr>
              <w:t>Intergos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Legionów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55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Bielsko-Biała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- 74.24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74,24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21- </w:t>
            </w:r>
            <w:r w:rsidRPr="00C67A05">
              <w:rPr>
                <w:sz w:val="18"/>
                <w:szCs w:val="18"/>
              </w:rPr>
              <w:tab/>
              <w:t>Worek na wymiociny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Polmil</w:t>
            </w:r>
            <w:proofErr w:type="spellEnd"/>
            <w:r w:rsidRPr="00C67A05">
              <w:rPr>
                <w:sz w:val="18"/>
                <w:szCs w:val="18"/>
              </w:rPr>
              <w:t xml:space="preserve"> sp. z o. o. S. K. 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85-758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- 69.01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69,01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22- Zestaw do toalety jamy ustnej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SINMED Sp. z o. 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32B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Przyszowice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24- Anoskopy jednorazowego użytku ,z rękojeścią z wbudowanym ,zimnym źródłem światła LED ,nie dający cienia. 2.</w:t>
            </w:r>
            <w:r w:rsidRPr="00C67A05">
              <w:rPr>
                <w:sz w:val="18"/>
                <w:szCs w:val="18"/>
              </w:rPr>
              <w:tab/>
              <w:t>Anoskop</w:t>
            </w:r>
            <w:r w:rsidRPr="00C67A05">
              <w:rPr>
                <w:sz w:val="18"/>
                <w:szCs w:val="18"/>
              </w:rPr>
              <w:tab/>
              <w:t>Anoskopy operacyjne jednorazowego użytku, z rękojeścią wykonaną z przezroczystego materiału.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SUN-MED Spółka Cywilna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Ul.Franciszkańska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104/112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91-845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25- Ochraniacze na buty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J.CHODACKI, A.MISZTAL "MEDICA" SPÓŁKA JAWNA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LUBIN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25- Ochraniacze na buty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- 4.05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4,05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26- Prześcieradło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EM POLAND </w:t>
            </w:r>
            <w:proofErr w:type="spellStart"/>
            <w:r w:rsidRPr="00C67A05">
              <w:rPr>
                <w:sz w:val="18"/>
                <w:szCs w:val="18"/>
              </w:rPr>
              <w:t>sp.zo.o</w:t>
            </w:r>
            <w:proofErr w:type="spellEnd"/>
            <w:r w:rsidRPr="00C67A05">
              <w:rPr>
                <w:sz w:val="18"/>
                <w:szCs w:val="18"/>
              </w:rPr>
              <w:t>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63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Sulejówek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26- Prześcieradło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Neomed</w:t>
            </w:r>
            <w:proofErr w:type="spellEnd"/>
            <w:r w:rsidRPr="00C67A05">
              <w:rPr>
                <w:sz w:val="18"/>
                <w:szCs w:val="18"/>
              </w:rPr>
              <w:t xml:space="preserve"> Barbara Stańczyk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Kajki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- 67.49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67,49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26- Prześcieradło ochronne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Paul Hartmann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17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- 40.00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40,00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27- Bluzy lekarskie , fartuchy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Omega </w:t>
            </w:r>
            <w:proofErr w:type="spellStart"/>
            <w:r w:rsidRPr="00C67A05">
              <w:rPr>
                <w:sz w:val="18"/>
                <w:szCs w:val="18"/>
              </w:rPr>
              <w:t>Cigarrillo</w:t>
            </w:r>
            <w:proofErr w:type="spellEnd"/>
            <w:r w:rsidRPr="00C67A05">
              <w:rPr>
                <w:sz w:val="18"/>
                <w:szCs w:val="18"/>
              </w:rPr>
              <w:t xml:space="preserve"> Sylwia Sękowska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Grabowa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7/14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27- Bluzy lekarskie , fartuchy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Abena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Nowa, Łozienica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72-100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Goleniów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27- Bluzy lekarskie , fartuchy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EM POLAND </w:t>
            </w:r>
            <w:proofErr w:type="spellStart"/>
            <w:r w:rsidRPr="00C67A05">
              <w:rPr>
                <w:sz w:val="18"/>
                <w:szCs w:val="18"/>
              </w:rPr>
              <w:t>sp.zo.o</w:t>
            </w:r>
            <w:proofErr w:type="spellEnd"/>
            <w:r w:rsidRPr="00C67A05">
              <w:rPr>
                <w:sz w:val="18"/>
                <w:szCs w:val="18"/>
              </w:rPr>
              <w:t>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63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Sulejówek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- 87.31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87,31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lastRenderedPageBreak/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27- Bluzy lekarskie , fartuchy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Paul Hartmann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17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- 79.46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79,46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27- Bluzy lekarskie , fartuchy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Firma Produkcyjno-Usługowo-Handlowa Mieczysław Kruszelnicki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 Chorwacka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45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51-107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- 73.27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73,27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Aksonart</w:t>
            </w:r>
            <w:proofErr w:type="spellEnd"/>
            <w:r w:rsidRPr="00C67A05">
              <w:rPr>
                <w:sz w:val="18"/>
                <w:szCs w:val="18"/>
              </w:rPr>
              <w:t xml:space="preserve"> Arkadiusz Nowak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Szlachecka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5A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30-444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Libertów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EM POLAND </w:t>
            </w:r>
            <w:proofErr w:type="spellStart"/>
            <w:r w:rsidRPr="00C67A05">
              <w:rPr>
                <w:sz w:val="18"/>
                <w:szCs w:val="18"/>
              </w:rPr>
              <w:t>sp.zo.o</w:t>
            </w:r>
            <w:proofErr w:type="spellEnd"/>
            <w:r w:rsidRPr="00C67A05">
              <w:rPr>
                <w:sz w:val="18"/>
                <w:szCs w:val="18"/>
              </w:rPr>
              <w:t>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Piłsudskiego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63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05-070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Sulejówek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- 96.68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96,68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J.CHODACKI, A.MISZTAL "MEDICA" SPÓŁKA JAWNA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LUBIN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- 80.82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80,82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- 79.19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79,19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C67A05">
              <w:rPr>
                <w:sz w:val="18"/>
                <w:szCs w:val="18"/>
              </w:rPr>
              <w:t>Group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18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- 65.63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65,63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28- Kombinezon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Modus Przedsiębiorstwo Odzieżowe S.A.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Karola Szajnochy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85-738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- 65.56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65,56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29- </w:t>
            </w:r>
            <w:proofErr w:type="spellStart"/>
            <w:r w:rsidRPr="00C67A05">
              <w:rPr>
                <w:sz w:val="18"/>
                <w:szCs w:val="18"/>
              </w:rPr>
              <w:t>Kombunezon</w:t>
            </w:r>
            <w:proofErr w:type="spellEnd"/>
            <w:r w:rsidRPr="00C67A05">
              <w:rPr>
                <w:sz w:val="18"/>
                <w:szCs w:val="18"/>
              </w:rPr>
              <w:t xml:space="preserve">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Omega </w:t>
            </w:r>
            <w:proofErr w:type="spellStart"/>
            <w:r w:rsidRPr="00C67A05">
              <w:rPr>
                <w:sz w:val="18"/>
                <w:szCs w:val="18"/>
              </w:rPr>
              <w:t>Cigarrillo</w:t>
            </w:r>
            <w:proofErr w:type="spellEnd"/>
            <w:r w:rsidRPr="00C67A05">
              <w:rPr>
                <w:sz w:val="18"/>
                <w:szCs w:val="18"/>
              </w:rPr>
              <w:t xml:space="preserve"> Sylwia Sękowska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Grabowa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7/14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29- </w:t>
            </w:r>
            <w:proofErr w:type="spellStart"/>
            <w:r w:rsidRPr="00C67A05">
              <w:rPr>
                <w:sz w:val="18"/>
                <w:szCs w:val="18"/>
              </w:rPr>
              <w:t>Kombunezon</w:t>
            </w:r>
            <w:proofErr w:type="spellEnd"/>
            <w:r w:rsidRPr="00C67A05">
              <w:rPr>
                <w:sz w:val="18"/>
                <w:szCs w:val="18"/>
              </w:rPr>
              <w:t xml:space="preserve">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Medicus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Sp</w:t>
            </w:r>
            <w:proofErr w:type="spellEnd"/>
            <w:r w:rsidRPr="00C67A05">
              <w:rPr>
                <w:sz w:val="18"/>
                <w:szCs w:val="18"/>
              </w:rPr>
              <w:t xml:space="preserve"> z o.o. S.K.A.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Browarowa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Tychy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29- </w:t>
            </w:r>
            <w:proofErr w:type="spellStart"/>
            <w:r w:rsidRPr="00C67A05">
              <w:rPr>
                <w:sz w:val="18"/>
                <w:szCs w:val="18"/>
              </w:rPr>
              <w:t>Kombunezon</w:t>
            </w:r>
            <w:proofErr w:type="spellEnd"/>
            <w:r w:rsidRPr="00C67A05">
              <w:rPr>
                <w:sz w:val="18"/>
                <w:szCs w:val="18"/>
              </w:rPr>
              <w:t xml:space="preserve">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J.CHODACKI, A.MISZTAL "MEDICA" SPÓŁKA JAWNA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UL.PRZEMYSŁOWA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4A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LUBIN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- 69.16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69,16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29- </w:t>
            </w:r>
            <w:proofErr w:type="spellStart"/>
            <w:r w:rsidRPr="00C67A05">
              <w:rPr>
                <w:sz w:val="18"/>
                <w:szCs w:val="18"/>
              </w:rPr>
              <w:t>Kombunezon</w:t>
            </w:r>
            <w:proofErr w:type="spellEnd"/>
            <w:r w:rsidRPr="00C67A05">
              <w:rPr>
                <w:sz w:val="18"/>
                <w:szCs w:val="18"/>
              </w:rPr>
              <w:t xml:space="preserve"> ochronny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Skamex</w:t>
            </w:r>
            <w:proofErr w:type="spellEnd"/>
            <w:r w:rsidRPr="00C67A05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38/52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Łódż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- 67.77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67,77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C67A05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30- </w:t>
            </w:r>
            <w:r w:rsidRPr="00C67A05">
              <w:rPr>
                <w:sz w:val="18"/>
                <w:szCs w:val="18"/>
              </w:rPr>
              <w:tab/>
              <w:t xml:space="preserve">Zestaw infuzyjny do pompy </w:t>
            </w:r>
            <w:proofErr w:type="spellStart"/>
            <w:r w:rsidRPr="00C67A05">
              <w:rPr>
                <w:sz w:val="18"/>
                <w:szCs w:val="18"/>
              </w:rPr>
              <w:t>Medima</w:t>
            </w:r>
            <w:proofErr w:type="spellEnd"/>
            <w:r w:rsidRPr="00C67A05">
              <w:rPr>
                <w:sz w:val="18"/>
                <w:szCs w:val="18"/>
              </w:rPr>
              <w:t xml:space="preserve"> P300 z portem igłowym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2</w:t>
            </w:r>
            <w:r w:rsidRPr="00C67A05">
              <w:rPr>
                <w:sz w:val="18"/>
                <w:szCs w:val="18"/>
              </w:rPr>
              <w:tab/>
              <w:t xml:space="preserve">Zestaw infuzyjny do pompy </w:t>
            </w:r>
            <w:proofErr w:type="spellStart"/>
            <w:r w:rsidRPr="00C67A05">
              <w:rPr>
                <w:sz w:val="18"/>
                <w:szCs w:val="18"/>
              </w:rPr>
              <w:t>Medima</w:t>
            </w:r>
            <w:proofErr w:type="spellEnd"/>
            <w:r w:rsidRPr="00C67A05">
              <w:rPr>
                <w:sz w:val="18"/>
                <w:szCs w:val="18"/>
              </w:rPr>
              <w:t xml:space="preserve"> P300 z portem igłowym, bursztynowy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Medima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Al.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200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02-486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31-  Zestaw do hemodializy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FRESENIUS MEDICAL CARE POLSKA S.A.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KRZYWA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13/13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60-118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32- Rurka intubacyjna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Medtronic</w:t>
            </w:r>
            <w:proofErr w:type="spellEnd"/>
            <w:r w:rsidRPr="00C67A05">
              <w:rPr>
                <w:sz w:val="18"/>
                <w:szCs w:val="18"/>
              </w:rPr>
              <w:t xml:space="preserve"> Poland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33- Zestaw do </w:t>
            </w:r>
            <w:proofErr w:type="spellStart"/>
            <w:r w:rsidRPr="00C67A05">
              <w:rPr>
                <w:sz w:val="18"/>
                <w:szCs w:val="18"/>
              </w:rPr>
              <w:t>do</w:t>
            </w:r>
            <w:proofErr w:type="spellEnd"/>
            <w:r w:rsidRPr="00C67A05">
              <w:rPr>
                <w:sz w:val="18"/>
                <w:szCs w:val="18"/>
              </w:rPr>
              <w:t xml:space="preserve"> kalibrowanego rzutu serca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Edwards </w:t>
            </w:r>
            <w:proofErr w:type="spellStart"/>
            <w:r w:rsidRPr="00C67A05">
              <w:rPr>
                <w:sz w:val="18"/>
                <w:szCs w:val="18"/>
              </w:rPr>
              <w:t>Lifesciences</w:t>
            </w:r>
            <w:proofErr w:type="spellEnd"/>
            <w:r w:rsidRPr="00C67A05">
              <w:rPr>
                <w:sz w:val="18"/>
                <w:szCs w:val="18"/>
              </w:rPr>
              <w:t xml:space="preserve"> Poland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lastRenderedPageBreak/>
              <w:t>Aleje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94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00-807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35- Igła </w:t>
            </w:r>
            <w:proofErr w:type="spellStart"/>
            <w:r w:rsidRPr="00C67A05">
              <w:rPr>
                <w:sz w:val="18"/>
                <w:szCs w:val="18"/>
              </w:rPr>
              <w:t>doszpikowa</w:t>
            </w:r>
            <w:proofErr w:type="spellEnd"/>
            <w:r w:rsidRPr="00C67A05">
              <w:rPr>
                <w:sz w:val="18"/>
                <w:szCs w:val="18"/>
              </w:rPr>
              <w:t xml:space="preserve"> dla dorosłych i dzieci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Boxmet</w:t>
            </w:r>
            <w:proofErr w:type="spellEnd"/>
            <w:r w:rsidRPr="00C67A05">
              <w:rPr>
                <w:sz w:val="18"/>
                <w:szCs w:val="18"/>
              </w:rPr>
              <w:t xml:space="preserve"> </w:t>
            </w:r>
            <w:proofErr w:type="spellStart"/>
            <w:r w:rsidRPr="00C67A05">
              <w:rPr>
                <w:sz w:val="18"/>
                <w:szCs w:val="18"/>
              </w:rPr>
              <w:t>Medical</w:t>
            </w:r>
            <w:proofErr w:type="spellEnd"/>
            <w:r w:rsidRPr="00C67A05">
              <w:rPr>
                <w:sz w:val="18"/>
                <w:szCs w:val="18"/>
              </w:rPr>
              <w:t xml:space="preserve">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Piskorzów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51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58-250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Pieszyce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 xml:space="preserve">grupa 36- Zestaw do </w:t>
            </w:r>
            <w:proofErr w:type="spellStart"/>
            <w:r w:rsidRPr="00C67A05">
              <w:rPr>
                <w:sz w:val="18"/>
                <w:szCs w:val="18"/>
              </w:rPr>
              <w:t>kaniulacji</w:t>
            </w:r>
            <w:proofErr w:type="spellEnd"/>
            <w:r w:rsidRPr="00C67A05">
              <w:rPr>
                <w:sz w:val="18"/>
                <w:szCs w:val="18"/>
              </w:rPr>
              <w:t xml:space="preserve"> tętnic metodą </w:t>
            </w:r>
            <w:proofErr w:type="spellStart"/>
            <w:r w:rsidRPr="00C67A05">
              <w:rPr>
                <w:sz w:val="18"/>
                <w:szCs w:val="18"/>
              </w:rPr>
              <w:t>Seldingera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Teleflex</w:t>
            </w:r>
            <w:proofErr w:type="spellEnd"/>
            <w:r w:rsidRPr="00C67A05">
              <w:rPr>
                <w:sz w:val="18"/>
                <w:szCs w:val="18"/>
              </w:rPr>
              <w:t xml:space="preserve"> Polska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Żwirki i Wigury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16A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02-092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37- Igłowa elektroda koncentryczna EMG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COMED S.C. Krzysztof Pilarski, Wojciech Grunwald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Maja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20/1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75-800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39-  Adsorber, Adapter podłączeniowy, Zestaw do przepłukiwania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DUTCHMED PL Spółka z ograniczoną odpowiedzialnością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Szajnochy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14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85-738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Bydgoszcz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100,00</w:t>
            </w:r>
          </w:p>
        </w:tc>
      </w:tr>
      <w:tr w:rsidR="00C67A05" w:rsidRPr="008463A1" w:rsidTr="00254442">
        <w:tc>
          <w:tcPr>
            <w:tcW w:w="2277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39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67A05">
              <w:rPr>
                <w:sz w:val="18"/>
                <w:szCs w:val="18"/>
              </w:rPr>
              <w:t>grupa 39-  Adsorber, Adapter podłączeniowy, Zestaw do przepłukiwania</w:t>
            </w:r>
          </w:p>
        </w:tc>
        <w:tc>
          <w:tcPr>
            <w:tcW w:w="2651" w:type="dxa"/>
            <w:shd w:val="clear" w:color="auto" w:fill="auto"/>
          </w:tcPr>
          <w:p w:rsidR="00C67A05" w:rsidRPr="008463A1" w:rsidRDefault="00C67A05" w:rsidP="00254442">
            <w:pPr>
              <w:rPr>
                <w:sz w:val="18"/>
                <w:szCs w:val="18"/>
              </w:rPr>
            </w:pPr>
            <w:proofErr w:type="spellStart"/>
            <w:r w:rsidRPr="00C67A05">
              <w:rPr>
                <w:sz w:val="18"/>
                <w:szCs w:val="18"/>
              </w:rPr>
              <w:t>Cytosorbents</w:t>
            </w:r>
            <w:proofErr w:type="spellEnd"/>
            <w:r w:rsidRPr="00C67A05">
              <w:rPr>
                <w:sz w:val="18"/>
                <w:szCs w:val="18"/>
              </w:rPr>
              <w:t xml:space="preserve"> Poland Sp. z o.o.</w:t>
            </w:r>
          </w:p>
          <w:p w:rsidR="00C67A05" w:rsidRPr="008463A1" w:rsidRDefault="00C67A05" w:rsidP="00254442">
            <w:pPr>
              <w:rPr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Gałeczki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54</w:t>
            </w:r>
          </w:p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41500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67A05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>1 - Cena - 34.20</w:t>
            </w:r>
          </w:p>
        </w:tc>
        <w:tc>
          <w:tcPr>
            <w:tcW w:w="1748" w:type="dxa"/>
            <w:shd w:val="clear" w:color="auto" w:fill="auto"/>
          </w:tcPr>
          <w:p w:rsidR="00C67A05" w:rsidRPr="008463A1" w:rsidRDefault="00C67A05" w:rsidP="00254442">
            <w:pPr>
              <w:rPr>
                <w:color w:val="000000"/>
                <w:sz w:val="18"/>
                <w:szCs w:val="18"/>
              </w:rPr>
            </w:pPr>
            <w:r w:rsidRPr="00C67A05">
              <w:rPr>
                <w:sz w:val="18"/>
                <w:szCs w:val="18"/>
              </w:rPr>
              <w:t xml:space="preserve">  34,20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C67A05" w:rsidP="00B52A97">
      <w:pPr>
        <w:pStyle w:val="Nagwek"/>
        <w:tabs>
          <w:tab w:val="clear" w:pos="4536"/>
        </w:tabs>
        <w:jc w:val="both"/>
      </w:pPr>
      <w:r w:rsidRPr="00C67A05">
        <w:t>Kraków</w:t>
      </w:r>
      <w:r w:rsidR="00B52A97">
        <w:t xml:space="preserve"> dnia: </w:t>
      </w:r>
      <w:r w:rsidRPr="00C67A05">
        <w:t>2021-08-</w:t>
      </w:r>
      <w:r w:rsidR="004D7628">
        <w:t>20</w:t>
      </w:r>
    </w:p>
    <w:p w:rsidR="001A45D0" w:rsidRPr="00B52A97" w:rsidRDefault="001A45D0" w:rsidP="00B52A97"/>
    <w:sectPr w:rsidR="001A45D0" w:rsidRPr="00B52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22F" w:rsidRDefault="0011122F">
      <w:r>
        <w:separator/>
      </w:r>
    </w:p>
  </w:endnote>
  <w:endnote w:type="continuationSeparator" w:id="0">
    <w:p w:rsidR="0011122F" w:rsidRDefault="0011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22F" w:rsidRDefault="0011122F">
      <w:r>
        <w:separator/>
      </w:r>
    </w:p>
  </w:footnote>
  <w:footnote w:type="continuationSeparator" w:id="0">
    <w:p w:rsidR="0011122F" w:rsidRDefault="0011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05" w:rsidRDefault="00C67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24D"/>
    <w:rsid w:val="00053D70"/>
    <w:rsid w:val="000A2C44"/>
    <w:rsid w:val="0011122F"/>
    <w:rsid w:val="00111AFA"/>
    <w:rsid w:val="00117E21"/>
    <w:rsid w:val="001A45D0"/>
    <w:rsid w:val="003F3AAA"/>
    <w:rsid w:val="0047424D"/>
    <w:rsid w:val="004D7628"/>
    <w:rsid w:val="004F3BF7"/>
    <w:rsid w:val="0055444A"/>
    <w:rsid w:val="005E4BC7"/>
    <w:rsid w:val="00657F74"/>
    <w:rsid w:val="006A73A4"/>
    <w:rsid w:val="00747E2D"/>
    <w:rsid w:val="007B0EDC"/>
    <w:rsid w:val="007B1A7A"/>
    <w:rsid w:val="009201ED"/>
    <w:rsid w:val="009A4BCD"/>
    <w:rsid w:val="009B52EF"/>
    <w:rsid w:val="00A8721D"/>
    <w:rsid w:val="00AF7F7E"/>
    <w:rsid w:val="00B004FE"/>
    <w:rsid w:val="00B52A97"/>
    <w:rsid w:val="00C67A05"/>
    <w:rsid w:val="00D62134"/>
    <w:rsid w:val="00D80EF1"/>
    <w:rsid w:val="00E459F1"/>
    <w:rsid w:val="00FC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6E42"/>
  <w15:docId w15:val="{532D5B38-766B-4BE7-A830-3A490645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6A73A4"/>
    <w:pPr>
      <w:tabs>
        <w:tab w:val="num" w:pos="680"/>
      </w:tabs>
      <w:spacing w:before="120" w:after="60"/>
      <w:ind w:left="680" w:hanging="680"/>
      <w:jc w:val="both"/>
      <w:outlineLvl w:val="1"/>
    </w:pPr>
    <w:rPr>
      <w:bCs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6A73A4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A73A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A73A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A73A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A73A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A73A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6A73A4"/>
    <w:rPr>
      <w:rFonts w:ascii="Times New Roman" w:eastAsia="Times New Roman" w:hAnsi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6A73A4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6A73A4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6A73A4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6A73A4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6A73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6A73A4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3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A0E63-E42C-4B66-AAE8-AA000B717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161</TotalTime>
  <Pages>17</Pages>
  <Words>3464</Words>
  <Characters>20786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17</cp:revision>
  <dcterms:created xsi:type="dcterms:W3CDTF">2021-08-10T11:26:00Z</dcterms:created>
  <dcterms:modified xsi:type="dcterms:W3CDTF">2021-08-20T07:38:00Z</dcterms:modified>
</cp:coreProperties>
</file>