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Pr="00E37590" w:rsidRDefault="00E37590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RK -</w:t>
      </w:r>
      <w:r w:rsidR="00E36941">
        <w:rPr>
          <w:color w:val="000000"/>
          <w:lang w:val="en-US"/>
        </w:rPr>
        <w:t xml:space="preserve"> </w:t>
      </w:r>
      <w:r w:rsidR="004C5043">
        <w:rPr>
          <w:color w:val="000000"/>
          <w:lang w:val="en-US"/>
        </w:rPr>
        <w:t>579</w:t>
      </w:r>
      <w:bookmarkStart w:id="0" w:name="_GoBack"/>
      <w:bookmarkEnd w:id="0"/>
      <w:r w:rsidR="004C337F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/21</w:t>
      </w: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4C337F" w:rsidRPr="004C337F">
        <w:rPr>
          <w:b/>
          <w:color w:val="000000"/>
        </w:rPr>
        <w:t xml:space="preserve">Dostawa specjalistycznego oprogramowania Matlab/Simulink - licencja terminowa 12 miesięczna Campus </w:t>
      </w:r>
      <w:proofErr w:type="spellStart"/>
      <w:r w:rsidR="004C337F" w:rsidRPr="004C337F">
        <w:rPr>
          <w:b/>
          <w:color w:val="000000"/>
        </w:rPr>
        <w:t>Wide</w:t>
      </w:r>
      <w:proofErr w:type="spellEnd"/>
      <w:r w:rsidR="004C337F" w:rsidRPr="004C337F">
        <w:rPr>
          <w:b/>
          <w:color w:val="000000"/>
        </w:rPr>
        <w:t xml:space="preserve"> Suite</w:t>
      </w:r>
      <w:r>
        <w:rPr>
          <w:b/>
          <w:color w:val="000000"/>
        </w:rPr>
        <w:t>,</w:t>
      </w:r>
      <w:r w:rsidR="00E36941">
        <w:rPr>
          <w:b/>
          <w:color w:val="000000"/>
        </w:rPr>
        <w:t xml:space="preserve">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4C337F">
        <w:rPr>
          <w:b/>
          <w:color w:val="000000"/>
        </w:rPr>
        <w:t xml:space="preserve"> ZP/ZO-14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4C337F" w:rsidRDefault="004C337F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 xml:space="preserve">Oprogramowanie Naukowo-Techniczne Sp. z o.o. Sp. k. </w:t>
            </w:r>
          </w:p>
          <w:p w:rsidR="004C337F" w:rsidRDefault="004C337F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>ul. Pod Fortem 19</w:t>
            </w:r>
          </w:p>
          <w:p w:rsidR="004C337F" w:rsidRDefault="004C337F" w:rsidP="00F95020">
            <w:pPr>
              <w:spacing w:line="360" w:lineRule="auto"/>
              <w:ind w:left="180"/>
              <w:jc w:val="both"/>
              <w:rPr>
                <w:b/>
              </w:rPr>
            </w:pPr>
            <w:r>
              <w:rPr>
                <w:b/>
              </w:rPr>
              <w:t xml:space="preserve">31-302 Kraków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E37590">
              <w:rPr>
                <w:b/>
                <w:bCs/>
              </w:rPr>
              <w:t>Cena oferty</w:t>
            </w:r>
            <w:r w:rsidR="00E36941">
              <w:rPr>
                <w:b/>
                <w:bCs/>
              </w:rPr>
              <w:t xml:space="preserve"> brutto</w:t>
            </w:r>
            <w:r w:rsidRPr="00E37590">
              <w:rPr>
                <w:b/>
                <w:bCs/>
              </w:rPr>
              <w:t xml:space="preserve"> </w:t>
            </w:r>
            <w:r w:rsidR="00CF407D" w:rsidRPr="00E37590">
              <w:rPr>
                <w:b/>
                <w:bCs/>
              </w:rPr>
              <w:t>–</w:t>
            </w:r>
            <w:r w:rsidRPr="00E37590">
              <w:t xml:space="preserve"> </w:t>
            </w:r>
            <w:r w:rsidR="00DD4D4C" w:rsidRPr="00DD4D4C">
              <w:rPr>
                <w:b/>
              </w:rPr>
              <w:t>24 207,63 EURO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E37590">
              <w:rPr>
                <w:color w:val="000000"/>
              </w:rPr>
              <w:t>Uzasadnienie wyboru:</w:t>
            </w:r>
          </w:p>
          <w:p w:rsidR="007E7A7D" w:rsidRPr="00204578" w:rsidRDefault="004C337F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t xml:space="preserve">Ze względu na fakt, że przedmiot umowy może być wykonany tylko przez jednego Wykonawcę - </w:t>
            </w:r>
            <w:r w:rsidR="007E7A7D" w:rsidRPr="00E37590">
              <w:t xml:space="preserve">Wybrana oferta jest </w:t>
            </w:r>
            <w:r w:rsidR="00263FED" w:rsidRPr="00E37590">
              <w:t>jedyną ofertą w przedmiotowym postepowaniu.</w:t>
            </w:r>
            <w:r w:rsidR="007E7A7D" w:rsidRPr="00E37590">
              <w:t xml:space="preserve"> Oferta ta </w:t>
            </w:r>
            <w:r w:rsidR="00CF407D" w:rsidRPr="00E37590">
              <w:t>spełnia wymagania określone w Zapytaniu ofertowym</w:t>
            </w:r>
            <w:r w:rsidR="007E7A7D" w:rsidRPr="00E37590">
              <w:t xml:space="preserve"> i nie podlega odrzuceniu, a w wyniku przeprowadzonej oceny oferta przedmiotowego wykonaw</w:t>
            </w:r>
            <w:r w:rsidR="006B3680" w:rsidRPr="00E37590">
              <w:t xml:space="preserve">cy otrzymała liczbę </w:t>
            </w:r>
            <w:r w:rsidR="00263FED" w:rsidRPr="00E37590">
              <w:t>punktów - 100,00</w:t>
            </w:r>
            <w:r w:rsidR="007E7A7D" w:rsidRPr="00E37590"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3015"/>
        <w:gridCol w:w="954"/>
      </w:tblGrid>
      <w:tr w:rsidR="00CF407D" w:rsidRPr="00E37590" w:rsidTr="004C337F">
        <w:trPr>
          <w:jc w:val="center"/>
        </w:trPr>
        <w:tc>
          <w:tcPr>
            <w:tcW w:w="2845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1637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E37590" w:rsidRDefault="00204578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</w:t>
            </w:r>
            <w:r w:rsidR="00CF407D" w:rsidRPr="00E37590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CF407D" w:rsidRPr="00E37590" w:rsidTr="004C337F">
        <w:trPr>
          <w:jc w:val="center"/>
        </w:trPr>
        <w:tc>
          <w:tcPr>
            <w:tcW w:w="2845" w:type="pct"/>
            <w:vAlign w:val="center"/>
          </w:tcPr>
          <w:p w:rsidR="00E36941" w:rsidRPr="004C337F" w:rsidRDefault="00E3694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</w:p>
          <w:p w:rsidR="004C337F" w:rsidRPr="004C337F" w:rsidRDefault="004C337F" w:rsidP="004C337F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4C337F">
              <w:rPr>
                <w:b/>
                <w:sz w:val="20"/>
                <w:szCs w:val="20"/>
              </w:rPr>
              <w:t xml:space="preserve">Oprogramowanie Naukowo-Techniczne Sp. z o.o. Sp. k. </w:t>
            </w:r>
          </w:p>
          <w:p w:rsidR="004C337F" w:rsidRPr="004C337F" w:rsidRDefault="004C337F" w:rsidP="004C337F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4C337F">
              <w:rPr>
                <w:b/>
                <w:sz w:val="20"/>
                <w:szCs w:val="20"/>
              </w:rPr>
              <w:t>ul. Pod Fortem 19</w:t>
            </w:r>
          </w:p>
          <w:p w:rsidR="004C337F" w:rsidRPr="004C337F" w:rsidRDefault="004C337F" w:rsidP="004C337F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4C337F">
              <w:rPr>
                <w:b/>
                <w:sz w:val="20"/>
                <w:szCs w:val="20"/>
              </w:rPr>
              <w:t xml:space="preserve">31-302 Kraków </w:t>
            </w:r>
          </w:p>
          <w:p w:rsidR="00493E4B" w:rsidRPr="00E37590" w:rsidRDefault="00493E4B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pct"/>
            <w:vAlign w:val="center"/>
          </w:tcPr>
          <w:p w:rsidR="00E36941" w:rsidRDefault="00E3694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1. Cena </w:t>
            </w:r>
            <w:r w:rsidR="00493E4B" w:rsidRPr="00E37590">
              <w:rPr>
                <w:rFonts w:ascii="Times New Roman" w:hAnsi="Times New Roman" w:cs="Times New Roman"/>
              </w:rPr>
              <w:t>–</w:t>
            </w:r>
            <w:r w:rsidRPr="00E37590">
              <w:rPr>
                <w:rFonts w:ascii="Times New Roman" w:hAnsi="Times New Roman" w:cs="Times New Roman"/>
              </w:rPr>
              <w:t xml:space="preserve">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  <w:p w:rsidR="00CF407D" w:rsidRPr="00E37590" w:rsidRDefault="00CF407D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8" w:type="pct"/>
            <w:vAlign w:val="center"/>
          </w:tcPr>
          <w:p w:rsidR="00CF407D" w:rsidRPr="00E37590" w:rsidRDefault="00493E4B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</w:t>
      </w:r>
      <w:r w:rsidR="004C337F">
        <w:t>8</w:t>
      </w:r>
      <w:r w:rsidR="009F4D17">
        <w:t>-2</w:t>
      </w:r>
      <w:r w:rsidR="004C337F">
        <w:t>4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4C337F" w:rsidP="00E37590">
      <w:pPr>
        <w:jc w:val="right"/>
      </w:pPr>
      <w:r>
        <w:t>dr inż.</w:t>
      </w:r>
      <w:r w:rsidR="00E37590" w:rsidRPr="00E37590">
        <w:t xml:space="preserve"> </w:t>
      </w:r>
      <w:r>
        <w:t>Arkadiusz Kociszewski</w:t>
      </w:r>
    </w:p>
    <w:p w:rsidR="00E37590" w:rsidRPr="00E37590" w:rsidRDefault="004C337F" w:rsidP="00E37590">
      <w:pPr>
        <w:jc w:val="right"/>
      </w:pPr>
      <w:r>
        <w:t>Kanclerz</w:t>
      </w:r>
      <w:r w:rsidR="00E37590" w:rsidRPr="00E37590">
        <w:t xml:space="preserve">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915" w:rsidRDefault="004B0915">
      <w:r>
        <w:separator/>
      </w:r>
    </w:p>
  </w:endnote>
  <w:endnote w:type="continuationSeparator" w:id="0">
    <w:p w:rsidR="004B0915" w:rsidRDefault="004B0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4C5043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4C5043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915" w:rsidRDefault="004B0915">
      <w:r>
        <w:separator/>
      </w:r>
    </w:p>
  </w:footnote>
  <w:footnote w:type="continuationSeparator" w:id="0">
    <w:p w:rsidR="004B0915" w:rsidRDefault="004B0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0915"/>
    <w:rsid w:val="004B5777"/>
    <w:rsid w:val="004C337F"/>
    <w:rsid w:val="004C5043"/>
    <w:rsid w:val="004E2EDC"/>
    <w:rsid w:val="00532013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4122B"/>
    <w:rsid w:val="00953D9A"/>
    <w:rsid w:val="009826AE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83C96"/>
    <w:rsid w:val="00B91FED"/>
    <w:rsid w:val="00BA1245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DD4D4C"/>
    <w:rsid w:val="00E05A7A"/>
    <w:rsid w:val="00E10661"/>
    <w:rsid w:val="00E36941"/>
    <w:rsid w:val="00E37590"/>
    <w:rsid w:val="00E4520D"/>
    <w:rsid w:val="00E90C15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CEAE7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9</cp:revision>
  <cp:lastPrinted>2021-08-24T09:08:00Z</cp:lastPrinted>
  <dcterms:created xsi:type="dcterms:W3CDTF">2021-07-27T09:09:00Z</dcterms:created>
  <dcterms:modified xsi:type="dcterms:W3CDTF">2021-08-24T12:01:00Z</dcterms:modified>
</cp:coreProperties>
</file>