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D0423" w:rsidRDefault="000005D9" w:rsidP="00D665F5">
      <w:pPr>
        <w:spacing w:after="240"/>
        <w:jc w:val="right"/>
      </w:pPr>
      <w:r w:rsidRPr="003D0423">
        <w:t>Łapanów</w:t>
      </w:r>
      <w:r w:rsidR="00D665F5" w:rsidRPr="003D0423">
        <w:t xml:space="preserve"> dnia: </w:t>
      </w:r>
      <w:r w:rsidRPr="003D0423">
        <w:t>2021-08-24</w:t>
      </w:r>
    </w:p>
    <w:p w:rsidR="00D665F5" w:rsidRPr="003D0423" w:rsidRDefault="00D665F5" w:rsidP="00D665F5">
      <w:pPr>
        <w:spacing w:after="240"/>
        <w:jc w:val="right"/>
      </w:pPr>
    </w:p>
    <w:p w:rsidR="00D665F5" w:rsidRPr="003D0423" w:rsidRDefault="000005D9" w:rsidP="00577BC6">
      <w:pPr>
        <w:spacing w:after="40"/>
        <w:rPr>
          <w:b/>
          <w:bCs/>
        </w:rPr>
      </w:pPr>
      <w:r w:rsidRPr="003D0423">
        <w:rPr>
          <w:b/>
          <w:bCs/>
        </w:rPr>
        <w:t>Gmina Łapanów</w:t>
      </w:r>
    </w:p>
    <w:p w:rsidR="00D665F5" w:rsidRPr="003D0423" w:rsidRDefault="000005D9" w:rsidP="00D665F5">
      <w:r w:rsidRPr="003D0423">
        <w:t>Łapanów</w:t>
      </w:r>
      <w:r w:rsidR="00D665F5" w:rsidRPr="003D0423">
        <w:t xml:space="preserve"> </w:t>
      </w:r>
      <w:r w:rsidRPr="003D0423">
        <w:t>34</w:t>
      </w:r>
    </w:p>
    <w:p w:rsidR="00D665F5" w:rsidRPr="003D0423" w:rsidRDefault="000005D9" w:rsidP="00D665F5">
      <w:r w:rsidRPr="003D0423">
        <w:t>32-740</w:t>
      </w:r>
      <w:r w:rsidR="00D665F5" w:rsidRPr="003D0423">
        <w:t xml:space="preserve"> </w:t>
      </w:r>
      <w:r w:rsidRPr="003D0423">
        <w:t>Łapanów</w:t>
      </w:r>
    </w:p>
    <w:p w:rsidR="00D665F5" w:rsidRPr="003D0423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3D0423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3D0423" w:rsidRDefault="00D665F5" w:rsidP="00D665F5">
      <w:pPr>
        <w:pStyle w:val="Nagwek"/>
        <w:tabs>
          <w:tab w:val="clear" w:pos="4536"/>
        </w:tabs>
      </w:pPr>
      <w:r w:rsidRPr="003D0423">
        <w:t>Znak sprawy:</w:t>
      </w:r>
      <w:r w:rsidRPr="003D0423">
        <w:rPr>
          <w:b/>
        </w:rPr>
        <w:t xml:space="preserve"> </w:t>
      </w:r>
      <w:r w:rsidR="000005D9" w:rsidRPr="003D0423">
        <w:rPr>
          <w:b/>
        </w:rPr>
        <w:t>IBP.III.271.1.2021</w:t>
      </w:r>
      <w:r w:rsidR="00A80738" w:rsidRPr="003D0423">
        <w:tab/>
        <w:t xml:space="preserve"> </w:t>
      </w:r>
    </w:p>
    <w:p w:rsidR="00A80738" w:rsidRPr="003D042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D042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D0423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3D04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3D0423">
        <w:rPr>
          <w:b/>
          <w:spacing w:val="20"/>
        </w:rPr>
        <w:t>INFORMACJA Z OTWARCIA OFERT</w:t>
      </w:r>
    </w:p>
    <w:p w:rsidR="00A80738" w:rsidRPr="003D042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3D0423" w:rsidRDefault="00C659E2" w:rsidP="003D0423">
      <w:pPr>
        <w:spacing w:before="120" w:after="120"/>
        <w:jc w:val="both"/>
        <w:rPr>
          <w:b/>
          <w:bCs/>
        </w:rPr>
      </w:pPr>
      <w:r w:rsidRPr="003D0423">
        <w:rPr>
          <w:bCs/>
        </w:rPr>
        <w:t xml:space="preserve">Dotyczy </w:t>
      </w:r>
      <w:r w:rsidRPr="003D0423">
        <w:t xml:space="preserve">postępowania o udzielenie zamówienia publicznego prowadzonego w trybie </w:t>
      </w:r>
      <w:r w:rsidR="003D0423" w:rsidRPr="003D0423">
        <w:t>„</w:t>
      </w:r>
      <w:r w:rsidR="000005D9" w:rsidRPr="003D0423">
        <w:t>tryb podstawowy</w:t>
      </w:r>
      <w:r w:rsidR="003D0423" w:rsidRPr="003D0423">
        <w:t xml:space="preserve">” </w:t>
      </w:r>
      <w:r w:rsidRPr="003D0423">
        <w:t xml:space="preserve"> na: </w:t>
      </w:r>
      <w:r w:rsidR="003D0423" w:rsidRPr="003D0423">
        <w:t xml:space="preserve"> </w:t>
      </w:r>
      <w:r w:rsidR="003D0423" w:rsidRPr="003D0423">
        <w:rPr>
          <w:b/>
        </w:rPr>
        <w:t>Modernizację</w:t>
      </w:r>
      <w:r w:rsidR="000005D9" w:rsidRPr="003D0423">
        <w:rPr>
          <w:b/>
        </w:rPr>
        <w:t xml:space="preserve"> drogi gminnej Nr 580162 K Boczów –Za Rzeką km 0+280 – 1+341</w:t>
      </w:r>
    </w:p>
    <w:p w:rsidR="00D665F5" w:rsidRPr="003D0423" w:rsidRDefault="00D665F5" w:rsidP="00577BC6">
      <w:pPr>
        <w:spacing w:before="120" w:line="276" w:lineRule="auto"/>
        <w:jc w:val="both"/>
      </w:pPr>
      <w:r w:rsidRPr="003D0423">
        <w:t>Zamawiający, działając na podstawie art. 22</w:t>
      </w:r>
      <w:r w:rsidR="00601802" w:rsidRPr="003D0423">
        <w:t>2</w:t>
      </w:r>
      <w:r w:rsidRPr="003D0423">
        <w:t xml:space="preserve"> ust. 5 </w:t>
      </w:r>
      <w:r w:rsidRPr="003D0423">
        <w:rPr>
          <w:bCs/>
        </w:rPr>
        <w:t>ustawy z dnia 11 września 2019 r. Prawo zamówień publicznych</w:t>
      </w:r>
      <w:r w:rsidRPr="003D0423">
        <w:t xml:space="preserve"> </w:t>
      </w:r>
      <w:r w:rsidR="000005D9" w:rsidRPr="003D0423">
        <w:t>(Dz.U. poz. 2019 ze zm.)</w:t>
      </w:r>
      <w:r w:rsidR="00490DC0" w:rsidRPr="003D0423">
        <w:t xml:space="preserve"> </w:t>
      </w:r>
      <w:r w:rsidRPr="003D0423">
        <w:t>udostępnia</w:t>
      </w:r>
      <w:r w:rsidR="00F95C33" w:rsidRPr="003D0423">
        <w:t xml:space="preserve"> </w:t>
      </w:r>
      <w:r w:rsidR="004C7E9B" w:rsidRPr="003D0423">
        <w:t>informacj</w:t>
      </w:r>
      <w:r w:rsidR="00577BC6" w:rsidRPr="003D0423">
        <w:t>ę</w:t>
      </w:r>
      <w:r w:rsidR="00035488" w:rsidRPr="003D0423">
        <w:t xml:space="preserve"> z otwarcia ofert</w:t>
      </w:r>
      <w:r w:rsidR="00577BC6" w:rsidRPr="003D0423">
        <w:t>.</w:t>
      </w:r>
    </w:p>
    <w:p w:rsidR="00A80738" w:rsidRPr="003D0423" w:rsidRDefault="00D665F5" w:rsidP="00577BC6">
      <w:pPr>
        <w:spacing w:before="120" w:after="120" w:line="276" w:lineRule="auto"/>
        <w:jc w:val="both"/>
      </w:pPr>
      <w:r w:rsidRPr="003D0423">
        <w:t>Podczas otwarcia ofert, mającego miejsce</w:t>
      </w:r>
      <w:r w:rsidR="00FF4AB1" w:rsidRPr="003D0423">
        <w:t xml:space="preserve"> w dniu </w:t>
      </w:r>
      <w:r w:rsidR="000005D9" w:rsidRPr="003D0423">
        <w:t>24/08/2021</w:t>
      </w:r>
      <w:r w:rsidR="00FF4AB1" w:rsidRPr="003D0423">
        <w:t xml:space="preserve"> o godz. </w:t>
      </w:r>
      <w:r w:rsidR="000005D9" w:rsidRPr="003D0423">
        <w:t>08:30</w:t>
      </w:r>
      <w:r w:rsidRPr="003D042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D0423" w:rsidTr="003F57CD">
        <w:tc>
          <w:tcPr>
            <w:tcW w:w="993" w:type="dxa"/>
            <w:shd w:val="clear" w:color="auto" w:fill="auto"/>
            <w:vAlign w:val="center"/>
          </w:tcPr>
          <w:p w:rsidR="00D665F5" w:rsidRPr="003D0423" w:rsidRDefault="00D665F5" w:rsidP="003F57CD">
            <w:pPr>
              <w:spacing w:before="120" w:after="120"/>
              <w:jc w:val="center"/>
            </w:pPr>
            <w:r w:rsidRPr="003D0423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D0423" w:rsidRDefault="00D665F5" w:rsidP="003F57CD">
            <w:pPr>
              <w:spacing w:before="120" w:after="120"/>
              <w:jc w:val="center"/>
            </w:pPr>
            <w:r w:rsidRPr="003D0423">
              <w:t>Nazwa</w:t>
            </w:r>
            <w:r w:rsidR="003F57CD" w:rsidRPr="003D0423">
              <w:t xml:space="preserve"> </w:t>
            </w:r>
            <w:r w:rsidRPr="003D0423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D0423" w:rsidRDefault="00D665F5" w:rsidP="003F57CD">
            <w:pPr>
              <w:spacing w:before="120" w:after="120"/>
              <w:jc w:val="center"/>
            </w:pPr>
            <w:r w:rsidRPr="003D0423">
              <w:t>Cena oferty</w:t>
            </w:r>
          </w:p>
        </w:tc>
      </w:tr>
      <w:tr w:rsidR="000005D9" w:rsidRPr="003D0423" w:rsidTr="007C6BB1">
        <w:tc>
          <w:tcPr>
            <w:tcW w:w="993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center"/>
            </w:pPr>
            <w:r w:rsidRPr="003D0423">
              <w:t>1</w:t>
            </w:r>
          </w:p>
        </w:tc>
        <w:tc>
          <w:tcPr>
            <w:tcW w:w="5244" w:type="dxa"/>
            <w:shd w:val="clear" w:color="auto" w:fill="auto"/>
          </w:tcPr>
          <w:p w:rsidR="000005D9" w:rsidRPr="003D0423" w:rsidRDefault="000005D9" w:rsidP="007C6BB1">
            <w:pPr>
              <w:spacing w:before="40"/>
            </w:pPr>
            <w:r w:rsidRPr="003D0423">
              <w:t xml:space="preserve">Enigma </w:t>
            </w:r>
            <w:proofErr w:type="spellStart"/>
            <w:r w:rsidRPr="003D0423">
              <w:t>Group</w:t>
            </w:r>
            <w:proofErr w:type="spellEnd"/>
            <w:r w:rsidRPr="003D0423">
              <w:t xml:space="preserve"> Sp.  </w:t>
            </w:r>
            <w:proofErr w:type="spellStart"/>
            <w:r w:rsidRPr="003D0423">
              <w:t>zo.o</w:t>
            </w:r>
            <w:proofErr w:type="spellEnd"/>
            <w:r w:rsidRPr="003D0423">
              <w:t>.</w:t>
            </w:r>
          </w:p>
          <w:p w:rsidR="000005D9" w:rsidRPr="003D0423" w:rsidRDefault="003D0423" w:rsidP="007C6BB1">
            <w:r w:rsidRPr="003D0423">
              <w:t xml:space="preserve">Ul. </w:t>
            </w:r>
            <w:r w:rsidR="000005D9" w:rsidRPr="003D0423">
              <w:t>Chodenicka</w:t>
            </w:r>
            <w:r w:rsidR="000005D9" w:rsidRPr="003D0423">
              <w:t xml:space="preserve"> </w:t>
            </w:r>
            <w:r w:rsidR="000005D9" w:rsidRPr="003D0423">
              <w:t>39</w:t>
            </w:r>
            <w:r w:rsidR="000005D9" w:rsidRPr="003D0423">
              <w:t xml:space="preserve"> </w:t>
            </w:r>
          </w:p>
          <w:p w:rsidR="000005D9" w:rsidRPr="003D0423" w:rsidRDefault="000005D9" w:rsidP="007C6BB1">
            <w:pPr>
              <w:spacing w:after="40"/>
              <w:jc w:val="both"/>
            </w:pPr>
            <w:r w:rsidRPr="003D0423">
              <w:t>32-700</w:t>
            </w:r>
            <w:r w:rsidRPr="003D0423">
              <w:t xml:space="preserve"> </w:t>
            </w:r>
            <w:r w:rsidRPr="003D0423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both"/>
            </w:pPr>
            <w:r w:rsidRPr="003D0423">
              <w:t>355 243.41 zł</w:t>
            </w:r>
          </w:p>
        </w:tc>
      </w:tr>
      <w:tr w:rsidR="000005D9" w:rsidRPr="003D0423" w:rsidTr="007C6BB1">
        <w:tc>
          <w:tcPr>
            <w:tcW w:w="993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center"/>
            </w:pPr>
            <w:r w:rsidRPr="003D0423">
              <w:t>2</w:t>
            </w:r>
          </w:p>
        </w:tc>
        <w:tc>
          <w:tcPr>
            <w:tcW w:w="5244" w:type="dxa"/>
            <w:shd w:val="clear" w:color="auto" w:fill="auto"/>
          </w:tcPr>
          <w:p w:rsidR="000005D9" w:rsidRPr="003D0423" w:rsidRDefault="000005D9" w:rsidP="007C6BB1">
            <w:pPr>
              <w:spacing w:before="40"/>
            </w:pPr>
            <w:r w:rsidRPr="003D0423">
              <w:t>Miejskie Przedsiębiorstwo Robót Inżynieryjnych Sp. z o.o.</w:t>
            </w:r>
          </w:p>
          <w:p w:rsidR="000005D9" w:rsidRPr="003D0423" w:rsidRDefault="003D0423" w:rsidP="007C6BB1">
            <w:r w:rsidRPr="003D0423">
              <w:t xml:space="preserve">Ul. </w:t>
            </w:r>
            <w:r w:rsidR="000005D9" w:rsidRPr="003D0423">
              <w:t>Obrońców Modlina</w:t>
            </w:r>
            <w:r w:rsidR="000005D9" w:rsidRPr="003D0423">
              <w:t xml:space="preserve"> </w:t>
            </w:r>
            <w:r w:rsidR="000005D9" w:rsidRPr="003D0423">
              <w:t>12</w:t>
            </w:r>
            <w:r w:rsidR="000005D9" w:rsidRPr="003D0423">
              <w:t xml:space="preserve"> </w:t>
            </w:r>
          </w:p>
          <w:p w:rsidR="000005D9" w:rsidRPr="003D0423" w:rsidRDefault="000005D9" w:rsidP="007C6BB1">
            <w:pPr>
              <w:spacing w:after="40"/>
              <w:jc w:val="both"/>
            </w:pPr>
            <w:r w:rsidRPr="003D0423">
              <w:t>30-733</w:t>
            </w:r>
            <w:r w:rsidRPr="003D0423">
              <w:t xml:space="preserve"> </w:t>
            </w:r>
            <w:r w:rsidRPr="003D04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both"/>
            </w:pPr>
            <w:r w:rsidRPr="003D0423">
              <w:t>399 000.00 zł</w:t>
            </w:r>
          </w:p>
        </w:tc>
      </w:tr>
      <w:tr w:rsidR="000005D9" w:rsidRPr="003D0423" w:rsidTr="007C6BB1">
        <w:tc>
          <w:tcPr>
            <w:tcW w:w="993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center"/>
            </w:pPr>
            <w:r w:rsidRPr="003D0423">
              <w:t>3</w:t>
            </w:r>
          </w:p>
        </w:tc>
        <w:tc>
          <w:tcPr>
            <w:tcW w:w="5244" w:type="dxa"/>
            <w:shd w:val="clear" w:color="auto" w:fill="auto"/>
          </w:tcPr>
          <w:p w:rsidR="000005D9" w:rsidRPr="003D0423" w:rsidRDefault="000005D9" w:rsidP="007C6BB1">
            <w:pPr>
              <w:spacing w:before="40"/>
            </w:pPr>
            <w:r w:rsidRPr="003D0423">
              <w:t xml:space="preserve">ZIEM-DRÓG Usługi Transportowo-Sprzętowe Roboty Ziemno-Drogowe Stanisław Kupiec </w:t>
            </w:r>
          </w:p>
          <w:p w:rsidR="000005D9" w:rsidRPr="003D0423" w:rsidRDefault="000005D9" w:rsidP="007C6BB1">
            <w:r w:rsidRPr="003D0423">
              <w:t>Gdów</w:t>
            </w:r>
            <w:r w:rsidRPr="003D0423">
              <w:t xml:space="preserve"> </w:t>
            </w:r>
            <w:r w:rsidRPr="003D0423">
              <w:t>806</w:t>
            </w:r>
            <w:r w:rsidRPr="003D0423">
              <w:t xml:space="preserve"> </w:t>
            </w:r>
          </w:p>
          <w:p w:rsidR="000005D9" w:rsidRPr="003D0423" w:rsidRDefault="000005D9" w:rsidP="007C6BB1">
            <w:pPr>
              <w:spacing w:after="40"/>
              <w:jc w:val="both"/>
            </w:pPr>
            <w:r w:rsidRPr="003D0423">
              <w:t>32-420</w:t>
            </w:r>
            <w:r w:rsidRPr="003D0423">
              <w:t xml:space="preserve"> </w:t>
            </w:r>
            <w:r w:rsidRPr="003D042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both"/>
            </w:pPr>
            <w:r w:rsidRPr="003D0423">
              <w:t>401 037.70 zł</w:t>
            </w:r>
          </w:p>
        </w:tc>
      </w:tr>
      <w:tr w:rsidR="000005D9" w:rsidRPr="003D0423" w:rsidTr="007C6BB1">
        <w:tc>
          <w:tcPr>
            <w:tcW w:w="993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center"/>
            </w:pPr>
            <w:r w:rsidRPr="003D0423">
              <w:t>4</w:t>
            </w:r>
          </w:p>
        </w:tc>
        <w:tc>
          <w:tcPr>
            <w:tcW w:w="5244" w:type="dxa"/>
            <w:shd w:val="clear" w:color="auto" w:fill="auto"/>
          </w:tcPr>
          <w:p w:rsidR="000005D9" w:rsidRPr="003D0423" w:rsidRDefault="000005D9" w:rsidP="007C6BB1">
            <w:pPr>
              <w:spacing w:before="40"/>
            </w:pPr>
            <w:r w:rsidRPr="003D0423">
              <w:t>Krusz-Bud Piotr Iwulski Roboty Drogowo-Budowlane</w:t>
            </w:r>
          </w:p>
          <w:p w:rsidR="000005D9" w:rsidRPr="003D0423" w:rsidRDefault="000005D9" w:rsidP="007C6BB1">
            <w:r w:rsidRPr="003D0423">
              <w:t>Wola Batorska</w:t>
            </w:r>
            <w:r w:rsidRPr="003D0423">
              <w:t xml:space="preserve"> </w:t>
            </w:r>
            <w:r w:rsidRPr="003D0423">
              <w:t>2147/21</w:t>
            </w:r>
            <w:r w:rsidRPr="003D0423">
              <w:t xml:space="preserve"> </w:t>
            </w:r>
          </w:p>
          <w:p w:rsidR="000005D9" w:rsidRPr="003D0423" w:rsidRDefault="000005D9" w:rsidP="007C6BB1">
            <w:pPr>
              <w:spacing w:after="40"/>
              <w:jc w:val="both"/>
            </w:pPr>
            <w:r w:rsidRPr="003D0423">
              <w:t>32-007</w:t>
            </w:r>
            <w:r w:rsidRPr="003D0423">
              <w:t xml:space="preserve"> </w:t>
            </w:r>
            <w:r w:rsidRPr="003D0423">
              <w:t>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both"/>
            </w:pPr>
            <w:r w:rsidRPr="003D0423">
              <w:t>444 757.42 zł</w:t>
            </w:r>
          </w:p>
        </w:tc>
      </w:tr>
      <w:tr w:rsidR="000005D9" w:rsidRPr="003D0423" w:rsidTr="007C6BB1">
        <w:tc>
          <w:tcPr>
            <w:tcW w:w="993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center"/>
            </w:pPr>
            <w:r w:rsidRPr="003D0423">
              <w:t>5</w:t>
            </w:r>
          </w:p>
        </w:tc>
        <w:tc>
          <w:tcPr>
            <w:tcW w:w="5244" w:type="dxa"/>
            <w:shd w:val="clear" w:color="auto" w:fill="auto"/>
          </w:tcPr>
          <w:p w:rsidR="000005D9" w:rsidRPr="003D0423" w:rsidRDefault="000005D9" w:rsidP="007C6BB1">
            <w:pPr>
              <w:spacing w:before="40"/>
            </w:pPr>
            <w:r w:rsidRPr="003D0423">
              <w:t>ZIBUD Spółka z ograniczoną odpowiedzialnością Spółka komandytowa</w:t>
            </w:r>
          </w:p>
          <w:p w:rsidR="000005D9" w:rsidRPr="003D0423" w:rsidRDefault="000005D9" w:rsidP="007C6BB1">
            <w:r w:rsidRPr="003D0423">
              <w:t>Kamienica</w:t>
            </w:r>
            <w:r w:rsidRPr="003D0423">
              <w:t xml:space="preserve"> </w:t>
            </w:r>
            <w:r w:rsidRPr="003D0423">
              <w:t>1000</w:t>
            </w:r>
            <w:r w:rsidRPr="003D0423">
              <w:t xml:space="preserve"> </w:t>
            </w:r>
          </w:p>
          <w:p w:rsidR="000005D9" w:rsidRPr="003D0423" w:rsidRDefault="000005D9" w:rsidP="007C6BB1">
            <w:pPr>
              <w:spacing w:after="40"/>
              <w:jc w:val="both"/>
            </w:pPr>
            <w:r w:rsidRPr="003D0423">
              <w:t>34-608</w:t>
            </w:r>
            <w:r w:rsidRPr="003D0423">
              <w:t xml:space="preserve"> </w:t>
            </w:r>
            <w:r w:rsidRPr="003D0423">
              <w:t>Kamienica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005D9" w:rsidRPr="003D0423" w:rsidRDefault="000005D9" w:rsidP="007C6BB1">
            <w:pPr>
              <w:spacing w:before="120" w:after="120"/>
              <w:jc w:val="both"/>
            </w:pPr>
            <w:r w:rsidRPr="003D0423">
              <w:t>394 584.17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523" w:rsidRDefault="001F6523">
      <w:r>
        <w:separator/>
      </w:r>
    </w:p>
  </w:endnote>
  <w:endnote w:type="continuationSeparator" w:id="0">
    <w:p w:rsidR="001F6523" w:rsidRDefault="001F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04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523" w:rsidRDefault="001F6523">
      <w:r>
        <w:separator/>
      </w:r>
    </w:p>
  </w:footnote>
  <w:footnote w:type="continuationSeparator" w:id="0">
    <w:p w:rsidR="001F6523" w:rsidRDefault="001F6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D9" w:rsidRDefault="00000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D9" w:rsidRDefault="000005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5D9" w:rsidRDefault="000005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23"/>
    <w:rsid w:val="000005D9"/>
    <w:rsid w:val="00007727"/>
    <w:rsid w:val="00017720"/>
    <w:rsid w:val="00035488"/>
    <w:rsid w:val="000D7F25"/>
    <w:rsid w:val="000E00E5"/>
    <w:rsid w:val="001146A4"/>
    <w:rsid w:val="00173B20"/>
    <w:rsid w:val="001C69FF"/>
    <w:rsid w:val="001F6523"/>
    <w:rsid w:val="0023318D"/>
    <w:rsid w:val="003B6B36"/>
    <w:rsid w:val="003D0423"/>
    <w:rsid w:val="003D72FD"/>
    <w:rsid w:val="003F57CD"/>
    <w:rsid w:val="00423179"/>
    <w:rsid w:val="00490DC0"/>
    <w:rsid w:val="00493F8C"/>
    <w:rsid w:val="004A117A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73F35C"/>
  <w15:chartTrackingRefBased/>
  <w15:docId w15:val="{474F0444-0175-4324-B5DD-A01444A6C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2021-08-24T07:08:00Z</cp:lastPrinted>
  <dcterms:created xsi:type="dcterms:W3CDTF">2021-08-24T07:08:00Z</dcterms:created>
  <dcterms:modified xsi:type="dcterms:W3CDTF">2021-08-24T07:08:00Z</dcterms:modified>
</cp:coreProperties>
</file>