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C24C5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24C50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dnia: </w:t>
      </w:r>
      <w:r w:rsidRPr="00C24C50">
        <w:rPr>
          <w:sz w:val="22"/>
          <w:szCs w:val="22"/>
        </w:rPr>
        <w:t>2021-08-20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C24C50" w:rsidP="00FB7F50">
      <w:pPr>
        <w:spacing w:after="40"/>
        <w:rPr>
          <w:b/>
          <w:bCs/>
          <w:sz w:val="22"/>
          <w:szCs w:val="22"/>
        </w:rPr>
      </w:pPr>
      <w:r w:rsidRPr="00C24C50">
        <w:rPr>
          <w:b/>
          <w:bCs/>
          <w:sz w:val="22"/>
          <w:szCs w:val="22"/>
        </w:rPr>
        <w:t>Politechnika Częstochowska</w:t>
      </w:r>
    </w:p>
    <w:p w:rsidR="00FB7F50" w:rsidRPr="002245BE" w:rsidRDefault="00C24C50" w:rsidP="00FB7F50">
      <w:pPr>
        <w:rPr>
          <w:sz w:val="22"/>
          <w:szCs w:val="22"/>
        </w:rPr>
      </w:pPr>
      <w:r w:rsidRPr="00C24C50">
        <w:rPr>
          <w:sz w:val="22"/>
          <w:szCs w:val="22"/>
        </w:rPr>
        <w:t>Dąbrowskiego</w:t>
      </w:r>
      <w:r w:rsidR="00FB7F50" w:rsidRPr="002245BE">
        <w:rPr>
          <w:sz w:val="22"/>
          <w:szCs w:val="22"/>
        </w:rPr>
        <w:t xml:space="preserve"> </w:t>
      </w:r>
      <w:r w:rsidRPr="00C24C50">
        <w:rPr>
          <w:sz w:val="22"/>
          <w:szCs w:val="22"/>
        </w:rPr>
        <w:t>69</w:t>
      </w:r>
    </w:p>
    <w:p w:rsidR="00FB7F50" w:rsidRPr="002245BE" w:rsidRDefault="00C24C50" w:rsidP="00FB7F50">
      <w:pPr>
        <w:rPr>
          <w:sz w:val="22"/>
          <w:szCs w:val="22"/>
        </w:rPr>
      </w:pPr>
      <w:r w:rsidRPr="00C24C50">
        <w:rPr>
          <w:sz w:val="22"/>
          <w:szCs w:val="22"/>
        </w:rPr>
        <w:t>42-201</w:t>
      </w:r>
      <w:r w:rsidR="00FB7F50" w:rsidRPr="002245BE">
        <w:rPr>
          <w:sz w:val="22"/>
          <w:szCs w:val="22"/>
        </w:rPr>
        <w:t xml:space="preserve"> </w:t>
      </w:r>
      <w:r w:rsidRPr="00C24C50">
        <w:rPr>
          <w:sz w:val="22"/>
          <w:szCs w:val="22"/>
        </w:rPr>
        <w:t>Częstochowa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24C50" w:rsidRPr="00607F9B" w:rsidTr="00BE160B">
        <w:trPr>
          <w:trHeight w:val="638"/>
        </w:trPr>
        <w:tc>
          <w:tcPr>
            <w:tcW w:w="959" w:type="dxa"/>
            <w:shd w:val="clear" w:color="auto" w:fill="auto"/>
          </w:tcPr>
          <w:p w:rsidR="00C24C50" w:rsidRPr="00607F9B" w:rsidRDefault="00C24C50" w:rsidP="00BE160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24C50" w:rsidRPr="00607F9B" w:rsidRDefault="00C24C50" w:rsidP="00BE160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24C5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24C50">
              <w:rPr>
                <w:b/>
                <w:bCs/>
                <w:sz w:val="22"/>
                <w:szCs w:val="22"/>
              </w:rPr>
              <w:t>Dostawa sprzętu komputerowego dla Katedry Technologii i Automatyzacji Politechniki Częstochowskiej.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24C50">
              <w:rPr>
                <w:b/>
                <w:sz w:val="22"/>
                <w:szCs w:val="22"/>
              </w:rPr>
              <w:t>ZP/DK-08/21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24C50" w:rsidRPr="00C24C50">
        <w:rPr>
          <w:b/>
          <w:sz w:val="22"/>
          <w:szCs w:val="22"/>
        </w:rPr>
        <w:t>Politechnika Częstochowska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C24C50" w:rsidRPr="00C24C50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24C50" w:rsidTr="00BE160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C24C50" w:rsidRPr="00D26ED6" w:rsidRDefault="00C24C50" w:rsidP="00BE160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24C50">
              <w:rPr>
                <w:b/>
                <w:sz w:val="22"/>
                <w:szCs w:val="22"/>
              </w:rPr>
              <w:t>BIS S.C. KAROL KOWALSKI, ŁUKASZ KOWALSKI</w:t>
            </w:r>
          </w:p>
          <w:p w:rsidR="00C24C50" w:rsidRPr="009F0E5C" w:rsidRDefault="00C24C50" w:rsidP="00BE160B">
            <w:pPr>
              <w:jc w:val="both"/>
              <w:rPr>
                <w:bCs/>
                <w:sz w:val="22"/>
                <w:szCs w:val="22"/>
              </w:rPr>
            </w:pPr>
            <w:r w:rsidRPr="00C24C50">
              <w:rPr>
                <w:bCs/>
                <w:sz w:val="22"/>
                <w:szCs w:val="22"/>
              </w:rPr>
              <w:t>AL. NIEPODLEGŁOŚCI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24C50">
              <w:rPr>
                <w:bCs/>
                <w:sz w:val="22"/>
                <w:szCs w:val="22"/>
              </w:rPr>
              <w:t>41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24C50" w:rsidRPr="009F0E5C" w:rsidRDefault="00C24C50" w:rsidP="00BE160B">
            <w:pPr>
              <w:jc w:val="both"/>
              <w:rPr>
                <w:bCs/>
                <w:sz w:val="22"/>
                <w:szCs w:val="22"/>
              </w:rPr>
            </w:pPr>
            <w:r w:rsidRPr="00C24C50">
              <w:rPr>
                <w:bCs/>
                <w:sz w:val="22"/>
                <w:szCs w:val="22"/>
              </w:rPr>
              <w:t>42-216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24C50">
              <w:rPr>
                <w:bCs/>
                <w:sz w:val="22"/>
                <w:szCs w:val="22"/>
              </w:rPr>
              <w:t>CZĘSTOCHOWA</w:t>
            </w:r>
          </w:p>
          <w:p w:rsidR="00C24C50" w:rsidRPr="00D26ED6" w:rsidRDefault="00C24C50" w:rsidP="00BE160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24C50" w:rsidRPr="00D26ED6" w:rsidRDefault="00C24C50" w:rsidP="00BE160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24C50">
              <w:rPr>
                <w:sz w:val="22"/>
                <w:szCs w:val="22"/>
              </w:rPr>
              <w:t>Dostawa sprzętu komputerowego dla Katedry Technologii i Automatyzacji Politechniki Częstochowskiej.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24C50">
              <w:rPr>
                <w:b/>
                <w:sz w:val="22"/>
                <w:szCs w:val="22"/>
              </w:rPr>
              <w:t>83 394.00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C24C50" w:rsidRPr="00D26ED6" w:rsidRDefault="00C24C50" w:rsidP="00BE160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24C50" w:rsidRDefault="00C24C50" w:rsidP="00BE160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24C50"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:rsidTr="004657DA">
        <w:trPr>
          <w:trHeight w:val="510"/>
        </w:trPr>
        <w:tc>
          <w:tcPr>
            <w:tcW w:w="709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2B6761" w:rsidRPr="008567C7" w:rsidRDefault="00C24C5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4C5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24C50" w:rsidRPr="008567C7" w:rsidTr="00BE160B">
        <w:tc>
          <w:tcPr>
            <w:tcW w:w="709" w:type="dxa"/>
            <w:vAlign w:val="center"/>
          </w:tcPr>
          <w:p w:rsidR="00C24C50" w:rsidRPr="008567C7" w:rsidRDefault="00C24C50" w:rsidP="00BE16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4C5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:rsidR="00C24C50" w:rsidRPr="002B6761" w:rsidRDefault="00C24C50" w:rsidP="00BE160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24C50">
              <w:rPr>
                <w:rFonts w:ascii="Times New Roman" w:hAnsi="Times New Roman" w:cs="Times New Roman"/>
                <w:b/>
                <w:sz w:val="18"/>
                <w:szCs w:val="18"/>
              </w:rPr>
              <w:t>BIS S.C. KAROL KOWALSKI, ŁUKASZ KOWALSKI</w:t>
            </w:r>
          </w:p>
          <w:p w:rsidR="00C24C50" w:rsidRPr="008567C7" w:rsidRDefault="00C24C50" w:rsidP="00BE160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4C50">
              <w:rPr>
                <w:rFonts w:ascii="Times New Roman" w:hAnsi="Times New Roman" w:cs="Times New Roman"/>
                <w:bCs/>
                <w:sz w:val="18"/>
                <w:szCs w:val="18"/>
              </w:rPr>
              <w:t>AL. NIEPODLEGŁOŚCI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4C50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24C50" w:rsidRPr="001B7815" w:rsidRDefault="00C24C50" w:rsidP="00BE160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4C50">
              <w:rPr>
                <w:rFonts w:ascii="Times New Roman" w:hAnsi="Times New Roman" w:cs="Times New Roman"/>
                <w:bCs/>
                <w:sz w:val="18"/>
                <w:szCs w:val="18"/>
              </w:rPr>
              <w:t>42-216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4C50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</w:tc>
        <w:tc>
          <w:tcPr>
            <w:tcW w:w="1134" w:type="dxa"/>
            <w:vAlign w:val="center"/>
          </w:tcPr>
          <w:p w:rsidR="00C24C50" w:rsidRPr="008567C7" w:rsidRDefault="00C24C50" w:rsidP="00BE16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4C5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1134" w:type="dxa"/>
            <w:vAlign w:val="center"/>
          </w:tcPr>
          <w:p w:rsidR="00C24C50" w:rsidRPr="008567C7" w:rsidRDefault="00C24C50" w:rsidP="00BE16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C24C50" w:rsidRPr="008567C7" w:rsidRDefault="00C24C50" w:rsidP="00BE16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C24C50" w:rsidRPr="008567C7" w:rsidRDefault="00C24C50" w:rsidP="00BE16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C24C50" w:rsidRPr="008567C7" w:rsidRDefault="00C24C50" w:rsidP="00BE16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C24C50" w:rsidRPr="008567C7" w:rsidRDefault="00C24C50" w:rsidP="00BE16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C24C50" w:rsidRPr="008567C7" w:rsidRDefault="00C24C50" w:rsidP="00BE16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4C5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24C50" w:rsidRPr="008567C7" w:rsidTr="00BE160B">
        <w:tc>
          <w:tcPr>
            <w:tcW w:w="709" w:type="dxa"/>
            <w:vAlign w:val="center"/>
          </w:tcPr>
          <w:p w:rsidR="00C24C50" w:rsidRPr="008567C7" w:rsidRDefault="00C24C50" w:rsidP="00BE16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4C5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:rsidR="00C24C50" w:rsidRPr="002B6761" w:rsidRDefault="00C24C50" w:rsidP="00BE160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24C5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Web-Profit Maciej </w:t>
            </w:r>
            <w:proofErr w:type="spellStart"/>
            <w:r w:rsidRPr="00C24C50">
              <w:rPr>
                <w:rFonts w:ascii="Times New Roman" w:hAnsi="Times New Roman" w:cs="Times New Roman"/>
                <w:b/>
                <w:sz w:val="18"/>
                <w:szCs w:val="18"/>
              </w:rPr>
              <w:t>Kuźlik</w:t>
            </w:r>
            <w:proofErr w:type="spellEnd"/>
          </w:p>
          <w:p w:rsidR="00C24C50" w:rsidRPr="008567C7" w:rsidRDefault="00C24C50" w:rsidP="00BE160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4C50">
              <w:rPr>
                <w:rFonts w:ascii="Times New Roman" w:hAnsi="Times New Roman" w:cs="Times New Roman"/>
                <w:bCs/>
                <w:sz w:val="18"/>
                <w:szCs w:val="18"/>
              </w:rPr>
              <w:t>Spokojna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4C50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24C50" w:rsidRPr="001B7815" w:rsidRDefault="00C24C50" w:rsidP="00BE160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4C50">
              <w:rPr>
                <w:rFonts w:ascii="Times New Roman" w:hAnsi="Times New Roman" w:cs="Times New Roman"/>
                <w:bCs/>
                <w:sz w:val="18"/>
                <w:szCs w:val="18"/>
              </w:rPr>
              <w:t>41-940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4C50">
              <w:rPr>
                <w:rFonts w:ascii="Times New Roman" w:hAnsi="Times New Roman" w:cs="Times New Roman"/>
                <w:bCs/>
                <w:sz w:val="18"/>
                <w:szCs w:val="18"/>
              </w:rPr>
              <w:t>Piekary Śląskie</w:t>
            </w:r>
          </w:p>
        </w:tc>
        <w:tc>
          <w:tcPr>
            <w:tcW w:w="1134" w:type="dxa"/>
            <w:vAlign w:val="center"/>
          </w:tcPr>
          <w:p w:rsidR="00C24C50" w:rsidRPr="008567C7" w:rsidRDefault="00C24C50" w:rsidP="00BE16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4C50">
              <w:rPr>
                <w:rFonts w:ascii="Times New Roman" w:hAnsi="Times New Roman" w:cs="Times New Roman"/>
                <w:sz w:val="18"/>
                <w:szCs w:val="18"/>
              </w:rPr>
              <w:t xml:space="preserve">  85,07</w:t>
            </w:r>
          </w:p>
        </w:tc>
        <w:tc>
          <w:tcPr>
            <w:tcW w:w="1134" w:type="dxa"/>
            <w:vAlign w:val="center"/>
          </w:tcPr>
          <w:p w:rsidR="00C24C50" w:rsidRPr="008567C7" w:rsidRDefault="00C24C50" w:rsidP="00BE16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C24C50" w:rsidRPr="008567C7" w:rsidRDefault="00C24C50" w:rsidP="00BE16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C24C50" w:rsidRPr="008567C7" w:rsidRDefault="00C24C50" w:rsidP="00BE16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C24C50" w:rsidRPr="008567C7" w:rsidRDefault="00C24C50" w:rsidP="00BE16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C24C50" w:rsidRPr="008567C7" w:rsidRDefault="00C24C50" w:rsidP="00BE16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C24C50" w:rsidRPr="008567C7" w:rsidRDefault="00C24C50" w:rsidP="00BE16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4C50">
              <w:rPr>
                <w:rFonts w:ascii="Times New Roman" w:hAnsi="Times New Roman" w:cs="Times New Roman"/>
                <w:sz w:val="18"/>
                <w:szCs w:val="18"/>
              </w:rPr>
              <w:t xml:space="preserve">  85,07</w:t>
            </w:r>
          </w:p>
        </w:tc>
      </w:tr>
      <w:tr w:rsidR="00C24C50" w:rsidRPr="008567C7" w:rsidTr="00BE160B">
        <w:tc>
          <w:tcPr>
            <w:tcW w:w="709" w:type="dxa"/>
            <w:vAlign w:val="center"/>
          </w:tcPr>
          <w:p w:rsidR="00C24C50" w:rsidRPr="008567C7" w:rsidRDefault="00C24C50" w:rsidP="00BE16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4C5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:rsidR="00C24C50" w:rsidRPr="002B6761" w:rsidRDefault="00C24C50" w:rsidP="00BE160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24C5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CEZAR Cezary </w:t>
            </w:r>
            <w:proofErr w:type="spellStart"/>
            <w:r w:rsidRPr="00C24C50">
              <w:rPr>
                <w:rFonts w:ascii="Times New Roman" w:hAnsi="Times New Roman" w:cs="Times New Roman"/>
                <w:b/>
                <w:sz w:val="18"/>
                <w:szCs w:val="18"/>
              </w:rPr>
              <w:t>Machnio</w:t>
            </w:r>
            <w:proofErr w:type="spellEnd"/>
            <w:r w:rsidRPr="00C24C5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 Piotr Gębka Sp. z o.o.</w:t>
            </w:r>
          </w:p>
          <w:p w:rsidR="00C24C50" w:rsidRPr="008567C7" w:rsidRDefault="00C24C50" w:rsidP="00BE160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4C50">
              <w:rPr>
                <w:rFonts w:ascii="Times New Roman" w:hAnsi="Times New Roman" w:cs="Times New Roman"/>
                <w:bCs/>
                <w:sz w:val="18"/>
                <w:szCs w:val="18"/>
              </w:rPr>
              <w:t>ul. Wolność 8 lok. 4,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4C50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4C50">
              <w:rPr>
                <w:rFonts w:ascii="Times New Roman" w:hAnsi="Times New Roman" w:cs="Times New Roman"/>
                <w:bCs/>
                <w:sz w:val="18"/>
                <w:szCs w:val="18"/>
              </w:rPr>
              <w:t>/4</w:t>
            </w:r>
          </w:p>
          <w:p w:rsidR="00C24C50" w:rsidRPr="001B7815" w:rsidRDefault="00C24C50" w:rsidP="00BE160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4C50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26-600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4C50">
              <w:rPr>
                <w:rFonts w:ascii="Times New Roman" w:hAnsi="Times New Roman" w:cs="Times New Roman"/>
                <w:bCs/>
                <w:sz w:val="18"/>
                <w:szCs w:val="18"/>
              </w:rPr>
              <w:t>Radom</w:t>
            </w:r>
          </w:p>
        </w:tc>
        <w:tc>
          <w:tcPr>
            <w:tcW w:w="1134" w:type="dxa"/>
            <w:vAlign w:val="center"/>
          </w:tcPr>
          <w:p w:rsidR="00C24C50" w:rsidRPr="008567C7" w:rsidRDefault="00C24C50" w:rsidP="00BE16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4C5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79,32</w:t>
            </w:r>
          </w:p>
        </w:tc>
        <w:tc>
          <w:tcPr>
            <w:tcW w:w="1134" w:type="dxa"/>
            <w:vAlign w:val="center"/>
          </w:tcPr>
          <w:p w:rsidR="00C24C50" w:rsidRPr="008567C7" w:rsidRDefault="00C24C50" w:rsidP="00BE16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C24C50" w:rsidRPr="008567C7" w:rsidRDefault="00C24C50" w:rsidP="00BE16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C24C50" w:rsidRPr="008567C7" w:rsidRDefault="00C24C50" w:rsidP="00BE16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C24C50" w:rsidRPr="008567C7" w:rsidRDefault="00C24C50" w:rsidP="00BE16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C24C50" w:rsidRPr="008567C7" w:rsidRDefault="00C24C50" w:rsidP="00BE16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C24C50" w:rsidRPr="008567C7" w:rsidRDefault="00C24C50" w:rsidP="00BE16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4C50">
              <w:rPr>
                <w:rFonts w:ascii="Times New Roman" w:hAnsi="Times New Roman" w:cs="Times New Roman"/>
                <w:sz w:val="18"/>
                <w:szCs w:val="18"/>
              </w:rPr>
              <w:t xml:space="preserve">  79,32</w:t>
            </w:r>
          </w:p>
        </w:tc>
      </w:tr>
      <w:tr w:rsidR="00C24C50" w:rsidRPr="008567C7" w:rsidTr="00BE160B">
        <w:tc>
          <w:tcPr>
            <w:tcW w:w="709" w:type="dxa"/>
            <w:vAlign w:val="center"/>
          </w:tcPr>
          <w:p w:rsidR="00C24C50" w:rsidRPr="008567C7" w:rsidRDefault="00C24C50" w:rsidP="00BE16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4C5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C24C50" w:rsidRPr="002B6761" w:rsidRDefault="00C24C50" w:rsidP="00BE160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24C50">
              <w:rPr>
                <w:rFonts w:ascii="Times New Roman" w:hAnsi="Times New Roman" w:cs="Times New Roman"/>
                <w:b/>
                <w:sz w:val="18"/>
                <w:szCs w:val="18"/>
              </w:rPr>
              <w:t>TEST-SYSTEM s.c.</w:t>
            </w:r>
          </w:p>
          <w:p w:rsidR="00C24C50" w:rsidRPr="008567C7" w:rsidRDefault="00C24C50" w:rsidP="00BE160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4C50">
              <w:rPr>
                <w:rFonts w:ascii="Times New Roman" w:hAnsi="Times New Roman" w:cs="Times New Roman"/>
                <w:bCs/>
                <w:sz w:val="18"/>
                <w:szCs w:val="18"/>
              </w:rPr>
              <w:t>Młyńska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4C50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24C50" w:rsidRPr="001B7815" w:rsidRDefault="00C24C50" w:rsidP="00BE160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24C50">
              <w:rPr>
                <w:rFonts w:ascii="Times New Roman" w:hAnsi="Times New Roman" w:cs="Times New Roman"/>
                <w:bCs/>
                <w:sz w:val="18"/>
                <w:szCs w:val="18"/>
              </w:rPr>
              <w:t>66-400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24C50">
              <w:rPr>
                <w:rFonts w:ascii="Times New Roman" w:hAnsi="Times New Roman" w:cs="Times New Roman"/>
                <w:bCs/>
                <w:sz w:val="18"/>
                <w:szCs w:val="18"/>
              </w:rPr>
              <w:t>Gorzów Wielkopolski</w:t>
            </w:r>
          </w:p>
        </w:tc>
        <w:tc>
          <w:tcPr>
            <w:tcW w:w="1134" w:type="dxa"/>
            <w:vAlign w:val="center"/>
          </w:tcPr>
          <w:p w:rsidR="00C24C50" w:rsidRPr="008567C7" w:rsidRDefault="00C24C50" w:rsidP="00BE16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4C50">
              <w:rPr>
                <w:rFonts w:ascii="Times New Roman" w:hAnsi="Times New Roman" w:cs="Times New Roman"/>
                <w:sz w:val="18"/>
                <w:szCs w:val="18"/>
              </w:rPr>
              <w:t xml:space="preserve">  78,65</w:t>
            </w:r>
          </w:p>
        </w:tc>
        <w:tc>
          <w:tcPr>
            <w:tcW w:w="1134" w:type="dxa"/>
            <w:vAlign w:val="center"/>
          </w:tcPr>
          <w:p w:rsidR="00C24C50" w:rsidRPr="008567C7" w:rsidRDefault="00C24C50" w:rsidP="00BE16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C24C50" w:rsidRPr="008567C7" w:rsidRDefault="00C24C50" w:rsidP="00BE16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C24C50" w:rsidRPr="008567C7" w:rsidRDefault="00C24C50" w:rsidP="00BE16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C24C50" w:rsidRPr="008567C7" w:rsidRDefault="00C24C50" w:rsidP="00BE16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C24C50" w:rsidRPr="008567C7" w:rsidRDefault="00C24C50" w:rsidP="00BE16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C24C50" w:rsidRPr="008567C7" w:rsidRDefault="00C24C50" w:rsidP="00BE160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4C50">
              <w:rPr>
                <w:rFonts w:ascii="Times New Roman" w:hAnsi="Times New Roman" w:cs="Times New Roman"/>
                <w:sz w:val="18"/>
                <w:szCs w:val="18"/>
              </w:rPr>
              <w:t xml:space="preserve">  78,65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  <w:bookmarkStart w:id="2" w:name="_GoBack"/>
      <w:bookmarkEnd w:id="2"/>
    </w:p>
    <w:bookmarkEnd w:id="0"/>
    <w:sectPr w:rsidR="00F960D7" w:rsidRPr="00F33C66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39D0" w:rsidRDefault="00F339D0">
      <w:r>
        <w:separator/>
      </w:r>
    </w:p>
  </w:endnote>
  <w:endnote w:type="continuationSeparator" w:id="0">
    <w:p w:rsidR="00F339D0" w:rsidRDefault="00F3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39D0" w:rsidRDefault="00F339D0">
      <w:r>
        <w:separator/>
      </w:r>
    </w:p>
  </w:footnote>
  <w:footnote w:type="continuationSeparator" w:id="0">
    <w:p w:rsidR="00F339D0" w:rsidRDefault="00F339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39D0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C659A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24C50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9D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DCE19C-2D9A-49D5-9A1A-579AFA85E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224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2021-08-20T11:05:00Z</cp:lastPrinted>
  <dcterms:created xsi:type="dcterms:W3CDTF">2021-08-20T11:05:00Z</dcterms:created>
  <dcterms:modified xsi:type="dcterms:W3CDTF">2021-08-20T11:05:00Z</dcterms:modified>
</cp:coreProperties>
</file>