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B0ACC" w14:textId="307E2F1C" w:rsidR="00EB1359" w:rsidRPr="003261E7" w:rsidRDefault="007253D3" w:rsidP="00EB1359">
      <w:pPr>
        <w:spacing w:after="240"/>
        <w:jc w:val="right"/>
        <w:rPr>
          <w:sz w:val="22"/>
          <w:szCs w:val="22"/>
        </w:rPr>
      </w:pPr>
      <w:r w:rsidRPr="007253D3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7253D3">
        <w:rPr>
          <w:sz w:val="22"/>
          <w:szCs w:val="22"/>
        </w:rPr>
        <w:t>2021-08-</w:t>
      </w:r>
      <w:r w:rsidR="00542FCD">
        <w:rPr>
          <w:sz w:val="22"/>
          <w:szCs w:val="22"/>
        </w:rPr>
        <w:t>19</w:t>
      </w:r>
    </w:p>
    <w:p w14:paraId="4689EB8E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341E9050" w14:textId="77777777" w:rsidR="00EB1359" w:rsidRPr="003261E7" w:rsidRDefault="007253D3" w:rsidP="00EB1359">
      <w:pPr>
        <w:spacing w:after="40"/>
        <w:rPr>
          <w:b/>
          <w:bCs/>
          <w:sz w:val="22"/>
          <w:szCs w:val="22"/>
        </w:rPr>
      </w:pPr>
      <w:r w:rsidRPr="007253D3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13930BDB" w14:textId="77777777" w:rsidR="00EB1359" w:rsidRPr="003261E7" w:rsidRDefault="007253D3" w:rsidP="00EB1359">
      <w:pPr>
        <w:rPr>
          <w:sz w:val="22"/>
          <w:szCs w:val="22"/>
        </w:rPr>
      </w:pPr>
      <w:r w:rsidRPr="007253D3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7253D3">
        <w:rPr>
          <w:sz w:val="22"/>
          <w:szCs w:val="22"/>
        </w:rPr>
        <w:t>66</w:t>
      </w:r>
    </w:p>
    <w:p w14:paraId="0B3A8C48" w14:textId="42BD053E" w:rsidR="00EB1359" w:rsidRDefault="007253D3" w:rsidP="00EB1359">
      <w:pPr>
        <w:rPr>
          <w:sz w:val="22"/>
          <w:szCs w:val="22"/>
        </w:rPr>
      </w:pPr>
      <w:r w:rsidRPr="007253D3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7253D3">
        <w:rPr>
          <w:sz w:val="22"/>
          <w:szCs w:val="22"/>
        </w:rPr>
        <w:t>Kraków</w:t>
      </w:r>
    </w:p>
    <w:p w14:paraId="687EE134" w14:textId="4B8D095D" w:rsidR="009313AB" w:rsidRPr="003261E7" w:rsidRDefault="009313AB" w:rsidP="00EB1359">
      <w:pPr>
        <w:rPr>
          <w:sz w:val="22"/>
          <w:szCs w:val="22"/>
        </w:rPr>
      </w:pPr>
      <w:r>
        <w:rPr>
          <w:sz w:val="22"/>
          <w:szCs w:val="22"/>
        </w:rPr>
        <w:t>Nr pisma: SZP.271.585/14/2021</w:t>
      </w:r>
    </w:p>
    <w:p w14:paraId="6FAE4E14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CF643C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E934CDC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3F881C4" w14:textId="1A2C0AFD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952A16">
        <w:rPr>
          <w:b/>
          <w:sz w:val="28"/>
          <w:szCs w:val="24"/>
        </w:rPr>
        <w:t xml:space="preserve"> w zadaniu nr 10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253D3" w:rsidRPr="003261E7" w14:paraId="1C185E8D" w14:textId="77777777" w:rsidTr="001F4B90">
        <w:trPr>
          <w:trHeight w:val="638"/>
        </w:trPr>
        <w:tc>
          <w:tcPr>
            <w:tcW w:w="959" w:type="dxa"/>
            <w:shd w:val="clear" w:color="auto" w:fill="auto"/>
          </w:tcPr>
          <w:p w14:paraId="7F9720FA" w14:textId="77777777" w:rsidR="007253D3" w:rsidRPr="003261E7" w:rsidRDefault="007253D3" w:rsidP="001F4B9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D922C9" w14:textId="77777777" w:rsidR="007253D3" w:rsidRPr="003261E7" w:rsidRDefault="007253D3" w:rsidP="001F4B9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253D3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253D3">
              <w:rPr>
                <w:b/>
                <w:bCs/>
                <w:sz w:val="22"/>
                <w:szCs w:val="22"/>
              </w:rPr>
              <w:t>Zakup i dostawa wraz z uruchomieniem sprzętu medycznego dla potrzeb Oddziałów Szpitalnych i przeszkoleniem pracowników Zamawiającego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253D3">
              <w:rPr>
                <w:b/>
                <w:sz w:val="22"/>
                <w:szCs w:val="22"/>
              </w:rPr>
              <w:t>ZP/14/2021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DEFFF6B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B268E8E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137999C" w14:textId="26AE3F9D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253D3" w:rsidRPr="007253D3">
        <w:rPr>
          <w:b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253D3" w:rsidRPr="007253D3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1966E11E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95BE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969F8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DC3537F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7253D3" w:rsidRPr="00EB1359" w14:paraId="4595B4D3" w14:textId="77777777" w:rsidTr="001F4B9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F54C" w14:textId="77777777" w:rsidR="007253D3" w:rsidRPr="00710915" w:rsidRDefault="007253D3" w:rsidP="001F4B9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253D3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1D55" w14:textId="77777777" w:rsidR="007253D3" w:rsidRPr="00EB1359" w:rsidRDefault="007253D3" w:rsidP="001F4B9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253D3">
              <w:rPr>
                <w:b/>
                <w:sz w:val="22"/>
                <w:szCs w:val="22"/>
              </w:rPr>
              <w:t xml:space="preserve">Zakup i dostawa wraz z uruchomieniem 1 </w:t>
            </w:r>
            <w:proofErr w:type="spellStart"/>
            <w:r w:rsidRPr="007253D3">
              <w:rPr>
                <w:b/>
                <w:sz w:val="22"/>
                <w:szCs w:val="22"/>
              </w:rPr>
              <w:t>szt</w:t>
            </w:r>
            <w:proofErr w:type="spellEnd"/>
            <w:r w:rsidRPr="007253D3">
              <w:rPr>
                <w:b/>
                <w:sz w:val="22"/>
                <w:szCs w:val="22"/>
              </w:rPr>
              <w:t xml:space="preserve"> aparatu </w:t>
            </w:r>
            <w:proofErr w:type="spellStart"/>
            <w:r w:rsidRPr="007253D3">
              <w:rPr>
                <w:b/>
                <w:sz w:val="22"/>
                <w:szCs w:val="22"/>
              </w:rPr>
              <w:t>usg</w:t>
            </w:r>
            <w:proofErr w:type="spellEnd"/>
            <w:r w:rsidRPr="007253D3">
              <w:rPr>
                <w:b/>
                <w:sz w:val="22"/>
                <w:szCs w:val="22"/>
              </w:rPr>
              <w:t xml:space="preserve"> wraz przeszkoleniem pracowników Zamawiającego zgodnie z zestawieniem warunków i parametrów wymaganych  stanowiącym załącznik nr 1 do specyfikacji.</w:t>
            </w:r>
          </w:p>
          <w:p w14:paraId="17AB0C9D" w14:textId="77777777" w:rsidR="007253D3" w:rsidRDefault="007253D3" w:rsidP="001F4B9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EA07D86" w14:textId="77777777" w:rsidR="00542FCD" w:rsidRPr="00542FCD" w:rsidRDefault="00542FCD" w:rsidP="00542FC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42FCD">
              <w:rPr>
                <w:sz w:val="22"/>
                <w:szCs w:val="22"/>
              </w:rPr>
              <w:t xml:space="preserve">Art. 255 pkt 2 ustawy </w:t>
            </w:r>
            <w:proofErr w:type="spellStart"/>
            <w:r w:rsidRPr="00542FCD">
              <w:rPr>
                <w:sz w:val="22"/>
                <w:szCs w:val="22"/>
              </w:rPr>
              <w:t>Pzp</w:t>
            </w:r>
            <w:proofErr w:type="spellEnd"/>
            <w:r w:rsidRPr="00542FCD">
              <w:rPr>
                <w:sz w:val="22"/>
                <w:szCs w:val="22"/>
              </w:rPr>
              <w:t xml:space="preserve"> - wszystkie złożone oferty podlegały odrzuceniu</w:t>
            </w:r>
          </w:p>
          <w:p w14:paraId="0DFC4504" w14:textId="77777777" w:rsidR="00542FCD" w:rsidRPr="00542FCD" w:rsidRDefault="00542FCD" w:rsidP="00542FC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42FCD">
              <w:rPr>
                <w:sz w:val="22"/>
                <w:szCs w:val="22"/>
              </w:rPr>
              <w:t>Uzasadnienie faktyczne:</w:t>
            </w:r>
          </w:p>
          <w:p w14:paraId="2BBFD23A" w14:textId="6780DDC6" w:rsidR="007253D3" w:rsidRDefault="00542FCD" w:rsidP="00542FC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2FCD">
              <w:rPr>
                <w:sz w:val="22"/>
                <w:szCs w:val="22"/>
              </w:rPr>
              <w:t xml:space="preserve">W grupie 10 została złożona jedna oferta Wykonawcy MIRO Sp. z o.o. Mińska 25B /U1, 03-808 Warszawa. Oferta podlegała odrzuceniu na podstawie art. 226 ust. 1 pkt 5 ustawy </w:t>
            </w:r>
            <w:proofErr w:type="spellStart"/>
            <w:r w:rsidRPr="00542FCD">
              <w:rPr>
                <w:sz w:val="22"/>
                <w:szCs w:val="22"/>
              </w:rPr>
              <w:t>Pzp</w:t>
            </w:r>
            <w:proofErr w:type="spellEnd"/>
            <w:r w:rsidRPr="00542FCD">
              <w:rPr>
                <w:sz w:val="22"/>
                <w:szCs w:val="22"/>
              </w:rPr>
              <w:t xml:space="preserve"> - treść oferty jest niezgodna z warunkami zamówienia. </w:t>
            </w:r>
          </w:p>
          <w:p w14:paraId="78F0B67C" w14:textId="77777777" w:rsidR="007253D3" w:rsidRPr="00EB1359" w:rsidRDefault="007253D3" w:rsidP="001F4B90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234C9050" w14:textId="77777777" w:rsidR="00952A16" w:rsidRDefault="00952A16" w:rsidP="00952A16">
      <w:pPr>
        <w:pStyle w:val="Tekstpodstawowy"/>
        <w:spacing w:line="240" w:lineRule="auto"/>
        <w:ind w:left="3119" w:firstLine="425"/>
        <w:jc w:val="right"/>
        <w:rPr>
          <w:i/>
        </w:rPr>
      </w:pPr>
    </w:p>
    <w:p w14:paraId="4EE50EEB" w14:textId="77777777" w:rsidR="00952A16" w:rsidRDefault="00952A16" w:rsidP="00952A16">
      <w:pPr>
        <w:pStyle w:val="Tekstpodstawowy"/>
        <w:spacing w:line="240" w:lineRule="auto"/>
        <w:ind w:left="3119" w:firstLine="425"/>
        <w:jc w:val="right"/>
        <w:rPr>
          <w:i/>
        </w:rPr>
      </w:pPr>
    </w:p>
    <w:p w14:paraId="51831B14" w14:textId="77777777" w:rsidR="00952A16" w:rsidRDefault="00952A16" w:rsidP="00952A16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2DB29DFE" w14:textId="77777777" w:rsidR="00952A16" w:rsidRDefault="00952A16" w:rsidP="00952A16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Z-ca Dyrektora ds. Finansowych</w:t>
      </w:r>
    </w:p>
    <w:p w14:paraId="3863D6F1" w14:textId="77777777" w:rsidR="00952A16" w:rsidRDefault="00952A16" w:rsidP="00952A16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mgr Dorota Gołąb-</w:t>
      </w:r>
      <w:proofErr w:type="spellStart"/>
      <w:r>
        <w:rPr>
          <w:i/>
        </w:rPr>
        <w:t>Bełtowicz</w:t>
      </w:r>
      <w:proofErr w:type="spellEnd"/>
    </w:p>
    <w:p w14:paraId="6939A1D5" w14:textId="77777777" w:rsidR="00952A16" w:rsidRDefault="00952A16" w:rsidP="00952A16">
      <w:pPr>
        <w:spacing w:line="360" w:lineRule="auto"/>
        <w:jc w:val="right"/>
        <w:rPr>
          <w:sz w:val="24"/>
        </w:rPr>
      </w:pPr>
    </w:p>
    <w:p w14:paraId="3DDC10B2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AFC1A" w14:textId="77777777" w:rsidR="007253D3" w:rsidRDefault="007253D3" w:rsidP="007253D3">
      <w:r>
        <w:separator/>
      </w:r>
    </w:p>
  </w:endnote>
  <w:endnote w:type="continuationSeparator" w:id="0">
    <w:p w14:paraId="291218FD" w14:textId="77777777" w:rsidR="007253D3" w:rsidRDefault="007253D3" w:rsidP="00725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81D5B" w14:textId="77777777" w:rsidR="007253D3" w:rsidRDefault="007253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BE8B1" w14:textId="77777777" w:rsidR="007253D3" w:rsidRDefault="007253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5ACD3" w14:textId="77777777" w:rsidR="007253D3" w:rsidRDefault="007253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A4960" w14:textId="77777777" w:rsidR="007253D3" w:rsidRDefault="007253D3" w:rsidP="007253D3">
      <w:r>
        <w:separator/>
      </w:r>
    </w:p>
  </w:footnote>
  <w:footnote w:type="continuationSeparator" w:id="0">
    <w:p w14:paraId="63D10404" w14:textId="77777777" w:rsidR="007253D3" w:rsidRDefault="007253D3" w:rsidP="00725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4D676" w14:textId="77777777" w:rsidR="007253D3" w:rsidRDefault="007253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FCD36" w14:textId="77777777" w:rsidR="007253D3" w:rsidRDefault="007253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FB30F" w14:textId="77777777" w:rsidR="007253D3" w:rsidRDefault="007253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562C"/>
    <w:rsid w:val="00010B31"/>
    <w:rsid w:val="00104963"/>
    <w:rsid w:val="00150F65"/>
    <w:rsid w:val="004F562C"/>
    <w:rsid w:val="00542FCD"/>
    <w:rsid w:val="007253D3"/>
    <w:rsid w:val="00823326"/>
    <w:rsid w:val="00856A3E"/>
    <w:rsid w:val="00894412"/>
    <w:rsid w:val="009313AB"/>
    <w:rsid w:val="009462DF"/>
    <w:rsid w:val="009500EB"/>
    <w:rsid w:val="00952A16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CAE1CD"/>
  <w15:chartTrackingRefBased/>
  <w15:docId w15:val="{2E2574B1-9869-4105-9B2F-41B3E14E4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7253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53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2021-08-20T10:57:00Z</cp:lastPrinted>
  <dcterms:created xsi:type="dcterms:W3CDTF">2021-08-20T10:57:00Z</dcterms:created>
  <dcterms:modified xsi:type="dcterms:W3CDTF">2021-08-20T10:57:00Z</dcterms:modified>
</cp:coreProperties>
</file>