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21050E" w:rsidRPr="0021050E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1050E" w:rsidRPr="0021050E">
        <w:rPr>
          <w:b/>
          <w:sz w:val="22"/>
          <w:szCs w:val="22"/>
        </w:rPr>
        <w:t>ZP/DK-20/21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1050E" w:rsidRPr="00110593" w:rsidTr="00CA601D">
        <w:tc>
          <w:tcPr>
            <w:tcW w:w="9104" w:type="dxa"/>
            <w:shd w:val="clear" w:color="auto" w:fill="D9D9D9"/>
          </w:tcPr>
          <w:p w:rsidR="0021050E" w:rsidRPr="00110593" w:rsidRDefault="0021050E" w:rsidP="00CA601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1050E" w:rsidRPr="00110593" w:rsidRDefault="0021050E" w:rsidP="00CA601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1050E">
              <w:t>(Dz.U. poz. 2019 ze zm.)</w:t>
            </w:r>
            <w:r w:rsidRPr="00110593">
              <w:t xml:space="preserve"> (dalej jako: ustawa Pzp), dotyczące:</w:t>
            </w:r>
          </w:p>
          <w:p w:rsidR="0021050E" w:rsidRPr="0043102D" w:rsidRDefault="0021050E" w:rsidP="00CA601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1050E" w:rsidRPr="00110593" w:rsidRDefault="0021050E" w:rsidP="00CA601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1050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1050E">
        <w:rPr>
          <w:b/>
          <w:sz w:val="22"/>
          <w:szCs w:val="22"/>
        </w:rPr>
        <w:t>Dostawa sprzętu i oprogramowania komputerowego dla jednostek organizacyjnych Politechniki Częstochowskiej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0D8" w:rsidRDefault="007B60D8">
      <w:r>
        <w:separator/>
      </w:r>
    </w:p>
  </w:endnote>
  <w:endnote w:type="continuationSeparator" w:id="0">
    <w:p w:rsidR="007B60D8" w:rsidRDefault="007B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05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05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50E" w:rsidRDefault="002105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0D8" w:rsidRDefault="007B60D8">
      <w:r>
        <w:separator/>
      </w:r>
    </w:p>
  </w:footnote>
  <w:footnote w:type="continuationSeparator" w:id="0">
    <w:p w:rsidR="007B60D8" w:rsidRDefault="007B60D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50E" w:rsidRDefault="002105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50E" w:rsidRDefault="002105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50E" w:rsidRDefault="002105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60D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1050E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60D8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D5E73BD-D36D-496F-A52D-9EA0E619E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FFA4B-A1E2-4767-9617-F441C6690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2021-08-20T09:22:00Z</dcterms:created>
  <dcterms:modified xsi:type="dcterms:W3CDTF">2021-08-20T09:22:00Z</dcterms:modified>
</cp:coreProperties>
</file>