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A2A13" w:rsidRPr="00DA2A13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67"/>
      </w:tblGrid>
      <w:tr w:rsidR="00F31EAC" w:rsidRPr="005844F6" w:rsidTr="00893442">
        <w:trPr>
          <w:trHeight w:val="973"/>
        </w:trPr>
        <w:tc>
          <w:tcPr>
            <w:tcW w:w="13967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A2A13" w:rsidRPr="00DA2A13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A2A13" w:rsidRPr="00DA2A13">
        <w:rPr>
          <w:b/>
          <w:sz w:val="22"/>
          <w:szCs w:val="22"/>
        </w:rPr>
        <w:t>Sukcesywna dostawa sprzętu i oprogramowania dla jednostek organizacyjnych Politechniki Częstochowskiej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893442" w:rsidRPr="00893442" w:rsidRDefault="00893442" w:rsidP="006B63D6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893442">
        <w:rPr>
          <w:sz w:val="22"/>
          <w:szCs w:val="22"/>
        </w:rPr>
        <w:t xml:space="preserve">zgodnie z przedstawionym poniżej </w:t>
      </w:r>
      <w:r w:rsidRPr="00893442">
        <w:rPr>
          <w:b/>
          <w:sz w:val="22"/>
          <w:szCs w:val="22"/>
        </w:rPr>
        <w:t>formularzem cenowym</w:t>
      </w:r>
      <w:r w:rsidRPr="00893442">
        <w:rPr>
          <w:sz w:val="22"/>
          <w:szCs w:val="22"/>
        </w:rPr>
        <w:t>:</w:t>
      </w:r>
    </w:p>
    <w:p w:rsidR="00121960" w:rsidRDefault="0012196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19"/>
        <w:gridCol w:w="518"/>
        <w:gridCol w:w="1218"/>
        <w:gridCol w:w="774"/>
        <w:gridCol w:w="1218"/>
        <w:gridCol w:w="862"/>
        <w:gridCol w:w="4200"/>
      </w:tblGrid>
      <w:tr w:rsidR="00121960" w:rsidRPr="00893442" w:rsidTr="00893442">
        <w:trPr>
          <w:trHeight w:val="900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lastRenderedPageBreak/>
              <w:t>Rodzaj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Cena jednostkowa netto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Cena jednostkowa brutto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Wartość brutto (</w:t>
            </w:r>
            <w:proofErr w:type="spellStart"/>
            <w:r w:rsidRPr="00893442">
              <w:rPr>
                <w:b/>
                <w:bCs/>
                <w:color w:val="000000"/>
                <w:sz w:val="20"/>
                <w:szCs w:val="20"/>
              </w:rPr>
              <w:t>BxE</w:t>
            </w:r>
            <w:proofErr w:type="spellEnd"/>
            <w:r w:rsidRPr="00893442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Typ, model, marka oferowanego sprzętu</w:t>
            </w:r>
          </w:p>
        </w:tc>
      </w:tr>
      <w:tr w:rsidR="00121960" w:rsidRPr="00893442" w:rsidTr="00893442">
        <w:trPr>
          <w:trHeight w:val="300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C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E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1960" w:rsidRPr="00893442" w:rsidRDefault="00121960" w:rsidP="0012196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G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Komputer biurowy – Typ 1.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Komputer biurowy – Typ 2.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Komputer biurowy – Typ 3.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Komputer biurowy– Typ 4.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techniczna monitora 22”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techniczna monitora 24”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techniczna monitora 27”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 xml:space="preserve">Komputer </w:t>
            </w:r>
            <w:proofErr w:type="spellStart"/>
            <w:r w:rsidRPr="00893442">
              <w:rPr>
                <w:color w:val="000000"/>
                <w:sz w:val="20"/>
                <w:szCs w:val="20"/>
              </w:rPr>
              <w:t>All</w:t>
            </w:r>
            <w:proofErr w:type="spellEnd"/>
            <w:r w:rsidRPr="00893442">
              <w:rPr>
                <w:color w:val="000000"/>
                <w:sz w:val="20"/>
                <w:szCs w:val="20"/>
              </w:rPr>
              <w:t>-in-One PC 23”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13"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14"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15” – Typ 1.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15” – Typ 2.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17” – Typ 1.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Notebook 17” – Typ 2.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mono A4 – Typ 1.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mono A4 – Typ 2.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lastRenderedPageBreak/>
              <w:t>Specyfikacja drukarki laserowej mono A4 – Typ 3.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kolorowej A4.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wielofunkcyjnej kolor A4 – Typ 1.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wielofunkcyjnej kolor A4 – Typ 2.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Specyfikacja drukarki laserowej wielofunkcyjnej mono A4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Office</w:t>
            </w:r>
          </w:p>
        </w:tc>
        <w:tc>
          <w:tcPr>
            <w:tcW w:w="1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Office Pro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8 GB RAM DO KOMPUTER BIUROWY – TYP 1, 2, 3 I 4.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16 GB RAM DO KOMPUTER BIUROWY – TYP 1, 2, 3 I 4.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8 GB RAM DO KOMPUTER ALL-IN-ONE PC 23”.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16 GB RAM DO KOMPUTER ALL-IN-ONE PC 23”.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8 GB RAM DO NOTEBOOK 13”.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16 GB RAM DO NOTEBOOK 13”.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8 GB RAM DO NOTEBOOK 14”.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16 GB RAM DO NOTEBOOK 14”.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8 GB RAM DO NOTEBOOK 15” I 17” – TYP 1 I 2.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19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PAMIĘĆ 16 GB RAM DO NOTEBOOK 15” I 17” – TYP 1 I 2.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jc w:val="right"/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21960" w:rsidRPr="00893442" w:rsidTr="00893442">
        <w:trPr>
          <w:trHeight w:val="465"/>
        </w:trPr>
        <w:tc>
          <w:tcPr>
            <w:tcW w:w="210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Cena brutto za realizację zamówienia (suma wierszy w kolumnie F):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93442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121960" w:rsidP="00121960">
            <w:pPr>
              <w:rPr>
                <w:color w:val="000000"/>
                <w:sz w:val="20"/>
                <w:szCs w:val="20"/>
              </w:rPr>
            </w:pPr>
            <w:r w:rsidRPr="0089344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1960" w:rsidRPr="00893442" w:rsidRDefault="00893442" w:rsidP="0012196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XXXXXXXXXXXXXXXXXXXXXXXXXXX</w:t>
            </w:r>
          </w:p>
        </w:tc>
      </w:tr>
    </w:tbl>
    <w:p w:rsidR="00121960" w:rsidRDefault="0012196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121960" w:rsidRDefault="0012196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372D9B" w:rsidRDefault="00372D9B" w:rsidP="00372D9B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372D9B" w:rsidRDefault="00372D9B" w:rsidP="00372D9B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  <w:r w:rsidRPr="00372D9B">
        <w:rPr>
          <w:sz w:val="20"/>
          <w:szCs w:val="20"/>
        </w:rPr>
        <w:t>Termin realizacji: zgodnie ze SIWZ</w:t>
      </w:r>
    </w:p>
    <w:p w:rsidR="00121960" w:rsidRDefault="00372D9B" w:rsidP="00372D9B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  <w:r w:rsidRPr="00372D9B">
        <w:rPr>
          <w:sz w:val="20"/>
          <w:szCs w:val="20"/>
        </w:rPr>
        <w:t>Warunki płatności: zgodnie ze SIWZ</w:t>
      </w:r>
    </w:p>
    <w:p w:rsidR="00372D9B" w:rsidRDefault="00372D9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372D9B" w:rsidRPr="00AF4AC3" w:rsidRDefault="00372D9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lastRenderedPageBreak/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DA2A13" w:rsidRPr="00AF4AC3" w:rsidRDefault="00DA2A13" w:rsidP="00DA2A13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DA2A13" w:rsidP="00DA2A13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676EA9" w:rsidRPr="00676EA9" w:rsidRDefault="00676EA9" w:rsidP="00676EA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676EA9">
        <w:rPr>
          <w:sz w:val="22"/>
          <w:szCs w:val="22"/>
        </w:rPr>
        <w:t xml:space="preserve">Oświadczam(y), że jesteśmy 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 mikroprzedsiębiorstwem</w:t>
      </w:r>
      <w:bookmarkStart w:id="0" w:name="_GoBack"/>
      <w:bookmarkEnd w:id="0"/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 małym przedsiębiorstwem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 średnim przedsiębiorstwem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 jednoosobową działalnością gospodarczą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 osobą fizyczną nieprowadzącą działalności gospodarczej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lastRenderedPageBreak/>
        <w:t xml:space="preserve"> inny rodzaj </w:t>
      </w:r>
    </w:p>
    <w:p w:rsidR="00676EA9" w:rsidRPr="00676EA9" w:rsidRDefault="00676EA9" w:rsidP="00676EA9">
      <w:pPr>
        <w:pStyle w:val="Akapitzlist"/>
        <w:spacing w:before="240" w:line="276" w:lineRule="auto"/>
        <w:jc w:val="both"/>
        <w:rPr>
          <w:sz w:val="22"/>
          <w:szCs w:val="22"/>
        </w:rPr>
      </w:pPr>
      <w:r w:rsidRPr="00676EA9">
        <w:rPr>
          <w:sz w:val="22"/>
          <w:szCs w:val="22"/>
        </w:rPr>
        <w:t>Należy zaznaczyć znakiem X właściwe pole</w:t>
      </w:r>
    </w:p>
    <w:p w:rsidR="00676EA9" w:rsidRPr="00676EA9" w:rsidRDefault="00676EA9" w:rsidP="00676EA9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121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993" w:bottom="1417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CC6" w:rsidRDefault="00F57CC6" w:rsidP="00FF57EE">
      <w:r>
        <w:separator/>
      </w:r>
    </w:p>
  </w:endnote>
  <w:endnote w:type="continuationSeparator" w:id="0">
    <w:p w:rsidR="00F57CC6" w:rsidRDefault="00F57CC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13" w:rsidRDefault="00DA2A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13" w:rsidRDefault="00DA2A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13" w:rsidRDefault="00DA2A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CC6" w:rsidRDefault="00F57CC6" w:rsidP="00FF57EE">
      <w:r>
        <w:separator/>
      </w:r>
    </w:p>
  </w:footnote>
  <w:footnote w:type="continuationSeparator" w:id="0">
    <w:p w:rsidR="00F57CC6" w:rsidRDefault="00F57CC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DA2A13" w:rsidRDefault="00DA2A13" w:rsidP="00DA2A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13" w:rsidRDefault="00DA2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A2A13">
      <w:rPr>
        <w:sz w:val="20"/>
        <w:szCs w:val="20"/>
      </w:rPr>
      <w:t>ZP/DK-19/21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A13" w:rsidRDefault="00DA2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CC6"/>
    <w:rsid w:val="001063D3"/>
    <w:rsid w:val="00121960"/>
    <w:rsid w:val="001C7D84"/>
    <w:rsid w:val="002214DB"/>
    <w:rsid w:val="00267D1F"/>
    <w:rsid w:val="002E612D"/>
    <w:rsid w:val="00372D9B"/>
    <w:rsid w:val="003B769C"/>
    <w:rsid w:val="004D5A42"/>
    <w:rsid w:val="00525EFF"/>
    <w:rsid w:val="005844F6"/>
    <w:rsid w:val="005F6F5F"/>
    <w:rsid w:val="00676EA9"/>
    <w:rsid w:val="006B63D6"/>
    <w:rsid w:val="006C641D"/>
    <w:rsid w:val="006D09E0"/>
    <w:rsid w:val="007D475B"/>
    <w:rsid w:val="007E331F"/>
    <w:rsid w:val="00893442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A2A13"/>
    <w:rsid w:val="00DC336F"/>
    <w:rsid w:val="00F134D5"/>
    <w:rsid w:val="00F31EAC"/>
    <w:rsid w:val="00F57CC6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204889"/>
  <w15:chartTrackingRefBased/>
  <w15:docId w15:val="{678F9504-62D2-47A5-9745-593D5269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34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4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7E055-9EF6-4C10-896D-5242E0FC7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2021-08-19T07:35:00Z</cp:lastPrinted>
  <dcterms:created xsi:type="dcterms:W3CDTF">2021-08-19T07:35:00Z</dcterms:created>
  <dcterms:modified xsi:type="dcterms:W3CDTF">2021-08-19T07:35:00Z</dcterms:modified>
</cp:coreProperties>
</file>