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81F3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1F30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81F30">
        <w:rPr>
          <w:sz w:val="22"/>
          <w:szCs w:val="22"/>
        </w:rPr>
        <w:t>2021-08-1</w:t>
      </w:r>
      <w:r w:rsidR="00084704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81F30" w:rsidP="00FB7F50">
      <w:pPr>
        <w:spacing w:after="40"/>
        <w:rPr>
          <w:b/>
          <w:bCs/>
          <w:sz w:val="22"/>
          <w:szCs w:val="22"/>
        </w:rPr>
      </w:pPr>
      <w:r w:rsidRPr="00581F30">
        <w:rPr>
          <w:b/>
          <w:bCs/>
          <w:sz w:val="22"/>
          <w:szCs w:val="22"/>
        </w:rPr>
        <w:t>Politechnika Częstochowska</w:t>
      </w:r>
    </w:p>
    <w:p w:rsidR="00FB7F50" w:rsidRPr="002245BE" w:rsidRDefault="00581F30" w:rsidP="00FB7F50">
      <w:pPr>
        <w:rPr>
          <w:sz w:val="22"/>
          <w:szCs w:val="22"/>
        </w:rPr>
      </w:pPr>
      <w:r w:rsidRPr="00581F30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81F30">
        <w:rPr>
          <w:sz w:val="22"/>
          <w:szCs w:val="22"/>
        </w:rPr>
        <w:t>69</w:t>
      </w:r>
    </w:p>
    <w:p w:rsidR="00FB7F50" w:rsidRPr="002245BE" w:rsidRDefault="00581F30" w:rsidP="00FB7F50">
      <w:pPr>
        <w:rPr>
          <w:sz w:val="22"/>
          <w:szCs w:val="22"/>
        </w:rPr>
      </w:pPr>
      <w:r w:rsidRPr="00581F30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81F30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1F30" w:rsidRPr="00607F9B" w:rsidTr="00D033D2">
        <w:trPr>
          <w:trHeight w:val="638"/>
        </w:trPr>
        <w:tc>
          <w:tcPr>
            <w:tcW w:w="959" w:type="dxa"/>
            <w:shd w:val="clear" w:color="auto" w:fill="auto"/>
          </w:tcPr>
          <w:p w:rsidR="00581F30" w:rsidRPr="00607F9B" w:rsidRDefault="00581F30" w:rsidP="00D033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1F30" w:rsidRPr="00607F9B" w:rsidRDefault="00581F30" w:rsidP="00D033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1F3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1F30">
              <w:rPr>
                <w:b/>
                <w:bCs/>
                <w:sz w:val="22"/>
                <w:szCs w:val="22"/>
              </w:rPr>
              <w:t>Dostawa przenośnego  skanera 3 D dla 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1F30">
              <w:rPr>
                <w:b/>
                <w:sz w:val="22"/>
                <w:szCs w:val="22"/>
              </w:rPr>
              <w:t>ZP/D-22/A/21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81F30" w:rsidRPr="00581F30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81F30" w:rsidRPr="00581F3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1F30" w:rsidTr="00D03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81F30" w:rsidRPr="00D26ED6" w:rsidRDefault="00581F30" w:rsidP="00D033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81F30">
              <w:rPr>
                <w:b/>
                <w:sz w:val="22"/>
                <w:szCs w:val="22"/>
              </w:rPr>
              <w:t>INVIZION Jakub Sokołowicz</w:t>
            </w:r>
          </w:p>
          <w:p w:rsidR="00581F30" w:rsidRPr="009F0E5C" w:rsidRDefault="00581F30" w:rsidP="00D033D2">
            <w:pPr>
              <w:jc w:val="both"/>
              <w:rPr>
                <w:bCs/>
                <w:sz w:val="22"/>
                <w:szCs w:val="22"/>
              </w:rPr>
            </w:pPr>
            <w:r w:rsidRPr="00581F30">
              <w:rPr>
                <w:bCs/>
                <w:sz w:val="22"/>
                <w:szCs w:val="22"/>
              </w:rPr>
              <w:t>Czechosłowacka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30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1F30">
              <w:rPr>
                <w:bCs/>
                <w:sz w:val="22"/>
                <w:szCs w:val="22"/>
              </w:rPr>
              <w:t>/5</w:t>
            </w:r>
          </w:p>
          <w:p w:rsidR="00581F30" w:rsidRPr="009F0E5C" w:rsidRDefault="00581F30" w:rsidP="00D033D2">
            <w:pPr>
              <w:jc w:val="both"/>
              <w:rPr>
                <w:bCs/>
                <w:sz w:val="22"/>
                <w:szCs w:val="22"/>
              </w:rPr>
            </w:pPr>
            <w:r w:rsidRPr="00581F30">
              <w:rPr>
                <w:bCs/>
                <w:sz w:val="22"/>
                <w:szCs w:val="22"/>
              </w:rPr>
              <w:t>61-461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1F30">
              <w:rPr>
                <w:bCs/>
                <w:sz w:val="22"/>
                <w:szCs w:val="22"/>
              </w:rPr>
              <w:t>Poznań</w:t>
            </w:r>
          </w:p>
          <w:p w:rsidR="00581F30" w:rsidRPr="00D26ED6" w:rsidRDefault="00581F30" w:rsidP="00D03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1F30" w:rsidRPr="00D26ED6" w:rsidRDefault="00581F30" w:rsidP="00D033D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81F30">
              <w:rPr>
                <w:sz w:val="22"/>
                <w:szCs w:val="22"/>
              </w:rPr>
              <w:t>Dostawa przenośnego  skanera 3 D dla  Wydziału Inżynierii Mechanicznej i Informatyki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1F30">
              <w:rPr>
                <w:b/>
                <w:sz w:val="22"/>
                <w:szCs w:val="22"/>
              </w:rPr>
              <w:t>145 486.13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1F30" w:rsidRPr="00D26ED6" w:rsidRDefault="00581F30" w:rsidP="00D03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81F30" w:rsidRDefault="00581F30" w:rsidP="00D033D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1F30">
              <w:t>Wybrana oferta jest ofertą najkorzystniejszą.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701"/>
        <w:gridCol w:w="1701"/>
      </w:tblGrid>
      <w:tr w:rsidR="00084704" w:rsidRPr="008567C7" w:rsidTr="00084704">
        <w:trPr>
          <w:trHeight w:val="510"/>
        </w:trPr>
        <w:tc>
          <w:tcPr>
            <w:tcW w:w="709" w:type="dxa"/>
            <w:vAlign w:val="center"/>
          </w:tcPr>
          <w:p w:rsidR="00084704" w:rsidRPr="008567C7" w:rsidRDefault="000847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084704" w:rsidRPr="008567C7" w:rsidRDefault="000847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84704" w:rsidRPr="008567C7" w:rsidTr="00084704">
        <w:tc>
          <w:tcPr>
            <w:tcW w:w="709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084704" w:rsidRPr="002B6761" w:rsidRDefault="00084704" w:rsidP="00D033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/>
                <w:sz w:val="18"/>
                <w:szCs w:val="18"/>
              </w:rPr>
              <w:t>INVIZION Jakub Sokołowicz</w:t>
            </w:r>
          </w:p>
          <w:p w:rsidR="00084704" w:rsidRPr="008567C7" w:rsidRDefault="00084704" w:rsidP="00D033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Czechosłowacka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084704" w:rsidRPr="001B7815" w:rsidRDefault="00084704" w:rsidP="00D033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61-461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84704" w:rsidRPr="008567C7" w:rsidTr="00084704">
        <w:tc>
          <w:tcPr>
            <w:tcW w:w="709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084704" w:rsidRPr="002B6761" w:rsidRDefault="00084704" w:rsidP="00D033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/>
                <w:sz w:val="18"/>
                <w:szCs w:val="18"/>
              </w:rPr>
              <w:t>SOFTGRAF Systemy Informatyczne i Grafika Komputerowa Marek Nowak</w:t>
            </w:r>
          </w:p>
          <w:p w:rsidR="00084704" w:rsidRPr="008567C7" w:rsidRDefault="00084704" w:rsidP="00D033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Plebiscytowa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51G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84704" w:rsidRPr="001B7815" w:rsidRDefault="00084704" w:rsidP="00D033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F30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084704" w:rsidRPr="008567C7" w:rsidRDefault="00084704" w:rsidP="00D033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F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6D7" w:rsidRDefault="00B026D7">
      <w:r>
        <w:separator/>
      </w:r>
    </w:p>
  </w:endnote>
  <w:endnote w:type="continuationSeparator" w:id="0">
    <w:p w:rsidR="00B026D7" w:rsidRDefault="00B0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6D7" w:rsidRDefault="00B026D7">
      <w:r>
        <w:separator/>
      </w:r>
    </w:p>
  </w:footnote>
  <w:footnote w:type="continuationSeparator" w:id="0">
    <w:p w:rsidR="00B026D7" w:rsidRDefault="00B02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6D7"/>
    <w:rsid w:val="00005838"/>
    <w:rsid w:val="00022322"/>
    <w:rsid w:val="00042497"/>
    <w:rsid w:val="00084704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F3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6D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99396"/>
  <w15:chartTrackingRefBased/>
  <w15:docId w15:val="{9F8FD355-42F3-494D-99F9-A9868CC4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2021-08-17T10:42:00Z</cp:lastPrinted>
  <dcterms:created xsi:type="dcterms:W3CDTF">2021-08-17T10:42:00Z</dcterms:created>
  <dcterms:modified xsi:type="dcterms:W3CDTF">2021-08-17T10:42:00Z</dcterms:modified>
</cp:coreProperties>
</file>