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61EA6" w14:textId="77777777" w:rsidR="00EB1359" w:rsidRPr="003261E7" w:rsidRDefault="00407A6E" w:rsidP="00EB1359">
      <w:pPr>
        <w:spacing w:after="240"/>
        <w:jc w:val="right"/>
        <w:rPr>
          <w:sz w:val="22"/>
          <w:szCs w:val="22"/>
        </w:rPr>
      </w:pPr>
      <w:r w:rsidRPr="00407A6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407A6E">
        <w:rPr>
          <w:sz w:val="22"/>
          <w:szCs w:val="22"/>
        </w:rPr>
        <w:t>2021-08-17</w:t>
      </w:r>
    </w:p>
    <w:p w14:paraId="7C52A2F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C0408F4" w14:textId="77777777" w:rsidR="001432D1" w:rsidRDefault="00407A6E" w:rsidP="00EB1359">
      <w:pPr>
        <w:spacing w:after="40"/>
        <w:rPr>
          <w:b/>
          <w:bCs/>
          <w:sz w:val="22"/>
          <w:szCs w:val="22"/>
        </w:rPr>
      </w:pPr>
      <w:r w:rsidRPr="00407A6E">
        <w:rPr>
          <w:b/>
          <w:bCs/>
          <w:sz w:val="22"/>
          <w:szCs w:val="22"/>
        </w:rPr>
        <w:t xml:space="preserve">Szpital Specjalistyczny im. Stefana Żeromskiego </w:t>
      </w:r>
    </w:p>
    <w:p w14:paraId="41B05810" w14:textId="77777777" w:rsidR="001432D1" w:rsidRDefault="00407A6E" w:rsidP="00EB1359">
      <w:pPr>
        <w:spacing w:after="40"/>
        <w:rPr>
          <w:b/>
          <w:bCs/>
          <w:sz w:val="22"/>
          <w:szCs w:val="22"/>
        </w:rPr>
      </w:pPr>
      <w:r w:rsidRPr="00407A6E">
        <w:rPr>
          <w:b/>
          <w:bCs/>
          <w:sz w:val="22"/>
          <w:szCs w:val="22"/>
        </w:rPr>
        <w:t xml:space="preserve">SP ZOZ w Krakowie </w:t>
      </w:r>
    </w:p>
    <w:p w14:paraId="0943B834" w14:textId="61D84A89" w:rsidR="00EB1359" w:rsidRPr="003261E7" w:rsidRDefault="00407A6E" w:rsidP="00EB1359">
      <w:pPr>
        <w:spacing w:after="40"/>
        <w:rPr>
          <w:b/>
          <w:bCs/>
          <w:sz w:val="22"/>
          <w:szCs w:val="22"/>
        </w:rPr>
      </w:pPr>
      <w:r w:rsidRPr="00407A6E">
        <w:rPr>
          <w:b/>
          <w:bCs/>
          <w:sz w:val="22"/>
          <w:szCs w:val="22"/>
        </w:rPr>
        <w:t>Sekcja Zamówień Publicznych</w:t>
      </w:r>
    </w:p>
    <w:p w14:paraId="05FE52C6" w14:textId="77777777" w:rsidR="00EB1359" w:rsidRPr="003261E7" w:rsidRDefault="00407A6E" w:rsidP="00EB1359">
      <w:pPr>
        <w:rPr>
          <w:sz w:val="22"/>
          <w:szCs w:val="22"/>
        </w:rPr>
      </w:pPr>
      <w:r w:rsidRPr="00407A6E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407A6E">
        <w:rPr>
          <w:sz w:val="22"/>
          <w:szCs w:val="22"/>
        </w:rPr>
        <w:t>66</w:t>
      </w:r>
    </w:p>
    <w:p w14:paraId="08BA2C08" w14:textId="77777777" w:rsidR="00EB1359" w:rsidRPr="003261E7" w:rsidRDefault="00407A6E" w:rsidP="00EB1359">
      <w:pPr>
        <w:rPr>
          <w:sz w:val="22"/>
          <w:szCs w:val="22"/>
        </w:rPr>
      </w:pPr>
      <w:r w:rsidRPr="00407A6E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407A6E">
        <w:rPr>
          <w:sz w:val="22"/>
          <w:szCs w:val="22"/>
        </w:rPr>
        <w:t>Kraków</w:t>
      </w:r>
    </w:p>
    <w:p w14:paraId="6119FBB0" w14:textId="49538D2C" w:rsidR="001432D1" w:rsidRPr="003261E7" w:rsidRDefault="001432D1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Nr pisma: SZP.271.568/14/2021</w:t>
      </w:r>
    </w:p>
    <w:p w14:paraId="665041B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FF6668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AC7D00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E83D8CE" w14:textId="0B99B4E6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1432D1">
        <w:rPr>
          <w:b/>
          <w:sz w:val="28"/>
          <w:szCs w:val="24"/>
        </w:rPr>
        <w:t xml:space="preserve"> w zadaniu 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07A6E" w:rsidRPr="003261E7" w14:paraId="5E2220F7" w14:textId="77777777" w:rsidTr="004A0E1C">
        <w:trPr>
          <w:trHeight w:val="638"/>
        </w:trPr>
        <w:tc>
          <w:tcPr>
            <w:tcW w:w="959" w:type="dxa"/>
            <w:shd w:val="clear" w:color="auto" w:fill="auto"/>
          </w:tcPr>
          <w:p w14:paraId="23214F3F" w14:textId="77777777" w:rsidR="00407A6E" w:rsidRPr="003261E7" w:rsidRDefault="00407A6E" w:rsidP="004A0E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E9F9D4" w14:textId="77777777" w:rsidR="00407A6E" w:rsidRPr="003261E7" w:rsidRDefault="00407A6E" w:rsidP="004A0E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7A6E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07A6E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07A6E">
              <w:rPr>
                <w:b/>
                <w:sz w:val="22"/>
                <w:szCs w:val="22"/>
              </w:rPr>
              <w:t>ZP/14/2021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E57939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0C635B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F068A5D" w14:textId="1BC1775C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07A6E" w:rsidRPr="00407A6E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407A6E" w:rsidRPr="00407A6E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71398E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DB1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E76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53F43A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07A6E" w:rsidRPr="00EB1359" w14:paraId="74CAB957" w14:textId="77777777" w:rsidTr="004A0E1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1FC6" w14:textId="77777777" w:rsidR="00407A6E" w:rsidRPr="00710915" w:rsidRDefault="00407A6E" w:rsidP="004A0E1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07A6E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D5CE" w14:textId="77777777" w:rsidR="00407A6E" w:rsidRPr="00EB1359" w:rsidRDefault="00407A6E" w:rsidP="004A0E1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07A6E">
              <w:rPr>
                <w:b/>
                <w:sz w:val="22"/>
                <w:szCs w:val="22"/>
              </w:rPr>
              <w:t xml:space="preserve">Zakup i dostawa wraz z uruchomieniem 6 </w:t>
            </w:r>
            <w:proofErr w:type="spellStart"/>
            <w:r w:rsidRPr="00407A6E">
              <w:rPr>
                <w:b/>
                <w:sz w:val="22"/>
                <w:szCs w:val="22"/>
              </w:rPr>
              <w:t>szt</w:t>
            </w:r>
            <w:proofErr w:type="spellEnd"/>
            <w:r w:rsidRPr="00407A6E">
              <w:rPr>
                <w:b/>
                <w:sz w:val="22"/>
                <w:szCs w:val="22"/>
              </w:rPr>
              <w:t xml:space="preserve"> defibrylatorów wraz przeszkoleniem pracowników Zamawiającego zgodnie z zestawieniem warunków i parametrów wymaganych  stanowiącym załącznik nr 1 do specyfikacji.</w:t>
            </w:r>
          </w:p>
          <w:p w14:paraId="749828CF" w14:textId="77777777" w:rsidR="00407A6E" w:rsidRDefault="00407A6E" w:rsidP="004A0E1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C627966" w14:textId="50564502" w:rsidR="00407A6E" w:rsidRDefault="00026DBD" w:rsidP="004A0E1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407A6E" w:rsidRPr="00407A6E">
              <w:rPr>
                <w:sz w:val="22"/>
                <w:szCs w:val="22"/>
              </w:rPr>
              <w:t>wszystkie złożone oferty podlegały odrzuceniu</w:t>
            </w:r>
          </w:p>
          <w:p w14:paraId="38D7FC9F" w14:textId="77777777" w:rsidR="00407A6E" w:rsidRDefault="00407A6E" w:rsidP="004A0E1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24D9145" w14:textId="2C19D52B" w:rsidR="00407A6E" w:rsidRPr="00EB1359" w:rsidRDefault="00026DBD" w:rsidP="00026DB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grupie 4 została z</w:t>
            </w:r>
            <w:r w:rsidR="00407A6E" w:rsidRPr="00407A6E">
              <w:rPr>
                <w:sz w:val="22"/>
                <w:szCs w:val="22"/>
              </w:rPr>
              <w:t xml:space="preserve">łożona </w:t>
            </w:r>
            <w:r>
              <w:rPr>
                <w:sz w:val="22"/>
                <w:szCs w:val="22"/>
              </w:rPr>
              <w:t xml:space="preserve">jedna </w:t>
            </w:r>
            <w:r w:rsidR="00407A6E" w:rsidRPr="00407A6E">
              <w:rPr>
                <w:sz w:val="22"/>
                <w:szCs w:val="22"/>
              </w:rPr>
              <w:t xml:space="preserve">oferta Wykonawcy </w:t>
            </w:r>
            <w:proofErr w:type="spellStart"/>
            <w:r w:rsidR="00407A6E" w:rsidRPr="00407A6E">
              <w:rPr>
                <w:sz w:val="22"/>
                <w:szCs w:val="22"/>
              </w:rPr>
              <w:t>Stryker</w:t>
            </w:r>
            <w:proofErr w:type="spellEnd"/>
            <w:r w:rsidR="00407A6E" w:rsidRPr="00407A6E">
              <w:rPr>
                <w:sz w:val="22"/>
                <w:szCs w:val="22"/>
              </w:rPr>
              <w:t xml:space="preserve"> Polska Spółka z ograniczoną odpowiedzialnością Poleczki 35 02-822 Warszawa</w:t>
            </w:r>
            <w:r>
              <w:rPr>
                <w:sz w:val="22"/>
                <w:szCs w:val="22"/>
              </w:rPr>
              <w:t>. Oferta</w:t>
            </w:r>
            <w:r w:rsidR="00407A6E" w:rsidRPr="00407A6E">
              <w:rPr>
                <w:sz w:val="22"/>
                <w:szCs w:val="22"/>
              </w:rPr>
              <w:t xml:space="preserve"> podlegała odrzuceniu na podstawie art. 226 ust. 1 pkt 11 ustawy </w:t>
            </w:r>
            <w:proofErr w:type="spellStart"/>
            <w:r w:rsidR="00407A6E" w:rsidRPr="00407A6E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026DBD">
              <w:rPr>
                <w:sz w:val="24"/>
                <w:szCs w:val="24"/>
              </w:rPr>
              <w:t>Wykonawca w wyznaczonym terminie zakwestionował poprawienie omyłki, o której mowa w art. 223 ust. 2 pkt. 3 ustawy</w:t>
            </w:r>
            <w:r w:rsidR="00407A6E" w:rsidRPr="00026DBD">
              <w:rPr>
                <w:sz w:val="24"/>
                <w:szCs w:val="24"/>
              </w:rPr>
              <w:t>.</w:t>
            </w:r>
          </w:p>
        </w:tc>
      </w:tr>
    </w:tbl>
    <w:p w14:paraId="20353511" w14:textId="7591062D" w:rsidR="00010B31" w:rsidRDefault="00010B31" w:rsidP="00194AD8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7A6EC19" w14:textId="22498E0F" w:rsidR="001432D1" w:rsidRDefault="001432D1" w:rsidP="00194AD8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lastRenderedPageBreak/>
        <w:t>Z-ca Dyrektora ds. Finansowych</w:t>
      </w:r>
    </w:p>
    <w:p w14:paraId="7ADBA099" w14:textId="087E7DA1" w:rsidR="001432D1" w:rsidRDefault="001432D1" w:rsidP="00194AD8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mgr Dorota Gołąb-</w:t>
      </w:r>
      <w:proofErr w:type="spellStart"/>
      <w:r>
        <w:rPr>
          <w:i/>
        </w:rPr>
        <w:t>Bełtowicz</w:t>
      </w:r>
      <w:proofErr w:type="spellEnd"/>
    </w:p>
    <w:p w14:paraId="34417FC1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4D89E44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8361B" w14:textId="77777777" w:rsidR="00407A6E" w:rsidRDefault="00407A6E" w:rsidP="00407A6E">
      <w:r>
        <w:separator/>
      </w:r>
    </w:p>
  </w:endnote>
  <w:endnote w:type="continuationSeparator" w:id="0">
    <w:p w14:paraId="4EC07BAC" w14:textId="77777777" w:rsidR="00407A6E" w:rsidRDefault="00407A6E" w:rsidP="00407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A6A2C" w14:textId="77777777" w:rsidR="00407A6E" w:rsidRDefault="00407A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A125E" w14:textId="77777777" w:rsidR="00407A6E" w:rsidRDefault="00407A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A535" w14:textId="77777777" w:rsidR="00407A6E" w:rsidRDefault="00407A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7B90A" w14:textId="77777777" w:rsidR="00407A6E" w:rsidRDefault="00407A6E" w:rsidP="00407A6E">
      <w:r>
        <w:separator/>
      </w:r>
    </w:p>
  </w:footnote>
  <w:footnote w:type="continuationSeparator" w:id="0">
    <w:p w14:paraId="7B43EC07" w14:textId="77777777" w:rsidR="00407A6E" w:rsidRDefault="00407A6E" w:rsidP="00407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0AE5B" w14:textId="77777777" w:rsidR="00407A6E" w:rsidRDefault="00407A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14A5C" w14:textId="77777777" w:rsidR="00407A6E" w:rsidRDefault="00407A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E47FA" w14:textId="77777777" w:rsidR="00407A6E" w:rsidRDefault="00407A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85C"/>
    <w:rsid w:val="00010B31"/>
    <w:rsid w:val="00026DBD"/>
    <w:rsid w:val="00104963"/>
    <w:rsid w:val="001432D1"/>
    <w:rsid w:val="00150F65"/>
    <w:rsid w:val="00194AD8"/>
    <w:rsid w:val="00407A6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0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958F0"/>
  <w15:chartTrackingRefBased/>
  <w15:docId w15:val="{EBF1A550-E239-45B1-BDD3-A41E62F3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07A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07A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2021-08-17T12:35:00Z</cp:lastPrinted>
  <dcterms:created xsi:type="dcterms:W3CDTF">2021-08-18T07:36:00Z</dcterms:created>
  <dcterms:modified xsi:type="dcterms:W3CDTF">2021-08-18T07:36:00Z</dcterms:modified>
</cp:coreProperties>
</file>