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D18D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D18D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D18D1">
        <w:rPr>
          <w:sz w:val="22"/>
          <w:szCs w:val="22"/>
        </w:rPr>
        <w:t>2021-08-18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D18D1" w:rsidRPr="004D18D1" w:rsidRDefault="004D18D1" w:rsidP="00FB7F50">
      <w:pPr>
        <w:spacing w:after="40"/>
        <w:rPr>
          <w:b/>
          <w:bCs/>
          <w:sz w:val="22"/>
          <w:szCs w:val="22"/>
        </w:rPr>
      </w:pPr>
      <w:r w:rsidRPr="004D18D1">
        <w:rPr>
          <w:b/>
          <w:bCs/>
          <w:sz w:val="22"/>
          <w:szCs w:val="22"/>
        </w:rPr>
        <w:t>Politechnika Rzeszowska</w:t>
      </w:r>
    </w:p>
    <w:p w:rsidR="00FB7F50" w:rsidRPr="002245BE" w:rsidRDefault="004D18D1" w:rsidP="00FB7F50">
      <w:pPr>
        <w:spacing w:after="40"/>
        <w:rPr>
          <w:b/>
          <w:bCs/>
          <w:sz w:val="22"/>
          <w:szCs w:val="22"/>
        </w:rPr>
      </w:pPr>
      <w:r w:rsidRPr="004D18D1">
        <w:rPr>
          <w:b/>
          <w:bCs/>
          <w:sz w:val="22"/>
          <w:szCs w:val="22"/>
        </w:rPr>
        <w:t>Dział Zamówień Publicznych</w:t>
      </w:r>
    </w:p>
    <w:p w:rsidR="00FB7F50" w:rsidRPr="002245BE" w:rsidRDefault="004D18D1" w:rsidP="00FB7F50">
      <w:pPr>
        <w:rPr>
          <w:sz w:val="22"/>
          <w:szCs w:val="22"/>
        </w:rPr>
      </w:pPr>
      <w:r w:rsidRPr="004D18D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D18D1">
        <w:rPr>
          <w:sz w:val="22"/>
          <w:szCs w:val="22"/>
        </w:rPr>
        <w:t>12</w:t>
      </w:r>
    </w:p>
    <w:p w:rsidR="00FB7F50" w:rsidRPr="002245BE" w:rsidRDefault="004D18D1" w:rsidP="00FB7F50">
      <w:pPr>
        <w:rPr>
          <w:sz w:val="22"/>
          <w:szCs w:val="22"/>
        </w:rPr>
      </w:pPr>
      <w:r w:rsidRPr="004D18D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D18D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D18D1" w:rsidRPr="00607F9B" w:rsidTr="00B05DF9">
        <w:trPr>
          <w:trHeight w:val="638"/>
        </w:trPr>
        <w:tc>
          <w:tcPr>
            <w:tcW w:w="959" w:type="dxa"/>
            <w:shd w:val="clear" w:color="auto" w:fill="auto"/>
          </w:tcPr>
          <w:p w:rsidR="004D18D1" w:rsidRPr="00607F9B" w:rsidRDefault="004D18D1" w:rsidP="00B05D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D18D1" w:rsidRPr="00607F9B" w:rsidRDefault="004D18D1" w:rsidP="00B05D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D18D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D18D1">
              <w:rPr>
                <w:b/>
                <w:bCs/>
                <w:sz w:val="22"/>
                <w:szCs w:val="22"/>
              </w:rPr>
              <w:t>Dostawa zużywalnych części zamiennych do spektrometru GD-OES, dostawa  urządzenia do badania udarności metodą spadającego grota, dostawa analizatora jakości zasilania z cęgami prądowymi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D18D1">
              <w:rPr>
                <w:b/>
                <w:sz w:val="22"/>
                <w:szCs w:val="22"/>
              </w:rPr>
              <w:t>NA/O/182/2021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D18D1" w:rsidRPr="004D18D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D18D1" w:rsidRPr="004D18D1">
        <w:rPr>
          <w:b/>
          <w:sz w:val="22"/>
          <w:szCs w:val="22"/>
        </w:rPr>
        <w:t>Politechnika Rzeszowska</w:t>
      </w:r>
    </w:p>
    <w:p w:rsidR="008642B3" w:rsidRDefault="004D18D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D18D1">
        <w:rPr>
          <w:b/>
          <w:sz w:val="22"/>
          <w:szCs w:val="22"/>
        </w:rPr>
        <w:t>Dział Zamówień Publicznych</w:t>
      </w:r>
      <w:r w:rsidR="00B15047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D18D1" w:rsidTr="00B05DF9">
        <w:trPr>
          <w:cantSplit/>
        </w:trPr>
        <w:tc>
          <w:tcPr>
            <w:tcW w:w="9498" w:type="dxa"/>
          </w:tcPr>
          <w:p w:rsidR="004D18D1" w:rsidRPr="00D26ED6" w:rsidRDefault="004D18D1" w:rsidP="00B05D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D18D1">
              <w:rPr>
                <w:b/>
                <w:sz w:val="22"/>
                <w:szCs w:val="22"/>
              </w:rPr>
              <w:t>COMEF Aparatura Naukowo-Badawcza</w:t>
            </w:r>
          </w:p>
          <w:p w:rsidR="004D18D1" w:rsidRPr="009F0E5C" w:rsidRDefault="004D18D1" w:rsidP="00B05DF9">
            <w:pPr>
              <w:jc w:val="both"/>
              <w:rPr>
                <w:bCs/>
                <w:sz w:val="22"/>
                <w:szCs w:val="22"/>
              </w:rPr>
            </w:pPr>
            <w:r w:rsidRPr="004D18D1">
              <w:rPr>
                <w:bCs/>
                <w:sz w:val="22"/>
                <w:szCs w:val="22"/>
              </w:rPr>
              <w:t>Gdańska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8D1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D18D1" w:rsidRPr="009F0E5C" w:rsidRDefault="004D18D1" w:rsidP="00B05DF9">
            <w:pPr>
              <w:jc w:val="both"/>
              <w:rPr>
                <w:bCs/>
                <w:sz w:val="22"/>
                <w:szCs w:val="22"/>
              </w:rPr>
            </w:pPr>
            <w:r w:rsidRPr="004D18D1">
              <w:rPr>
                <w:bCs/>
                <w:sz w:val="22"/>
                <w:szCs w:val="22"/>
              </w:rPr>
              <w:t>40-719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8D1">
              <w:rPr>
                <w:bCs/>
                <w:sz w:val="22"/>
                <w:szCs w:val="22"/>
              </w:rPr>
              <w:t>Katowice</w:t>
            </w:r>
          </w:p>
          <w:p w:rsidR="004D18D1" w:rsidRDefault="004D18D1" w:rsidP="00B05D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506A5" w:rsidRDefault="004D18D1" w:rsidP="00B05D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D18D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D18D1">
              <w:rPr>
                <w:sz w:val="22"/>
                <w:szCs w:val="22"/>
              </w:rPr>
              <w:t>Dostawa zużywalnych części zamiennych do spektrometru GD-OES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4D18D1" w:rsidRPr="00211A34" w:rsidRDefault="004D18D1" w:rsidP="00B05D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D18D1">
              <w:rPr>
                <w:b/>
                <w:sz w:val="22"/>
                <w:szCs w:val="22"/>
              </w:rPr>
              <w:t>32 582.70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D18D1" w:rsidRPr="00D26ED6" w:rsidRDefault="004D18D1" w:rsidP="00B05D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D18D1" w:rsidRDefault="004D18D1" w:rsidP="00B05D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D18D1">
              <w:t>Oferta zgodna z warunkami ogłoszenia.</w:t>
            </w:r>
          </w:p>
        </w:tc>
      </w:tr>
      <w:tr w:rsidR="004D18D1" w:rsidTr="00B05DF9">
        <w:trPr>
          <w:cantSplit/>
        </w:trPr>
        <w:tc>
          <w:tcPr>
            <w:tcW w:w="9498" w:type="dxa"/>
          </w:tcPr>
          <w:p w:rsidR="004D18D1" w:rsidRPr="00D26ED6" w:rsidRDefault="004D18D1" w:rsidP="00B05D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D18D1">
              <w:rPr>
                <w:b/>
                <w:sz w:val="22"/>
                <w:szCs w:val="22"/>
              </w:rPr>
              <w:t>Proximo Aero Sp. z o.o.</w:t>
            </w:r>
          </w:p>
          <w:p w:rsidR="004D18D1" w:rsidRPr="009F0E5C" w:rsidRDefault="004D18D1" w:rsidP="00B05DF9">
            <w:pPr>
              <w:jc w:val="both"/>
              <w:rPr>
                <w:bCs/>
                <w:sz w:val="22"/>
                <w:szCs w:val="22"/>
              </w:rPr>
            </w:pPr>
            <w:r w:rsidRPr="004D18D1">
              <w:rPr>
                <w:bCs/>
                <w:sz w:val="22"/>
                <w:szCs w:val="22"/>
              </w:rPr>
              <w:t>al. Piłsudskiego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8D1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D18D1">
              <w:rPr>
                <w:bCs/>
                <w:sz w:val="22"/>
                <w:szCs w:val="22"/>
              </w:rPr>
              <w:t>/4</w:t>
            </w:r>
          </w:p>
          <w:p w:rsidR="004D18D1" w:rsidRPr="009F0E5C" w:rsidRDefault="004D18D1" w:rsidP="00B05DF9">
            <w:pPr>
              <w:jc w:val="both"/>
              <w:rPr>
                <w:bCs/>
                <w:sz w:val="22"/>
                <w:szCs w:val="22"/>
              </w:rPr>
            </w:pPr>
            <w:r w:rsidRPr="004D18D1">
              <w:rPr>
                <w:bCs/>
                <w:sz w:val="22"/>
                <w:szCs w:val="22"/>
              </w:rPr>
              <w:t>35-074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8D1">
              <w:rPr>
                <w:bCs/>
                <w:sz w:val="22"/>
                <w:szCs w:val="22"/>
              </w:rPr>
              <w:t>Rzeszów</w:t>
            </w:r>
          </w:p>
          <w:p w:rsidR="004D18D1" w:rsidRDefault="004D18D1" w:rsidP="00B05D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506A5" w:rsidRDefault="004D18D1" w:rsidP="00B05D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D18D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D18D1">
              <w:rPr>
                <w:sz w:val="22"/>
                <w:szCs w:val="22"/>
              </w:rPr>
              <w:t>Dostawa  urządzenia do badania udarności metodą spadającego grota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4D18D1" w:rsidRPr="00211A34" w:rsidRDefault="004D18D1" w:rsidP="00B05D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D18D1">
              <w:rPr>
                <w:b/>
                <w:sz w:val="22"/>
                <w:szCs w:val="22"/>
              </w:rPr>
              <w:t>98 031.00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D18D1" w:rsidRPr="00D26ED6" w:rsidRDefault="004D18D1" w:rsidP="00B05D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D18D1" w:rsidRDefault="004D18D1" w:rsidP="00B05D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D18D1">
              <w:t>Oferta zgodna z warunkami ogłoszenia.</w:t>
            </w:r>
          </w:p>
        </w:tc>
      </w:tr>
      <w:tr w:rsidR="004D18D1" w:rsidTr="00B05DF9">
        <w:trPr>
          <w:cantSplit/>
        </w:trPr>
        <w:tc>
          <w:tcPr>
            <w:tcW w:w="9498" w:type="dxa"/>
          </w:tcPr>
          <w:p w:rsidR="004D18D1" w:rsidRPr="00D26ED6" w:rsidRDefault="004D18D1" w:rsidP="00B05DF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D18D1">
              <w:rPr>
                <w:b/>
                <w:sz w:val="22"/>
                <w:szCs w:val="22"/>
              </w:rPr>
              <w:lastRenderedPageBreak/>
              <w:t>ARVENS Julian Justyński</w:t>
            </w:r>
          </w:p>
          <w:p w:rsidR="004D18D1" w:rsidRPr="009F0E5C" w:rsidRDefault="004D18D1" w:rsidP="00B05DF9">
            <w:pPr>
              <w:jc w:val="both"/>
              <w:rPr>
                <w:bCs/>
                <w:sz w:val="22"/>
                <w:szCs w:val="22"/>
              </w:rPr>
            </w:pPr>
            <w:r w:rsidRPr="004D18D1">
              <w:rPr>
                <w:bCs/>
                <w:sz w:val="22"/>
                <w:szCs w:val="22"/>
              </w:rPr>
              <w:t>al. Armii Krajowej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8D1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D18D1">
              <w:rPr>
                <w:bCs/>
                <w:sz w:val="22"/>
                <w:szCs w:val="22"/>
              </w:rPr>
              <w:t>/11</w:t>
            </w:r>
          </w:p>
          <w:p w:rsidR="004D18D1" w:rsidRPr="009F0E5C" w:rsidRDefault="004D18D1" w:rsidP="00B05DF9">
            <w:pPr>
              <w:jc w:val="both"/>
              <w:rPr>
                <w:bCs/>
                <w:sz w:val="22"/>
                <w:szCs w:val="22"/>
              </w:rPr>
            </w:pPr>
            <w:r w:rsidRPr="004D18D1">
              <w:rPr>
                <w:bCs/>
                <w:sz w:val="22"/>
                <w:szCs w:val="22"/>
              </w:rPr>
              <w:t>09-410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8D1">
              <w:rPr>
                <w:bCs/>
                <w:sz w:val="22"/>
                <w:szCs w:val="22"/>
              </w:rPr>
              <w:t>Płock</w:t>
            </w:r>
          </w:p>
          <w:p w:rsidR="004D18D1" w:rsidRDefault="004D18D1" w:rsidP="00B05D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D18D1" w:rsidRPr="00211A34" w:rsidRDefault="004D18D1" w:rsidP="00B05D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D18D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D18D1">
              <w:rPr>
                <w:sz w:val="22"/>
                <w:szCs w:val="22"/>
              </w:rPr>
              <w:t>Dostawa analizatora jakości zasilania z cęgami prądowymi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D18D1">
              <w:rPr>
                <w:b/>
                <w:sz w:val="22"/>
                <w:szCs w:val="22"/>
              </w:rPr>
              <w:t>14 218.80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D18D1" w:rsidRPr="00D26ED6" w:rsidRDefault="004D18D1" w:rsidP="00B05DF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D18D1" w:rsidRDefault="004D18D1" w:rsidP="00B05DF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D18D1">
              <w:t>Oferta zgodna z warunkami ogłoszenia.</w:t>
            </w:r>
          </w:p>
        </w:tc>
      </w:tr>
    </w:tbl>
    <w:p w:rsidR="003A0AFC" w:rsidRDefault="00BA735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3261"/>
      </w:tblGrid>
      <w:tr w:rsidR="00BA7356" w:rsidRPr="00CB5EDB" w:rsidTr="00BA7356">
        <w:tc>
          <w:tcPr>
            <w:tcW w:w="993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A7356" w:rsidRPr="00CB5EDB" w:rsidTr="00BA7356">
        <w:tc>
          <w:tcPr>
            <w:tcW w:w="993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1C265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1C265A">
              <w:t>2</w:t>
            </w:r>
          </w:p>
        </w:tc>
        <w:tc>
          <w:tcPr>
            <w:tcW w:w="4110" w:type="dxa"/>
            <w:shd w:val="clear" w:color="auto" w:fill="auto"/>
          </w:tcPr>
          <w:p w:rsidR="00BA7356" w:rsidRPr="00C82837" w:rsidRDefault="00BA7356" w:rsidP="00B05DF9">
            <w:pPr>
              <w:spacing w:before="40"/>
            </w:pPr>
            <w:r w:rsidRPr="001C265A">
              <w:t>Proximo Aero Sp. z o.o.</w:t>
            </w:r>
          </w:p>
          <w:p w:rsidR="00BA7356" w:rsidRPr="00CB5EDB" w:rsidRDefault="00BA7356" w:rsidP="00B05DF9">
            <w:r w:rsidRPr="001C265A">
              <w:t>al. Piłsudskiego</w:t>
            </w:r>
            <w:r w:rsidRPr="00CB5EDB">
              <w:t xml:space="preserve"> </w:t>
            </w:r>
            <w:r w:rsidRPr="001C265A">
              <w:t>17/4</w:t>
            </w:r>
            <w:r w:rsidRPr="00CB5EDB">
              <w:t xml:space="preserve"> </w:t>
            </w:r>
          </w:p>
          <w:p w:rsidR="00BA7356" w:rsidRPr="00CB5EDB" w:rsidRDefault="00BA7356" w:rsidP="00B05DF9">
            <w:pPr>
              <w:spacing w:after="120"/>
              <w:jc w:val="both"/>
            </w:pPr>
            <w:r w:rsidRPr="001C265A">
              <w:t>35-074</w:t>
            </w:r>
            <w:r w:rsidRPr="00CB5EDB">
              <w:t xml:space="preserve"> </w:t>
            </w:r>
            <w:r w:rsidRPr="001C265A">
              <w:t>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1C265A">
              <w:t>98 031.00 zł</w:t>
            </w:r>
          </w:p>
        </w:tc>
      </w:tr>
      <w:tr w:rsidR="00BA7356" w:rsidRPr="00CB5EDB" w:rsidTr="00BA7356">
        <w:tc>
          <w:tcPr>
            <w:tcW w:w="993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1C265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1C265A">
              <w:t>1</w:t>
            </w:r>
          </w:p>
        </w:tc>
        <w:tc>
          <w:tcPr>
            <w:tcW w:w="4110" w:type="dxa"/>
            <w:shd w:val="clear" w:color="auto" w:fill="auto"/>
          </w:tcPr>
          <w:p w:rsidR="00BA7356" w:rsidRPr="00C82837" w:rsidRDefault="00BA7356" w:rsidP="00B05DF9">
            <w:pPr>
              <w:spacing w:before="40"/>
            </w:pPr>
            <w:r w:rsidRPr="001C265A">
              <w:t>COMEF Aparatura Naukowo-Badawcza</w:t>
            </w:r>
          </w:p>
          <w:p w:rsidR="00BA7356" w:rsidRPr="00CB5EDB" w:rsidRDefault="00BA7356" w:rsidP="00B05DF9">
            <w:r w:rsidRPr="001C265A">
              <w:t>Gdańska</w:t>
            </w:r>
            <w:r w:rsidRPr="00CB5EDB">
              <w:t xml:space="preserve"> </w:t>
            </w:r>
            <w:r w:rsidRPr="001C265A">
              <w:t>2</w:t>
            </w:r>
            <w:r w:rsidRPr="00CB5EDB">
              <w:t xml:space="preserve"> </w:t>
            </w:r>
          </w:p>
          <w:p w:rsidR="00BA7356" w:rsidRPr="00CB5EDB" w:rsidRDefault="00BA7356" w:rsidP="00B05DF9">
            <w:pPr>
              <w:spacing w:after="120"/>
              <w:jc w:val="both"/>
            </w:pPr>
            <w:r w:rsidRPr="001C265A">
              <w:t>40-719</w:t>
            </w:r>
            <w:r w:rsidRPr="00CB5EDB">
              <w:t xml:space="preserve"> </w:t>
            </w:r>
            <w:r w:rsidRPr="001C265A">
              <w:t>Katowice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1C265A">
              <w:t>32 582.70 zł</w:t>
            </w:r>
          </w:p>
        </w:tc>
      </w:tr>
      <w:tr w:rsidR="00BA7356" w:rsidRPr="00CB5EDB" w:rsidTr="00BA7356">
        <w:tc>
          <w:tcPr>
            <w:tcW w:w="993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1C265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1C265A">
              <w:t>3</w:t>
            </w:r>
          </w:p>
        </w:tc>
        <w:tc>
          <w:tcPr>
            <w:tcW w:w="4110" w:type="dxa"/>
            <w:shd w:val="clear" w:color="auto" w:fill="auto"/>
          </w:tcPr>
          <w:p w:rsidR="00BA7356" w:rsidRPr="00C82837" w:rsidRDefault="00BA7356" w:rsidP="00B05DF9">
            <w:pPr>
              <w:spacing w:before="40"/>
            </w:pPr>
            <w:r w:rsidRPr="001C265A">
              <w:t>ARVENS Julian Justyński</w:t>
            </w:r>
          </w:p>
          <w:p w:rsidR="00BA7356" w:rsidRPr="00CB5EDB" w:rsidRDefault="00BA7356" w:rsidP="00B05DF9">
            <w:r w:rsidRPr="001C265A">
              <w:t>al. Armii Krajowej</w:t>
            </w:r>
            <w:r w:rsidRPr="00CB5EDB">
              <w:t xml:space="preserve"> </w:t>
            </w:r>
            <w:r w:rsidRPr="001C265A">
              <w:t>10/11</w:t>
            </w:r>
            <w:r w:rsidRPr="00CB5EDB">
              <w:t xml:space="preserve"> </w:t>
            </w:r>
          </w:p>
          <w:p w:rsidR="00BA7356" w:rsidRPr="00CB5EDB" w:rsidRDefault="00BA7356" w:rsidP="00B05DF9">
            <w:pPr>
              <w:spacing w:after="120"/>
              <w:jc w:val="both"/>
            </w:pPr>
            <w:r w:rsidRPr="001C265A">
              <w:t>09-410</w:t>
            </w:r>
            <w:r w:rsidRPr="00CB5EDB">
              <w:t xml:space="preserve"> </w:t>
            </w:r>
            <w:r w:rsidRPr="001C265A">
              <w:t>Płock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A7356" w:rsidRPr="00CB5EDB" w:rsidRDefault="00BA7356" w:rsidP="00B05DF9">
            <w:pPr>
              <w:spacing w:before="120" w:after="120"/>
              <w:jc w:val="center"/>
            </w:pPr>
            <w:r w:rsidRPr="001C265A">
              <w:t>14 218.80 zł</w:t>
            </w:r>
          </w:p>
        </w:tc>
      </w:tr>
    </w:tbl>
    <w:p w:rsidR="00BA7356" w:rsidRPr="00756CDA" w:rsidRDefault="00BA735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B464D3" w:rsidP="00B464D3">
      <w:pPr>
        <w:jc w:val="right"/>
        <w:rPr>
          <w:sz w:val="32"/>
          <w:szCs w:val="32"/>
          <w:vertAlign w:val="superscript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6FA" w:rsidRDefault="000066FA">
      <w:r>
        <w:separator/>
      </w:r>
    </w:p>
  </w:endnote>
  <w:endnote w:type="continuationSeparator" w:id="0">
    <w:p w:rsidR="000066FA" w:rsidRDefault="0000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6FA" w:rsidRDefault="000066FA">
      <w:r>
        <w:separator/>
      </w:r>
    </w:p>
  </w:footnote>
  <w:footnote w:type="continuationSeparator" w:id="0">
    <w:p w:rsidR="000066FA" w:rsidRDefault="00006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6FA"/>
    <w:rsid w:val="000066FA"/>
    <w:rsid w:val="00022322"/>
    <w:rsid w:val="00042497"/>
    <w:rsid w:val="000C1E6F"/>
    <w:rsid w:val="000E4E56"/>
    <w:rsid w:val="001A1468"/>
    <w:rsid w:val="001B7815"/>
    <w:rsid w:val="00211A34"/>
    <w:rsid w:val="002A0C49"/>
    <w:rsid w:val="002B1E4F"/>
    <w:rsid w:val="002B6761"/>
    <w:rsid w:val="003445A0"/>
    <w:rsid w:val="003506A5"/>
    <w:rsid w:val="003A0AFC"/>
    <w:rsid w:val="003D611C"/>
    <w:rsid w:val="00431C0B"/>
    <w:rsid w:val="00437CAD"/>
    <w:rsid w:val="004657DA"/>
    <w:rsid w:val="004B2665"/>
    <w:rsid w:val="004C3459"/>
    <w:rsid w:val="004D18D1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15047"/>
    <w:rsid w:val="00B32D12"/>
    <w:rsid w:val="00B464D3"/>
    <w:rsid w:val="00B8185B"/>
    <w:rsid w:val="00BA7356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27DF41-EF29-4014-827A-00DFEBF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2021-08-18T07:23:00Z</dcterms:created>
  <dcterms:modified xsi:type="dcterms:W3CDTF">2021-08-18T07:41:00Z</dcterms:modified>
</cp:coreProperties>
</file>