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6016F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016F9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6016F9">
        <w:rPr>
          <w:sz w:val="22"/>
          <w:szCs w:val="22"/>
        </w:rPr>
        <w:t>2021-08-17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6016F9" w:rsidP="00FB7F50">
      <w:pPr>
        <w:spacing w:after="40"/>
        <w:rPr>
          <w:b/>
          <w:bCs/>
          <w:sz w:val="22"/>
          <w:szCs w:val="22"/>
        </w:rPr>
      </w:pPr>
      <w:r w:rsidRPr="006016F9">
        <w:rPr>
          <w:b/>
          <w:bCs/>
          <w:sz w:val="22"/>
          <w:szCs w:val="22"/>
        </w:rPr>
        <w:t>Politechnika Częstochowska</w:t>
      </w:r>
    </w:p>
    <w:p w:rsidR="00FB7F50" w:rsidRPr="002245BE" w:rsidRDefault="006016F9" w:rsidP="00FB7F50">
      <w:pPr>
        <w:rPr>
          <w:sz w:val="22"/>
          <w:szCs w:val="22"/>
        </w:rPr>
      </w:pPr>
      <w:r w:rsidRPr="006016F9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6016F9">
        <w:rPr>
          <w:sz w:val="22"/>
          <w:szCs w:val="22"/>
        </w:rPr>
        <w:t>69</w:t>
      </w:r>
    </w:p>
    <w:p w:rsidR="00FB7F50" w:rsidRPr="002245BE" w:rsidRDefault="006016F9" w:rsidP="00FB7F50">
      <w:pPr>
        <w:rPr>
          <w:sz w:val="22"/>
          <w:szCs w:val="22"/>
        </w:rPr>
      </w:pPr>
      <w:r w:rsidRPr="006016F9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6016F9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016F9" w:rsidRPr="00607F9B" w:rsidTr="00E722AC">
        <w:trPr>
          <w:trHeight w:val="638"/>
        </w:trPr>
        <w:tc>
          <w:tcPr>
            <w:tcW w:w="959" w:type="dxa"/>
            <w:shd w:val="clear" w:color="auto" w:fill="auto"/>
          </w:tcPr>
          <w:p w:rsidR="006016F9" w:rsidRPr="00607F9B" w:rsidRDefault="006016F9" w:rsidP="00E722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16F9" w:rsidRPr="00607F9B" w:rsidRDefault="006016F9" w:rsidP="00E722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016F9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16F9">
              <w:rPr>
                <w:b/>
                <w:bCs/>
                <w:sz w:val="22"/>
                <w:szCs w:val="22"/>
              </w:rPr>
              <w:t>Dostawa  maszyny wytrzymałościowej do testów pełzania dla  Wydziału Budownictwa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16F9">
              <w:rPr>
                <w:b/>
                <w:sz w:val="22"/>
                <w:szCs w:val="22"/>
              </w:rPr>
              <w:t>ZP/D-23/A/21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016F9" w:rsidRPr="006016F9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016F9" w:rsidRPr="006016F9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016F9" w:rsidTr="00E722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016F9" w:rsidRPr="00D26ED6" w:rsidRDefault="006016F9" w:rsidP="00E722A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016F9">
              <w:rPr>
                <w:b/>
                <w:sz w:val="22"/>
                <w:szCs w:val="22"/>
              </w:rPr>
              <w:t>Testlab</w:t>
            </w:r>
            <w:proofErr w:type="spellEnd"/>
            <w:r w:rsidRPr="006016F9">
              <w:rPr>
                <w:b/>
                <w:sz w:val="22"/>
                <w:szCs w:val="22"/>
              </w:rPr>
              <w:t xml:space="preserve"> Sp. z o.o. Sp. Komandytowa</w:t>
            </w:r>
          </w:p>
          <w:p w:rsidR="006016F9" w:rsidRPr="009F0E5C" w:rsidRDefault="006016F9" w:rsidP="00E722AC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6016F9">
              <w:rPr>
                <w:bCs/>
                <w:sz w:val="22"/>
                <w:szCs w:val="22"/>
              </w:rPr>
              <w:t>Ks.Jeremiego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16F9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016F9" w:rsidRPr="009F0E5C" w:rsidRDefault="006016F9" w:rsidP="00E722AC">
            <w:pPr>
              <w:jc w:val="both"/>
              <w:rPr>
                <w:bCs/>
                <w:sz w:val="22"/>
                <w:szCs w:val="22"/>
              </w:rPr>
            </w:pPr>
            <w:r w:rsidRPr="006016F9">
              <w:rPr>
                <w:bCs/>
                <w:sz w:val="22"/>
                <w:szCs w:val="22"/>
              </w:rPr>
              <w:t>05-080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16F9">
              <w:rPr>
                <w:bCs/>
                <w:sz w:val="22"/>
                <w:szCs w:val="22"/>
              </w:rPr>
              <w:t>Izabelin</w:t>
            </w:r>
          </w:p>
          <w:p w:rsidR="00E84A1A" w:rsidRDefault="006016F9" w:rsidP="00E84A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E84A1A">
              <w:rPr>
                <w:sz w:val="22"/>
                <w:szCs w:val="22"/>
              </w:rPr>
              <w:t xml:space="preserve"> </w:t>
            </w:r>
            <w:r w:rsidRPr="006016F9">
              <w:rPr>
                <w:sz w:val="22"/>
                <w:szCs w:val="22"/>
              </w:rPr>
              <w:t>Dostawa  maszyny wytrzymałościowej do testów pełzania dla  Wydziału Budownictwa Politechniki Częstochowskiej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6016F9" w:rsidRPr="00D26ED6" w:rsidRDefault="006016F9" w:rsidP="00E84A1A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016F9">
              <w:rPr>
                <w:b/>
                <w:sz w:val="22"/>
                <w:szCs w:val="22"/>
              </w:rPr>
              <w:t>222 384.00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016F9" w:rsidRPr="00D26ED6" w:rsidRDefault="006016F9" w:rsidP="00E722A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016F9" w:rsidRDefault="006016F9" w:rsidP="00E722A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016F9">
              <w:t>Wybrana oferta jest ofertą najkorzystniejszą. Oferta ta spełnia wymagania określone w SWZ i nie podlega odrzuceniu, a w wyniku przeprowadzonej oceny oferta przedmiotowego Wykonawcy otrzymała najwyższą liczbę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417"/>
        <w:gridCol w:w="1559"/>
        <w:gridCol w:w="1560"/>
        <w:gridCol w:w="1701"/>
      </w:tblGrid>
      <w:tr w:rsidR="00E84A1A" w:rsidRPr="008567C7" w:rsidTr="00E84A1A">
        <w:trPr>
          <w:trHeight w:val="510"/>
        </w:trPr>
        <w:tc>
          <w:tcPr>
            <w:tcW w:w="709" w:type="dxa"/>
            <w:vAlign w:val="center"/>
          </w:tcPr>
          <w:p w:rsidR="00E84A1A" w:rsidRPr="008567C7" w:rsidRDefault="00E84A1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E84A1A" w:rsidRPr="008567C7" w:rsidRDefault="00E84A1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E84A1A" w:rsidRPr="008567C7" w:rsidRDefault="00E84A1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E84A1A" w:rsidRPr="008567C7" w:rsidRDefault="00E84A1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vAlign w:val="center"/>
          </w:tcPr>
          <w:p w:rsidR="00E84A1A" w:rsidRPr="008567C7" w:rsidRDefault="00E84A1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E84A1A" w:rsidRPr="008567C7" w:rsidRDefault="00E84A1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E84A1A" w:rsidRPr="008567C7" w:rsidTr="00E84A1A">
        <w:tc>
          <w:tcPr>
            <w:tcW w:w="709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 w:colFirst="4" w:colLast="5"/>
            <w:bookmarkEnd w:id="1"/>
            <w:r w:rsidRPr="006016F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:rsidR="00E84A1A" w:rsidRPr="002B6761" w:rsidRDefault="00E84A1A" w:rsidP="00E722A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016F9">
              <w:rPr>
                <w:rFonts w:ascii="Times New Roman" w:hAnsi="Times New Roman" w:cs="Times New Roman"/>
                <w:b/>
                <w:sz w:val="18"/>
                <w:szCs w:val="18"/>
              </w:rPr>
              <w:t>Testlab</w:t>
            </w:r>
            <w:proofErr w:type="spellEnd"/>
            <w:r w:rsidRPr="006016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Sp. Komandytowa</w:t>
            </w:r>
          </w:p>
          <w:p w:rsidR="00E84A1A" w:rsidRPr="008567C7" w:rsidRDefault="00E84A1A" w:rsidP="00E722A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Ks.Jeremiego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84A1A" w:rsidRPr="001B7815" w:rsidRDefault="00E84A1A" w:rsidP="00E722A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05-080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Izabelin</w:t>
            </w:r>
          </w:p>
        </w:tc>
        <w:tc>
          <w:tcPr>
            <w:tcW w:w="1417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60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sz w:val="18"/>
                <w:szCs w:val="18"/>
              </w:rPr>
              <w:t xml:space="preserve">  75,00</w:t>
            </w:r>
          </w:p>
        </w:tc>
      </w:tr>
      <w:bookmarkEnd w:id="2"/>
      <w:tr w:rsidR="00E84A1A" w:rsidRPr="008567C7" w:rsidTr="00E84A1A">
        <w:tc>
          <w:tcPr>
            <w:tcW w:w="709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E84A1A" w:rsidRPr="002B6761" w:rsidRDefault="00E84A1A" w:rsidP="00E722A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016F9">
              <w:rPr>
                <w:rFonts w:ascii="Times New Roman" w:hAnsi="Times New Roman" w:cs="Times New Roman"/>
                <w:b/>
                <w:sz w:val="18"/>
                <w:szCs w:val="18"/>
              </w:rPr>
              <w:t>Zwick</w:t>
            </w:r>
            <w:proofErr w:type="spellEnd"/>
            <w:r w:rsidRPr="006016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016F9">
              <w:rPr>
                <w:rFonts w:ascii="Times New Roman" w:hAnsi="Times New Roman" w:cs="Times New Roman"/>
                <w:b/>
                <w:sz w:val="18"/>
                <w:szCs w:val="18"/>
              </w:rPr>
              <w:t>Roell</w:t>
            </w:r>
            <w:proofErr w:type="spellEnd"/>
            <w:r w:rsidRPr="006016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 Sp. k.</w:t>
            </w:r>
          </w:p>
          <w:p w:rsidR="00E84A1A" w:rsidRPr="008567C7" w:rsidRDefault="00E84A1A" w:rsidP="00E722A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Muchoborska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84A1A" w:rsidRPr="001B7815" w:rsidRDefault="00E84A1A" w:rsidP="00E722A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54-424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417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sz w:val="18"/>
                <w:szCs w:val="18"/>
              </w:rPr>
              <w:t xml:space="preserve">  28,41</w:t>
            </w:r>
          </w:p>
        </w:tc>
        <w:tc>
          <w:tcPr>
            <w:tcW w:w="1559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sz w:val="18"/>
                <w:szCs w:val="18"/>
              </w:rPr>
              <w:t xml:space="preserve">  48,41</w:t>
            </w:r>
          </w:p>
        </w:tc>
      </w:tr>
      <w:tr w:rsidR="00E84A1A" w:rsidRPr="008567C7" w:rsidTr="00E84A1A">
        <w:tc>
          <w:tcPr>
            <w:tcW w:w="709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1" w:type="dxa"/>
            <w:vAlign w:val="center"/>
          </w:tcPr>
          <w:p w:rsidR="00E84A1A" w:rsidRPr="002B6761" w:rsidRDefault="00E84A1A" w:rsidP="00E722A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b/>
                <w:sz w:val="18"/>
                <w:szCs w:val="18"/>
              </w:rPr>
              <w:t>ELHYS Sp. z o.o.</w:t>
            </w:r>
          </w:p>
          <w:p w:rsidR="00E84A1A" w:rsidRPr="008567C7" w:rsidRDefault="00E84A1A" w:rsidP="00E722A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Naukowa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45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84A1A" w:rsidRPr="001B7815" w:rsidRDefault="00E84A1A" w:rsidP="00E722A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02-463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6F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84A1A" w:rsidRPr="008567C7" w:rsidRDefault="00E84A1A" w:rsidP="00E722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6F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4D9" w:rsidRDefault="00C464D9">
      <w:r>
        <w:separator/>
      </w:r>
    </w:p>
  </w:endnote>
  <w:endnote w:type="continuationSeparator" w:id="0">
    <w:p w:rsidR="00C464D9" w:rsidRDefault="00C46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4D9" w:rsidRDefault="00C464D9">
      <w:r>
        <w:separator/>
      </w:r>
    </w:p>
  </w:footnote>
  <w:footnote w:type="continuationSeparator" w:id="0">
    <w:p w:rsidR="00C464D9" w:rsidRDefault="00C46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4D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16F9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64D9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4A1A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004723"/>
  <w15:chartTrackingRefBased/>
  <w15:docId w15:val="{2D34A020-4EDF-4103-ABE0-10B0B6F89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2021-08-17T08:35:00Z</cp:lastPrinted>
  <dcterms:created xsi:type="dcterms:W3CDTF">2021-08-17T08:35:00Z</dcterms:created>
  <dcterms:modified xsi:type="dcterms:W3CDTF">2021-08-17T08:35:00Z</dcterms:modified>
</cp:coreProperties>
</file>