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BE3BA" w14:textId="28D6CC0D" w:rsidR="00A662C6" w:rsidRDefault="004E5166" w:rsidP="00354E3B">
      <w:pPr>
        <w:rPr>
          <w:rFonts w:ascii="Verdana" w:hAnsi="Verdana"/>
          <w:b/>
          <w:bCs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277427" wp14:editId="716E2037">
                <wp:simplePos x="0" y="0"/>
                <wp:positionH relativeFrom="margin">
                  <wp:posOffset>-6350</wp:posOffset>
                </wp:positionH>
                <wp:positionV relativeFrom="paragraph">
                  <wp:posOffset>-164465</wp:posOffset>
                </wp:positionV>
                <wp:extent cx="6223000" cy="735965"/>
                <wp:effectExtent l="0" t="0" r="0" b="0"/>
                <wp:wrapNone/>
                <wp:docPr id="1" name="Grup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23000" cy="735965"/>
                          <a:chOff x="0" y="0"/>
                          <a:chExt cx="6296025" cy="752475"/>
                        </a:xfrm>
                      </wpg:grpSpPr>
                      <pic:pic xmlns:pic="http://schemas.openxmlformats.org/drawingml/2006/picture">
                        <pic:nvPicPr>
                          <pic:cNvPr id="2" name="Obraz 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66900" y="247650"/>
                            <a:ext cx="2124075" cy="304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5" descr="logo_FE_Program_Regionalny_rgb-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EU_EFS_rgb-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52925" y="104775"/>
                            <a:ext cx="1943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07B5D" id="Grupa 9" o:spid="_x0000_s1026" style="position:absolute;margin-left:-.5pt;margin-top:-12.95pt;width:490pt;height:57.95pt;z-index:251659264;mso-position-horizontal-relative:margin" coordsize="62960,75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JxAAAAAAAAoAAQAAAAAAAAAC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4ADkFkb2JlAGRAAAAAAf/bAIQAAQEBAQEBAQEBAQEBAQEBAQEBAQEBAQEBAQEBAQEB&#10;AQEBAQEBAQEBAQEBAQICAgICAgICAgICAwMDAwMDAwMDAwEBAQEBAQEBAQEBAgIBAgIDAwMDAwMD&#10;AwMDAwMDAwMDAwMDAwMDAwMDAwMDAwMDAwMDAwMDAwMDAwMDAwMDAwMD/8AAEQgCNwQ4AwERAAIR&#10;AQMRAf/dAAQAh/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S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Q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1737r3Xvfuvde9+691737r3Xvfuvde9+691&#10;737r3Xvfuvde9+691737r3Xvfuvde9+691737r3Xvfuvde9+691737r3Xvfuvde9+690zYzbm3sL&#10;V5fIYbBYbE1+fqo67O1uMxdDQVebrYo/DFWZeppYIpslVRQ+hZJmd1XgG3v3Xunn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b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0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H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S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ScQAAAAAAAKAAEAAAAAAAAAAv/iDFhJQ0Nf&#10;UFJPRklMRQABAQAADEhMaW5vAhAAAG1udHJSR0IgWFlaIAfOAAIACQAGADEAAGFjc3BNU0ZUAAAA&#10;AElFQyBzUkdCAAAAAAAAAAAAAAAA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Q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H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T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0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0H/bP/Mq&#10;+y//ABH+8v8A3nKn37r3XwR/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91j4Q/wDZF3xD/wDFX+gf/fUYn37r3RoPfuvde9+691737r3Xvfuvde9+&#10;691737r3Xvfuvde9+691737r3Xvfuvde9+691/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Qf9s/8yr7L/8AEf7y/wDecqffuvdf&#10;BH9+6919Mv8A4ROf9u8flF/4ufm//fH7M9+691uW+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1Qf+Fkn/bpDbX/i4HTf/vD7w9+6918sX37r3X3WPhD/ANkXfEP/AMVf6B/99Rif&#10;fuvdGg9+691737r3Xvfuvde9+691737r3Xvfuvde9+691737r3Xvfuvde9+691737r3X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Qf9s/&#10;8yr7L/8AEf7y/wDecqffuvdfBH9+6919Mv8A4ROf9u8flF/4ufm//fH7M9+691uW+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1Qf+Fkn/bpDbX/i4HTf/vD7w9+6918sX37r3X3W&#10;PhD/ANkXfEP/AMVf6B/99RiffuvdGg9+691737r3Xvfuvde9+691737r3Xvfuvde9+691737r3Xv&#10;fuvde9+691737r3X/9f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Wup85f+FQ38rr4L9ubg6Lzuc7f+QXZWy8pU4Df+M+Nuz9p7twmxNxUExhye3M9u/fW&#10;4Nt4uevpHVoaymxNVWtTThqap8NRHNHH7r3R6/5bv84L4OfzUdu7gyHxZ7Dyrb12bSU+R3z0z2Ph&#10;Y9m9ubQxdXOtLTZmu29HUVlJXY9pXjhfJYXIVtJFK8cE08czrGfde6tA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0H/bP/Mq+y//ABH+8v8A&#10;3nKn37r3XwR/fuvdfTL/AOETn/bvH5Rf+Ln5v/3x+zPfuvdblv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0H/bP/Mq+y//ABH+8v8A3nKn37r3XwR/fuvdfTL/AOETn/bvH5Rf+Ln5&#10;v/3x+zPfuvdblv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tUH/hZJ/26Q21/&#10;4uB03/7w+8PfuvdfLF9+69191j4Q/wDZF3xD/wDFX+gf/fUYn37r3RoPfuvde9+691737r3Xvfuv&#10;de9+691737r3Xvfuvde9+691737r3Xvfuvde9+691/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0H/bP/Mq+y//ABH+8v8A3nKn37r3XwR/&#10;fuvdfTL/AOETn/bvH5Rf+Ln5v/3x+zPfuvdblv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tUH/hZJ/26Q21/4uB03/7w+8PfuvdfLF9+69191j4Q/wDZF3xD/wDFX+gf/fUYn37r&#10;3RoPfuvde9+691737r3Xvfuvde9+691737r3Xvfuvde9+691737r3Xvfuvde9+691//U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Qf9s/8yr7L/8AEf7y/wDecqffuvdfBH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3WPhD/ANkXfEP/AMVf6B/99RiffuvdGg9+&#10;691737r3Xvfuvde9+691737r3Xvfuvde9+691737r3Xvfuvde9+691737r3X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0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R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L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/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5" o:spid="_x0000_s1027" type="#_x0000_t75" style="position:absolute;left:18669;top:2476;width:21240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">
                  <v:imagedata r:id="rId10" o:title=""/>
                </v:shape>
                <v:shape id="Picture 5" o:spid="_x0000_s1028" type="#_x0000_t75" alt="logo_FE_Program_Regionalny_rgb-4" style="position:absolute;width:14287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">
                  <v:imagedata r:id="rId11" o:title="logo_FE_Program_Regionalny_rgb-4"/>
                </v:shape>
                <v:shape id="Picture 4" o:spid="_x0000_s1029" type="#_x0000_t75" alt="EU_EFS_rgb-3" style="position:absolute;left:43529;top:1047;width:19431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">
                  <v:imagedata r:id="rId12" o:title="EU_EFS_rgb-3"/>
                </v:shape>
                <w10:wrap anchorx="margin"/>
              </v:group>
            </w:pict>
          </mc:Fallback>
        </mc:AlternateContent>
      </w:r>
    </w:p>
    <w:p w14:paraId="56AB3D86" w14:textId="77777777" w:rsidR="00A66D89" w:rsidRDefault="00A66D89" w:rsidP="00354E3B">
      <w:pPr>
        <w:rPr>
          <w:rFonts w:ascii="Verdana" w:hAnsi="Verdana"/>
          <w:b/>
          <w:bCs/>
          <w:sz w:val="18"/>
          <w:szCs w:val="18"/>
        </w:rPr>
      </w:pPr>
    </w:p>
    <w:p w14:paraId="54BBFCED" w14:textId="77777777" w:rsidR="00A66D89" w:rsidRDefault="00A66D89" w:rsidP="00354E3B">
      <w:pPr>
        <w:rPr>
          <w:rFonts w:ascii="Verdana" w:hAnsi="Verdana"/>
          <w:b/>
          <w:bCs/>
          <w:sz w:val="18"/>
          <w:szCs w:val="18"/>
        </w:rPr>
      </w:pPr>
    </w:p>
    <w:p w14:paraId="01A7FD2A" w14:textId="77777777" w:rsidR="00A66D89" w:rsidRDefault="00A66D89" w:rsidP="00354E3B">
      <w:pPr>
        <w:rPr>
          <w:rFonts w:ascii="Verdana" w:hAnsi="Verdana"/>
          <w:b/>
          <w:bCs/>
          <w:sz w:val="18"/>
          <w:szCs w:val="18"/>
        </w:rPr>
      </w:pPr>
    </w:p>
    <w:p w14:paraId="572477F8" w14:textId="77777777" w:rsidR="00A66D89" w:rsidRDefault="00A66D89" w:rsidP="00354E3B">
      <w:pPr>
        <w:rPr>
          <w:rFonts w:ascii="Verdana" w:hAnsi="Verdana"/>
          <w:b/>
          <w:bCs/>
          <w:sz w:val="18"/>
          <w:szCs w:val="18"/>
        </w:rPr>
      </w:pPr>
    </w:p>
    <w:p w14:paraId="3E875E43" w14:textId="77777777" w:rsidR="007D70E4" w:rsidRDefault="007D70E4" w:rsidP="007D70E4">
      <w:pPr>
        <w:rPr>
          <w:rFonts w:ascii="Verdana" w:hAnsi="Verdana"/>
          <w:b/>
          <w:bCs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Powiat Limanowski</w:t>
      </w:r>
    </w:p>
    <w:p w14:paraId="6A3811E5" w14:textId="77777777" w:rsidR="007D70E4" w:rsidRDefault="007D70E4" w:rsidP="007D70E4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ul. Józefa Marka 9, 34-600 Limanowa</w:t>
      </w:r>
    </w:p>
    <w:p w14:paraId="04136B11" w14:textId="77777777" w:rsidR="007D70E4" w:rsidRDefault="007D70E4" w:rsidP="007D70E4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Tel.: 18 33-37-800</w:t>
      </w:r>
    </w:p>
    <w:p w14:paraId="77FF1BBA" w14:textId="77777777" w:rsidR="007D70E4" w:rsidRDefault="007D70E4" w:rsidP="007D70E4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>Adres poczty elektronicznej: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color w:val="0000FF"/>
          <w:sz w:val="18"/>
          <w:szCs w:val="18"/>
        </w:rPr>
        <w:t>zamowienia@powiat.limanowski.pl</w:t>
      </w:r>
    </w:p>
    <w:p w14:paraId="10D7A363" w14:textId="77777777" w:rsidR="007D70E4" w:rsidRDefault="007D70E4" w:rsidP="007D70E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>Adres strony internetowej: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color w:val="0000FF"/>
          <w:sz w:val="18"/>
          <w:szCs w:val="18"/>
          <w:u w:val="single"/>
        </w:rPr>
        <w:t>www.powiat.limanowski.pl</w:t>
      </w:r>
      <w:r>
        <w:rPr>
          <w:rFonts w:ascii="Verdana" w:hAnsi="Verdana"/>
          <w:b/>
          <w:sz w:val="18"/>
          <w:szCs w:val="18"/>
        </w:rPr>
        <w:t xml:space="preserve">  </w:t>
      </w:r>
    </w:p>
    <w:p w14:paraId="3BA3C756" w14:textId="11A1EA43" w:rsidR="007D70E4" w:rsidRDefault="007D70E4" w:rsidP="007D70E4">
      <w:pPr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sz w:val="18"/>
          <w:szCs w:val="18"/>
        </w:rPr>
        <w:t>Adres strony internetowej prowadzonego postępowania oraz strony, na której udostępniane będą zmiany</w:t>
      </w:r>
      <w:r w:rsidR="00451552">
        <w:rPr>
          <w:rFonts w:ascii="Verdana" w:hAnsi="Verdana"/>
          <w:sz w:val="18"/>
          <w:szCs w:val="18"/>
        </w:rPr>
        <w:t xml:space="preserve">     </w:t>
      </w:r>
      <w:r>
        <w:rPr>
          <w:rFonts w:ascii="Verdana" w:hAnsi="Verdana"/>
          <w:sz w:val="18"/>
          <w:szCs w:val="18"/>
        </w:rPr>
        <w:t xml:space="preserve"> i wyjaśnienia treści SWZ oraz inne dokumenty zamówienia bezpośrednio związane z postępowaniem </w:t>
      </w:r>
      <w:r w:rsidR="00451552">
        <w:rPr>
          <w:rFonts w:ascii="Verdana" w:hAnsi="Verdana"/>
          <w:sz w:val="18"/>
          <w:szCs w:val="18"/>
        </w:rPr>
        <w:t xml:space="preserve">             </w:t>
      </w:r>
      <w:r>
        <w:rPr>
          <w:rFonts w:ascii="Verdana" w:hAnsi="Verdana"/>
          <w:sz w:val="18"/>
          <w:szCs w:val="18"/>
        </w:rPr>
        <w:t>o udzielenie zamówienia</w:t>
      </w:r>
      <w:r>
        <w:rPr>
          <w:rFonts w:ascii="Verdana" w:hAnsi="Verdana"/>
          <w:bCs/>
          <w:sz w:val="18"/>
          <w:szCs w:val="18"/>
        </w:rPr>
        <w:t>:</w:t>
      </w:r>
      <w:r>
        <w:rPr>
          <w:rFonts w:ascii="Verdana" w:hAnsi="Verdana"/>
          <w:b/>
          <w:sz w:val="18"/>
          <w:szCs w:val="18"/>
        </w:rPr>
        <w:t xml:space="preserve"> </w:t>
      </w:r>
      <w:hyperlink r:id="rId13" w:history="1">
        <w:r>
          <w:rPr>
            <w:rStyle w:val="Hipercze"/>
            <w:rFonts w:ascii="Verdana" w:hAnsi="Verdana"/>
            <w:b/>
            <w:sz w:val="18"/>
            <w:szCs w:val="18"/>
          </w:rPr>
          <w:t>https://e-propublico.pl</w:t>
        </w:r>
      </w:hyperlink>
      <w:r>
        <w:rPr>
          <w:rFonts w:ascii="Verdana" w:hAnsi="Verdana"/>
          <w:color w:val="000000"/>
          <w:sz w:val="18"/>
          <w:szCs w:val="18"/>
        </w:rPr>
        <w:t>.</w:t>
      </w:r>
    </w:p>
    <w:p w14:paraId="1522F4D4" w14:textId="77777777" w:rsidR="007D70E4" w:rsidRDefault="007D70E4" w:rsidP="007D70E4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14:paraId="79172089" w14:textId="77777777" w:rsidR="007D70E4" w:rsidRDefault="007D70E4" w:rsidP="007D70E4">
      <w:pPr>
        <w:rPr>
          <w:rFonts w:ascii="Verdana" w:hAnsi="Verdana"/>
          <w:sz w:val="18"/>
          <w:szCs w:val="18"/>
        </w:rPr>
      </w:pPr>
    </w:p>
    <w:p w14:paraId="6B60AD34" w14:textId="07481877" w:rsidR="007D70E4" w:rsidRDefault="007D70E4" w:rsidP="007D70E4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>Pismo: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 xml:space="preserve">BZ.272.14.2021  </w:t>
      </w:r>
      <w:r>
        <w:rPr>
          <w:rFonts w:ascii="Verdana" w:hAnsi="Verdana"/>
          <w:bCs/>
          <w:sz w:val="18"/>
          <w:szCs w:val="18"/>
        </w:rPr>
        <w:t xml:space="preserve">                                                                      </w:t>
      </w:r>
    </w:p>
    <w:p w14:paraId="4DE3B1EC" w14:textId="18F500F7" w:rsidR="0033076C" w:rsidRDefault="0033076C" w:rsidP="00354E3B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B5097">
        <w:rPr>
          <w:rFonts w:ascii="Verdana" w:hAnsi="Verdana"/>
          <w:sz w:val="18"/>
          <w:szCs w:val="18"/>
        </w:rPr>
        <w:tab/>
        <w:t xml:space="preserve"> </w:t>
      </w:r>
      <w:r w:rsidR="00670FD1" w:rsidRPr="00AB5097">
        <w:rPr>
          <w:rFonts w:ascii="Verdana" w:hAnsi="Verdana"/>
          <w:sz w:val="18"/>
          <w:szCs w:val="18"/>
        </w:rPr>
        <w:t>Limanowa</w:t>
      </w:r>
      <w:r w:rsidR="007D70E4">
        <w:rPr>
          <w:rFonts w:ascii="Verdana" w:hAnsi="Verdana"/>
          <w:sz w:val="18"/>
          <w:szCs w:val="18"/>
        </w:rPr>
        <w:t xml:space="preserve">, dnia </w:t>
      </w:r>
      <w:r w:rsidR="004D3D9D">
        <w:rPr>
          <w:rFonts w:ascii="Verdana" w:hAnsi="Verdana"/>
          <w:sz w:val="18"/>
          <w:szCs w:val="18"/>
        </w:rPr>
        <w:t>17.</w:t>
      </w:r>
      <w:r w:rsidR="007D70E4">
        <w:rPr>
          <w:rFonts w:ascii="Verdana" w:hAnsi="Verdana"/>
          <w:sz w:val="18"/>
          <w:szCs w:val="18"/>
        </w:rPr>
        <w:t>0</w:t>
      </w:r>
      <w:r w:rsidR="00451552">
        <w:rPr>
          <w:rFonts w:ascii="Verdana" w:hAnsi="Verdana"/>
          <w:sz w:val="18"/>
          <w:szCs w:val="18"/>
        </w:rPr>
        <w:t>8</w:t>
      </w:r>
      <w:r w:rsidR="007D70E4">
        <w:rPr>
          <w:rFonts w:ascii="Verdana" w:hAnsi="Verdana"/>
          <w:sz w:val="18"/>
          <w:szCs w:val="18"/>
        </w:rPr>
        <w:t>.2021 r.</w:t>
      </w:r>
    </w:p>
    <w:p w14:paraId="0A32C96B" w14:textId="5965BE80" w:rsidR="004D3D9D" w:rsidRDefault="004D3D9D" w:rsidP="00354E3B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F3EA2A3" w14:textId="40F1FF56" w:rsidR="004D3D9D" w:rsidRDefault="004D3D9D" w:rsidP="00354E3B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23BC1D0" w14:textId="77777777" w:rsidR="004D3D9D" w:rsidRDefault="004D3D9D" w:rsidP="004D3D9D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b/>
          <w:sz w:val="18"/>
          <w:szCs w:val="18"/>
        </w:rPr>
      </w:pPr>
    </w:p>
    <w:p w14:paraId="2E03B412" w14:textId="1A17E869" w:rsidR="004D3D9D" w:rsidRPr="004D3D9D" w:rsidRDefault="004D3D9D" w:rsidP="004D3D9D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b/>
          <w:sz w:val="20"/>
          <w:szCs w:val="20"/>
        </w:rPr>
      </w:pPr>
      <w:r w:rsidRPr="004D3D9D">
        <w:rPr>
          <w:rFonts w:ascii="Verdana" w:hAnsi="Verdana"/>
          <w:b/>
          <w:sz w:val="20"/>
          <w:szCs w:val="20"/>
        </w:rPr>
        <w:t>WYKONAWCY</w:t>
      </w:r>
    </w:p>
    <w:p w14:paraId="5F1FD5A1" w14:textId="74DA4BA3" w:rsidR="004D3D9D" w:rsidRDefault="004D3D9D" w:rsidP="004D3D9D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sz w:val="20"/>
          <w:szCs w:val="20"/>
        </w:rPr>
      </w:pPr>
      <w:r w:rsidRPr="004D3D9D">
        <w:rPr>
          <w:rFonts w:ascii="Verdana" w:hAnsi="Verdana"/>
          <w:sz w:val="20"/>
          <w:szCs w:val="20"/>
        </w:rPr>
        <w:t>ubiegający się o zamówienie</w:t>
      </w:r>
    </w:p>
    <w:p w14:paraId="7594969C" w14:textId="77777777" w:rsidR="00010F61" w:rsidRPr="004D3D9D" w:rsidRDefault="00010F61" w:rsidP="004D3D9D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sz w:val="20"/>
          <w:szCs w:val="20"/>
        </w:rPr>
      </w:pPr>
    </w:p>
    <w:p w14:paraId="1EDD61F5" w14:textId="77777777" w:rsidR="004D3D9D" w:rsidRDefault="004D3D9D" w:rsidP="00354E3B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345249C" w14:textId="77777777" w:rsidR="00A66D89" w:rsidRDefault="00A66D89" w:rsidP="005F1AFF">
      <w:pPr>
        <w:pStyle w:val="Nagwek1"/>
        <w:spacing w:before="0" w:after="0"/>
        <w:jc w:val="left"/>
        <w:rPr>
          <w:rFonts w:ascii="Verdana" w:hAnsi="Verdana"/>
          <w:sz w:val="20"/>
        </w:rPr>
      </w:pPr>
    </w:p>
    <w:p w14:paraId="0E75CD49" w14:textId="013EB408" w:rsidR="00DA348F" w:rsidRPr="002C6AE1" w:rsidRDefault="0033076C" w:rsidP="00AC3E4C">
      <w:pPr>
        <w:pStyle w:val="Nagwek1"/>
        <w:spacing w:before="0" w:after="0"/>
        <w:rPr>
          <w:rFonts w:ascii="Verdana" w:hAnsi="Verdana"/>
          <w:sz w:val="20"/>
        </w:rPr>
      </w:pPr>
      <w:r w:rsidRPr="002C6AE1">
        <w:rPr>
          <w:rFonts w:ascii="Verdana" w:hAnsi="Verdana"/>
          <w:sz w:val="20"/>
        </w:rPr>
        <w:t>P O W I A D O M I E N I E</w:t>
      </w:r>
    </w:p>
    <w:p w14:paraId="3FFDC1D7" w14:textId="1A8BA9C4" w:rsidR="00AC3E4C" w:rsidRPr="002C6AE1" w:rsidRDefault="00AC3E4C" w:rsidP="00AC3E4C">
      <w:pPr>
        <w:jc w:val="center"/>
        <w:rPr>
          <w:rFonts w:ascii="Verdana" w:hAnsi="Verdana"/>
          <w:b/>
          <w:sz w:val="20"/>
          <w:szCs w:val="20"/>
        </w:rPr>
      </w:pPr>
      <w:r w:rsidRPr="002C6AE1">
        <w:rPr>
          <w:rFonts w:ascii="Verdana" w:hAnsi="Verdana"/>
          <w:b/>
          <w:sz w:val="20"/>
          <w:szCs w:val="20"/>
        </w:rPr>
        <w:t xml:space="preserve">o wyborze najkorzystniejszej oferty na zadaniu częściowym nr </w:t>
      </w:r>
      <w:r w:rsidR="000A3EA0" w:rsidRPr="002C6AE1">
        <w:rPr>
          <w:rFonts w:ascii="Verdana" w:hAnsi="Verdana"/>
          <w:b/>
          <w:sz w:val="20"/>
          <w:szCs w:val="20"/>
        </w:rPr>
        <w:t xml:space="preserve">2, </w:t>
      </w:r>
      <w:r w:rsidR="00993C4D" w:rsidRPr="002C6AE1">
        <w:rPr>
          <w:rFonts w:ascii="Verdana" w:hAnsi="Verdana"/>
          <w:b/>
          <w:sz w:val="20"/>
          <w:szCs w:val="20"/>
        </w:rPr>
        <w:t xml:space="preserve">7, </w:t>
      </w:r>
      <w:r w:rsidR="00451552" w:rsidRPr="002C6AE1">
        <w:rPr>
          <w:rFonts w:ascii="Verdana" w:hAnsi="Verdana"/>
          <w:b/>
          <w:sz w:val="20"/>
          <w:szCs w:val="20"/>
        </w:rPr>
        <w:t>8, 9, 10,</w:t>
      </w:r>
      <w:r w:rsidR="00993C4D" w:rsidRPr="002C6AE1">
        <w:rPr>
          <w:rFonts w:ascii="Verdana" w:hAnsi="Verdana"/>
          <w:b/>
          <w:sz w:val="20"/>
          <w:szCs w:val="20"/>
        </w:rPr>
        <w:t xml:space="preserve"> 11, 12, 13,</w:t>
      </w:r>
      <w:r w:rsidR="00451552" w:rsidRPr="002C6AE1">
        <w:rPr>
          <w:rFonts w:ascii="Verdana" w:hAnsi="Verdana"/>
          <w:b/>
          <w:sz w:val="20"/>
          <w:szCs w:val="20"/>
        </w:rPr>
        <w:t xml:space="preserve"> 14, </w:t>
      </w:r>
      <w:r w:rsidR="00993C4D" w:rsidRPr="002C6AE1">
        <w:rPr>
          <w:rFonts w:ascii="Verdana" w:hAnsi="Verdana"/>
          <w:b/>
          <w:sz w:val="20"/>
          <w:szCs w:val="20"/>
        </w:rPr>
        <w:t xml:space="preserve">15, </w:t>
      </w:r>
      <w:r w:rsidR="00451552" w:rsidRPr="002C6AE1">
        <w:rPr>
          <w:rFonts w:ascii="Verdana" w:hAnsi="Verdana"/>
          <w:b/>
          <w:sz w:val="20"/>
          <w:szCs w:val="20"/>
        </w:rPr>
        <w:t>16, 17, 18, 19, 20, 21, 22, 23, 24, 25, 32</w:t>
      </w:r>
    </w:p>
    <w:p w14:paraId="46D691E8" w14:textId="1380EE93" w:rsidR="007110C7" w:rsidRPr="002C6AE1" w:rsidRDefault="00AC3E4C" w:rsidP="000A3EA0">
      <w:pPr>
        <w:jc w:val="center"/>
        <w:rPr>
          <w:rFonts w:ascii="Verdana" w:hAnsi="Verdana"/>
          <w:b/>
          <w:sz w:val="20"/>
          <w:szCs w:val="20"/>
        </w:rPr>
      </w:pPr>
      <w:r w:rsidRPr="002C6AE1">
        <w:rPr>
          <w:rFonts w:ascii="Verdana" w:hAnsi="Verdana"/>
          <w:b/>
          <w:sz w:val="20"/>
          <w:szCs w:val="20"/>
        </w:rPr>
        <w:t xml:space="preserve">oraz unieważnieniu postępowania na zadaniu częściowym nr </w:t>
      </w:r>
      <w:r w:rsidR="000A3EA0" w:rsidRPr="002C6AE1">
        <w:rPr>
          <w:rFonts w:ascii="Verdana" w:hAnsi="Verdana"/>
          <w:b/>
          <w:sz w:val="20"/>
          <w:szCs w:val="20"/>
        </w:rPr>
        <w:t>1,</w:t>
      </w:r>
      <w:r w:rsidR="00E07AC2" w:rsidRPr="002C6AE1">
        <w:rPr>
          <w:rFonts w:ascii="Verdana" w:hAnsi="Verdana"/>
          <w:b/>
          <w:sz w:val="20"/>
          <w:szCs w:val="20"/>
        </w:rPr>
        <w:t xml:space="preserve"> 3, 4, 5, 6, </w:t>
      </w:r>
      <w:r w:rsidR="00451552" w:rsidRPr="002C6AE1">
        <w:rPr>
          <w:rFonts w:ascii="Verdana" w:hAnsi="Verdana"/>
          <w:b/>
          <w:sz w:val="20"/>
          <w:szCs w:val="20"/>
        </w:rPr>
        <w:t xml:space="preserve">26, 27, 28, 29, 30, 31, 33, 34, </w:t>
      </w:r>
      <w:r w:rsidR="00993C4D" w:rsidRPr="002C6AE1">
        <w:rPr>
          <w:rFonts w:ascii="Verdana" w:hAnsi="Verdana"/>
          <w:b/>
          <w:sz w:val="20"/>
          <w:szCs w:val="20"/>
        </w:rPr>
        <w:t xml:space="preserve">35, </w:t>
      </w:r>
      <w:r w:rsidR="00451552" w:rsidRPr="002C6AE1">
        <w:rPr>
          <w:rFonts w:ascii="Verdana" w:hAnsi="Verdana"/>
          <w:b/>
          <w:sz w:val="20"/>
          <w:szCs w:val="20"/>
        </w:rPr>
        <w:t>36</w:t>
      </w:r>
      <w:r w:rsidR="007110C7" w:rsidRPr="002C6AE1">
        <w:rPr>
          <w:rFonts w:ascii="Verdana" w:hAnsi="Verdana"/>
          <w:b/>
          <w:sz w:val="20"/>
          <w:szCs w:val="20"/>
        </w:rPr>
        <w:t>.</w:t>
      </w:r>
    </w:p>
    <w:p w14:paraId="1B844F81" w14:textId="77777777" w:rsidR="0033076C" w:rsidRPr="007D70E4" w:rsidRDefault="0033076C" w:rsidP="00354E3B">
      <w:pPr>
        <w:pStyle w:val="Nagwek"/>
        <w:tabs>
          <w:tab w:val="clear" w:pos="4536"/>
          <w:tab w:val="clear" w:pos="9072"/>
        </w:tabs>
        <w:rPr>
          <w:rFonts w:ascii="Verdana" w:hAnsi="Verdana"/>
          <w:bCs/>
          <w:sz w:val="18"/>
          <w:szCs w:val="18"/>
        </w:rPr>
      </w:pPr>
      <w:r w:rsidRPr="007D70E4">
        <w:rPr>
          <w:rFonts w:ascii="Verdana" w:hAnsi="Verdana"/>
          <w:bCs/>
          <w:sz w:val="18"/>
          <w:szCs w:val="18"/>
        </w:rPr>
        <w:t>Szanowni Państwo,</w:t>
      </w:r>
    </w:p>
    <w:p w14:paraId="6AA84835" w14:textId="0A4BF3D3" w:rsidR="007D70E4" w:rsidRPr="007D70E4" w:rsidRDefault="0033076C" w:rsidP="00354E3B">
      <w:pPr>
        <w:jc w:val="both"/>
        <w:rPr>
          <w:rFonts w:ascii="Verdana" w:hAnsi="Verdana"/>
          <w:bCs/>
          <w:sz w:val="18"/>
          <w:szCs w:val="18"/>
        </w:rPr>
      </w:pPr>
      <w:r w:rsidRPr="007D70E4">
        <w:rPr>
          <w:rFonts w:ascii="Verdana" w:hAnsi="Verdana"/>
          <w:bCs/>
          <w:sz w:val="18"/>
          <w:szCs w:val="18"/>
        </w:rPr>
        <w:t>W związku z zakończeniem postępowania</w:t>
      </w:r>
      <w:r w:rsidR="007110C7" w:rsidRPr="007D70E4">
        <w:rPr>
          <w:rFonts w:ascii="Verdana" w:hAnsi="Verdana"/>
          <w:bCs/>
          <w:sz w:val="18"/>
          <w:szCs w:val="18"/>
        </w:rPr>
        <w:t xml:space="preserve"> dla </w:t>
      </w:r>
      <w:proofErr w:type="spellStart"/>
      <w:r w:rsidR="007110C7" w:rsidRPr="007D70E4">
        <w:rPr>
          <w:rFonts w:ascii="Verdana" w:hAnsi="Verdana"/>
          <w:bCs/>
          <w:sz w:val="18"/>
          <w:szCs w:val="18"/>
        </w:rPr>
        <w:t>ww</w:t>
      </w:r>
      <w:proofErr w:type="spellEnd"/>
      <w:r w:rsidR="007110C7" w:rsidRPr="007D70E4">
        <w:rPr>
          <w:rFonts w:ascii="Verdana" w:hAnsi="Verdana"/>
          <w:bCs/>
          <w:sz w:val="18"/>
          <w:szCs w:val="18"/>
        </w:rPr>
        <w:t xml:space="preserve"> zadań częściowych</w:t>
      </w:r>
      <w:r w:rsidRPr="007D70E4">
        <w:rPr>
          <w:rFonts w:ascii="Verdana" w:hAnsi="Verdana"/>
          <w:bCs/>
          <w:sz w:val="18"/>
          <w:szCs w:val="18"/>
        </w:rPr>
        <w:t xml:space="preserve"> w </w:t>
      </w:r>
      <w:r w:rsidR="007D70E4" w:rsidRPr="007D70E4">
        <w:rPr>
          <w:rFonts w:ascii="Verdana" w:hAnsi="Verdana"/>
          <w:bCs/>
          <w:sz w:val="18"/>
          <w:szCs w:val="18"/>
        </w:rPr>
        <w:t xml:space="preserve">postępowaniu </w:t>
      </w:r>
      <w:r w:rsidR="007D70E4" w:rsidRPr="007D70E4">
        <w:rPr>
          <w:rFonts w:ascii="Verdana" w:hAnsi="Verdana"/>
          <w:sz w:val="18"/>
          <w:szCs w:val="18"/>
        </w:rPr>
        <w:t xml:space="preserve">o udzielenie zamówienia prowadzonym w trybie </w:t>
      </w:r>
      <w:r w:rsidR="007D70E4" w:rsidRPr="007D70E4">
        <w:rPr>
          <w:rFonts w:ascii="Verdana" w:hAnsi="Verdana"/>
          <w:b/>
          <w:sz w:val="18"/>
          <w:szCs w:val="18"/>
        </w:rPr>
        <w:t>podstawowym bez przeprowadzenia negocjacji</w:t>
      </w:r>
      <w:r w:rsidR="007D70E4" w:rsidRPr="007D70E4">
        <w:rPr>
          <w:rFonts w:ascii="Verdana" w:hAnsi="Verdana"/>
          <w:sz w:val="18"/>
          <w:szCs w:val="18"/>
        </w:rPr>
        <w:t xml:space="preserve">, zgodnie z art. 275 pkt 1) w związku z art. 359 pkt 2) (usługi społeczne) ustawy z dnia 11 września 2019 r. Prawo zamówień publicznych (Dz. U. z 2019 r., poz. 2019 ze zm.), zwanej dalej „ustawą </w:t>
      </w:r>
      <w:proofErr w:type="spellStart"/>
      <w:r w:rsidR="007D70E4" w:rsidRPr="007D70E4">
        <w:rPr>
          <w:rFonts w:ascii="Verdana" w:hAnsi="Verdana"/>
          <w:sz w:val="18"/>
          <w:szCs w:val="18"/>
        </w:rPr>
        <w:t>Pzp</w:t>
      </w:r>
      <w:proofErr w:type="spellEnd"/>
      <w:r w:rsidR="007D70E4" w:rsidRPr="007D70E4">
        <w:rPr>
          <w:rFonts w:ascii="Verdana" w:hAnsi="Verdana"/>
          <w:sz w:val="18"/>
          <w:szCs w:val="18"/>
        </w:rPr>
        <w:t>”, na:</w:t>
      </w:r>
    </w:p>
    <w:p w14:paraId="096F392A" w14:textId="77777777" w:rsidR="007D70E4" w:rsidRPr="007D70E4" w:rsidRDefault="007D70E4" w:rsidP="00354E3B">
      <w:pPr>
        <w:jc w:val="both"/>
        <w:rPr>
          <w:rFonts w:ascii="Verdana" w:hAnsi="Verdana"/>
          <w:bCs/>
          <w:sz w:val="18"/>
          <w:szCs w:val="18"/>
        </w:rPr>
      </w:pPr>
    </w:p>
    <w:p w14:paraId="674DEE9C" w14:textId="77777777" w:rsidR="007D70E4" w:rsidRPr="007D70E4" w:rsidRDefault="007D70E4" w:rsidP="007D70E4">
      <w:pPr>
        <w:jc w:val="center"/>
        <w:rPr>
          <w:rFonts w:ascii="Verdana" w:hAnsi="Verdana"/>
          <w:b/>
          <w:sz w:val="18"/>
          <w:szCs w:val="18"/>
        </w:rPr>
      </w:pPr>
      <w:r w:rsidRPr="007D70E4">
        <w:rPr>
          <w:rFonts w:ascii="Verdana" w:hAnsi="Verdana"/>
          <w:b/>
          <w:sz w:val="18"/>
          <w:szCs w:val="18"/>
        </w:rPr>
        <w:t xml:space="preserve">„Przeprowadzenie kursów dla nauczycieli z </w:t>
      </w:r>
      <w:proofErr w:type="spellStart"/>
      <w:r w:rsidRPr="007D70E4">
        <w:rPr>
          <w:rFonts w:ascii="Verdana" w:hAnsi="Verdana"/>
          <w:b/>
          <w:sz w:val="18"/>
          <w:szCs w:val="18"/>
        </w:rPr>
        <w:t>ZSTiO</w:t>
      </w:r>
      <w:proofErr w:type="spellEnd"/>
      <w:r w:rsidRPr="007D70E4">
        <w:rPr>
          <w:rFonts w:ascii="Verdana" w:hAnsi="Verdana"/>
          <w:b/>
          <w:sz w:val="18"/>
          <w:szCs w:val="18"/>
        </w:rPr>
        <w:t xml:space="preserve"> w Limanowej, </w:t>
      </w:r>
    </w:p>
    <w:p w14:paraId="118F853E" w14:textId="61F8DCEA" w:rsidR="00451552" w:rsidRPr="004B7DBF" w:rsidRDefault="007D70E4" w:rsidP="004B7DBF">
      <w:pPr>
        <w:jc w:val="center"/>
        <w:rPr>
          <w:rFonts w:ascii="Verdana" w:hAnsi="Verdana"/>
          <w:b/>
          <w:sz w:val="18"/>
          <w:szCs w:val="18"/>
        </w:rPr>
      </w:pPr>
      <w:r w:rsidRPr="007D70E4">
        <w:rPr>
          <w:rFonts w:ascii="Verdana" w:hAnsi="Verdana"/>
          <w:b/>
          <w:sz w:val="18"/>
          <w:szCs w:val="18"/>
        </w:rPr>
        <w:t>ZS nr 1 w Limanowej, ZSP w Mszanie Dolnej i SOSW w Dobrej”.</w:t>
      </w:r>
    </w:p>
    <w:p w14:paraId="26B5D5D5" w14:textId="49F74EED" w:rsidR="00DA348F" w:rsidRPr="00AB5097" w:rsidRDefault="0033076C" w:rsidP="00354E3B">
      <w:pPr>
        <w:jc w:val="both"/>
        <w:rPr>
          <w:rFonts w:ascii="Verdana" w:hAnsi="Verdana"/>
          <w:bCs/>
          <w:sz w:val="18"/>
          <w:szCs w:val="18"/>
        </w:rPr>
      </w:pPr>
      <w:r w:rsidRPr="00AB5097">
        <w:rPr>
          <w:rFonts w:ascii="Verdana" w:hAnsi="Verdana"/>
          <w:bCs/>
          <w:sz w:val="18"/>
          <w:szCs w:val="18"/>
        </w:rPr>
        <w:t xml:space="preserve">informujemy, </w:t>
      </w:r>
      <w:r w:rsidR="00DA348F">
        <w:rPr>
          <w:rFonts w:ascii="Verdana" w:hAnsi="Verdana"/>
          <w:bCs/>
          <w:sz w:val="18"/>
          <w:szCs w:val="18"/>
        </w:rPr>
        <w:t>że</w:t>
      </w:r>
      <w:r w:rsidRPr="00AB5097">
        <w:rPr>
          <w:rFonts w:ascii="Verdana" w:hAnsi="Verdana"/>
          <w:bCs/>
          <w:sz w:val="18"/>
          <w:szCs w:val="18"/>
        </w:rPr>
        <w:t>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E57EBA" w:rsidRPr="007D70E4" w14:paraId="42805AD0" w14:textId="77777777" w:rsidTr="007110C7">
        <w:trPr>
          <w:cantSplit/>
        </w:trPr>
        <w:tc>
          <w:tcPr>
            <w:tcW w:w="9639" w:type="dxa"/>
          </w:tcPr>
          <w:p w14:paraId="7E3146DA" w14:textId="039FD918" w:rsidR="00E57EBA" w:rsidRPr="000A3EA0" w:rsidRDefault="00E57EBA" w:rsidP="00BD6F85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0A3EA0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1:</w:t>
            </w:r>
            <w:r w:rsidR="000B739A" w:rsidRPr="000A3EA0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 projektowania wnętrz </w:t>
            </w:r>
            <w:r w:rsidR="000A3EA0" w:rsidRPr="000A3EA0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                 </w:t>
            </w:r>
            <w:r w:rsidR="000B739A" w:rsidRPr="000A3EA0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w programie np. CAD DECOR dla nauczycieli z Zespołu Szkół nr 1 w Limanowej".</w:t>
            </w:r>
          </w:p>
          <w:p w14:paraId="67D1CC71" w14:textId="77777777" w:rsidR="0012516B" w:rsidRPr="000A3EA0" w:rsidRDefault="0012516B" w:rsidP="00BD6F85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  <w:p w14:paraId="087A9094" w14:textId="77777777" w:rsidR="0012516B" w:rsidRPr="000A3EA0" w:rsidRDefault="0012516B" w:rsidP="0012516B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0A3EA0">
              <w:rPr>
                <w:rFonts w:ascii="Verdana" w:hAnsi="Verdana"/>
                <w:sz w:val="18"/>
                <w:szCs w:val="18"/>
              </w:rPr>
              <w:t xml:space="preserve">Zadanie unieważnione w oparciu o art. 255 pkt 1 ustawy </w:t>
            </w:r>
            <w:proofErr w:type="spellStart"/>
            <w:r w:rsidRPr="000A3EA0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A3EA0">
              <w:rPr>
                <w:rFonts w:ascii="Verdana" w:hAnsi="Verdana"/>
                <w:sz w:val="18"/>
                <w:szCs w:val="18"/>
              </w:rPr>
              <w:t xml:space="preserve"> ponieważ nie złożono żadnej oferty.</w:t>
            </w:r>
          </w:p>
          <w:p w14:paraId="2487AE3C" w14:textId="77777777" w:rsidR="0012516B" w:rsidRPr="000A3EA0" w:rsidRDefault="0012516B" w:rsidP="0012516B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</w:p>
          <w:p w14:paraId="0434053F" w14:textId="77777777" w:rsidR="0012516B" w:rsidRPr="000A3EA0" w:rsidRDefault="0012516B" w:rsidP="0012516B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0A3EA0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4E2D7F7A" w14:textId="2C8828FE" w:rsidR="00E57EBA" w:rsidRPr="0012516B" w:rsidRDefault="0012516B" w:rsidP="0012516B">
            <w:pPr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  <w:r w:rsidRPr="000A3EA0">
              <w:rPr>
                <w:rFonts w:ascii="Verdana" w:hAnsi="Verdana"/>
                <w:sz w:val="18"/>
                <w:szCs w:val="18"/>
              </w:rPr>
              <w:t>Zgodnie z treścią art. 255 pkt 1 Zamawiający unieważnia post</w:t>
            </w:r>
            <w:r w:rsidR="005F177A">
              <w:rPr>
                <w:rFonts w:ascii="Verdana" w:hAnsi="Verdana"/>
                <w:sz w:val="18"/>
                <w:szCs w:val="18"/>
              </w:rPr>
              <w:t>ę</w:t>
            </w:r>
            <w:r w:rsidRPr="000A3EA0">
              <w:rPr>
                <w:rFonts w:ascii="Verdana" w:hAnsi="Verdana"/>
                <w:sz w:val="18"/>
                <w:szCs w:val="18"/>
              </w:rPr>
              <w:t>powanie o udzielenie zamówienia jeżeli nie złożono żadnej oferty. Na to zadanie do upływu terminu składania ofert wyznaczonego do 08.07.2021 r. do godz. 10:00 nie wpłynęła żadna oferta, wobec czego Zamawiający zobowiązany jest do unieważnienia post</w:t>
            </w:r>
            <w:r w:rsidR="005F177A">
              <w:rPr>
                <w:rFonts w:ascii="Verdana" w:hAnsi="Verdana"/>
                <w:sz w:val="18"/>
                <w:szCs w:val="18"/>
              </w:rPr>
              <w:t>ę</w:t>
            </w:r>
            <w:r w:rsidRPr="000A3EA0">
              <w:rPr>
                <w:rFonts w:ascii="Verdana" w:hAnsi="Verdana"/>
                <w:sz w:val="18"/>
                <w:szCs w:val="18"/>
              </w:rPr>
              <w:t>powania w zakresie części nr 1.</w:t>
            </w:r>
          </w:p>
        </w:tc>
      </w:tr>
      <w:tr w:rsidR="00E57EBA" w:rsidRPr="007D70E4" w14:paraId="62C3AA2B" w14:textId="77777777" w:rsidTr="007110C7">
        <w:trPr>
          <w:cantSplit/>
        </w:trPr>
        <w:tc>
          <w:tcPr>
            <w:tcW w:w="9639" w:type="dxa"/>
          </w:tcPr>
          <w:p w14:paraId="3C608248" w14:textId="4A343219" w:rsidR="00E57EBA" w:rsidRDefault="00E57EBA" w:rsidP="00E57EBA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F77C31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2:</w:t>
            </w:r>
            <w:r w:rsidR="000B739A" w:rsidRPr="00F77C3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0B739A" w:rsidRPr="000B739A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„Organizacja i przeprowadzenie kursu: REVIT - oprogramowanie do projektowania dla nauczycieli z Zespołu Szkół nr 1 w Limanowej".</w:t>
            </w:r>
          </w:p>
          <w:p w14:paraId="4F72BCB4" w14:textId="77777777" w:rsidR="000B739A" w:rsidRDefault="000B739A" w:rsidP="00E57EBA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  <w:p w14:paraId="603706FF" w14:textId="77777777" w:rsidR="00F77C31" w:rsidRDefault="00F77C31" w:rsidP="000B73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</w:rPr>
              <w:t>Kompugraf</w:t>
            </w:r>
            <w:proofErr w:type="spellEnd"/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Salon Grafiki Komputerowej s.c.</w:t>
            </w:r>
          </w:p>
          <w:p w14:paraId="606353BB" w14:textId="77777777" w:rsidR="00F77C31" w:rsidRDefault="00F77C31" w:rsidP="000B73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Krzysztof </w:t>
            </w: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</w:rPr>
              <w:t>Orlof</w:t>
            </w:r>
            <w:proofErr w:type="spellEnd"/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Małgorzata </w:t>
            </w: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</w:rPr>
              <w:t>Orlof</w:t>
            </w:r>
            <w:proofErr w:type="spellEnd"/>
          </w:p>
          <w:p w14:paraId="4C5BBC69" w14:textId="23F2B8D1" w:rsidR="00F77C31" w:rsidRDefault="00F77C31" w:rsidP="000B73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ul. Kraszewskiego 36</w:t>
            </w:r>
          </w:p>
          <w:p w14:paraId="19E69F82" w14:textId="6393B4A4" w:rsidR="000B739A" w:rsidRDefault="00F77C31" w:rsidP="00F77C31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30 – 110 Kraków</w:t>
            </w:r>
          </w:p>
          <w:p w14:paraId="3485E713" w14:textId="77777777" w:rsidR="00F77C31" w:rsidRPr="00F77C31" w:rsidRDefault="00F77C31" w:rsidP="00F77C31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F81F154" w14:textId="3E7DC043" w:rsidR="000B739A" w:rsidRDefault="000B739A" w:rsidP="000B739A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</w:rPr>
              <w:t xml:space="preserve">za cenę: </w:t>
            </w:r>
            <w:r w:rsidR="00F77C31">
              <w:rPr>
                <w:rFonts w:ascii="Verdana" w:hAnsi="Verdana"/>
                <w:b/>
                <w:bCs/>
                <w:sz w:val="18"/>
                <w:szCs w:val="18"/>
              </w:rPr>
              <w:t>3 390,00</w:t>
            </w:r>
            <w:r w:rsidRPr="00CA5038">
              <w:rPr>
                <w:rFonts w:ascii="Verdana" w:hAnsi="Verdana"/>
                <w:b/>
                <w:bCs/>
                <w:sz w:val="18"/>
                <w:szCs w:val="18"/>
              </w:rPr>
              <w:t xml:space="preserve"> zł.</w:t>
            </w:r>
          </w:p>
          <w:p w14:paraId="7713F8B5" w14:textId="77777777" w:rsidR="000B739A" w:rsidRPr="00CA5038" w:rsidRDefault="000B739A" w:rsidP="000B739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737B7851" w14:textId="79459664" w:rsidR="00E57EBA" w:rsidRPr="000B739A" w:rsidRDefault="000B739A" w:rsidP="00BD6F85">
            <w:pPr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CA503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A5038">
              <w:rPr>
                <w:rFonts w:ascii="Verdana" w:hAnsi="Verdana"/>
                <w:sz w:val="18"/>
                <w:szCs w:val="18"/>
              </w:rPr>
              <w:t>, na podstawie kryteriów oceny ofert określonych w dokumentach zamówienia. Oferta oceniona jako najkorzystniejsza jest ważna, spełnia wszystkie wymagania określone w SWZ i spośród ofert niepodlegających odrzuceniu uzyskała najwyższą łączną liczbę punktów, a także mieści się w kwocie jaką Zamawiający zamierzał przeznaczyć na sfinansowanie zamówienia.</w:t>
            </w:r>
          </w:p>
        </w:tc>
      </w:tr>
      <w:tr w:rsidR="007D70E4" w:rsidRPr="007D70E4" w14:paraId="6E5C3D3D" w14:textId="77777777" w:rsidTr="007110C7">
        <w:trPr>
          <w:cantSplit/>
        </w:trPr>
        <w:tc>
          <w:tcPr>
            <w:tcW w:w="9639" w:type="dxa"/>
          </w:tcPr>
          <w:p w14:paraId="31425012" w14:textId="2E232A88" w:rsidR="00E07AC2" w:rsidRPr="0038144A" w:rsidRDefault="00BD6F85" w:rsidP="00C82FAA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E07AC2">
              <w:rPr>
                <w:rFonts w:ascii="Verdana" w:hAnsi="Verdana"/>
                <w:b/>
                <w:i/>
                <w:iCs/>
                <w:sz w:val="18"/>
                <w:szCs w:val="18"/>
              </w:rPr>
              <w:lastRenderedPageBreak/>
              <w:t>Zadanie częściowe nr 3:</w:t>
            </w:r>
            <w:r w:rsidRPr="00E07AC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E07AC2" w:rsidRPr="00E07AC2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„Organizacja i przeprowadzenie kursu: akademia </w:t>
            </w:r>
            <w:proofErr w:type="spellStart"/>
            <w:r w:rsidR="00E07AC2" w:rsidRPr="00E07AC2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Rigips</w:t>
            </w:r>
            <w:proofErr w:type="spellEnd"/>
            <w:r w:rsidR="00E07AC2" w:rsidRPr="00E07AC2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Saint dla nauczycieli z Zespołu Szkół nr 1 w Limanowej".</w:t>
            </w:r>
          </w:p>
          <w:p w14:paraId="6BF30396" w14:textId="77777777" w:rsidR="00E07AC2" w:rsidRPr="00E07AC2" w:rsidRDefault="00E07AC2" w:rsidP="00E07AC2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E07AC2">
              <w:rPr>
                <w:rFonts w:ascii="Verdana" w:hAnsi="Verdana"/>
                <w:sz w:val="18"/>
                <w:szCs w:val="18"/>
              </w:rPr>
              <w:t xml:space="preserve">Zadanie unieważnione w oparciu o art. 255 pkt 1 ustawy </w:t>
            </w:r>
            <w:proofErr w:type="spellStart"/>
            <w:r w:rsidRPr="00E07AC2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07AC2">
              <w:rPr>
                <w:rFonts w:ascii="Verdana" w:hAnsi="Verdana"/>
                <w:sz w:val="18"/>
                <w:szCs w:val="18"/>
              </w:rPr>
              <w:t xml:space="preserve"> ponieważ nie złożono żadnej oferty.</w:t>
            </w:r>
          </w:p>
          <w:p w14:paraId="64DD76B8" w14:textId="77777777" w:rsidR="00E07AC2" w:rsidRPr="00E07AC2" w:rsidRDefault="00E07AC2" w:rsidP="00E07AC2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</w:p>
          <w:p w14:paraId="1F2059F8" w14:textId="77777777" w:rsidR="00E07AC2" w:rsidRPr="00E07AC2" w:rsidRDefault="00E07AC2" w:rsidP="00E07AC2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E07AC2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2B04B338" w14:textId="258D9720" w:rsidR="00BD6F85" w:rsidRPr="00E07AC2" w:rsidRDefault="00E07AC2" w:rsidP="00E07AC2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  <w:r w:rsidRPr="00E07AC2">
              <w:rPr>
                <w:rFonts w:ascii="Verdana" w:hAnsi="Verdana"/>
                <w:sz w:val="18"/>
                <w:szCs w:val="18"/>
              </w:rPr>
              <w:t>Zgodnie z treścią art. 255 pkt 1 Zamawiający unieważnia post</w:t>
            </w:r>
            <w:r w:rsidR="005F177A">
              <w:rPr>
                <w:rFonts w:ascii="Verdana" w:hAnsi="Verdana"/>
                <w:sz w:val="18"/>
                <w:szCs w:val="18"/>
              </w:rPr>
              <w:t>ę</w:t>
            </w:r>
            <w:r w:rsidRPr="00E07AC2">
              <w:rPr>
                <w:rFonts w:ascii="Verdana" w:hAnsi="Verdana"/>
                <w:sz w:val="18"/>
                <w:szCs w:val="18"/>
              </w:rPr>
              <w:t>powanie o udzielenie zamówienia jeżeli nie złożono żadnej oferty. Na to zadanie do upływu terminu składania ofert wyznaczonego do 08.07.2021 r. do godz. 10:00 nie wpłynęła żadna oferta, wobec czego Zamawiający zobowiązany jest do unieważnienia post</w:t>
            </w:r>
            <w:r w:rsidR="005F177A">
              <w:rPr>
                <w:rFonts w:ascii="Verdana" w:hAnsi="Verdana"/>
                <w:sz w:val="18"/>
                <w:szCs w:val="18"/>
              </w:rPr>
              <w:t>ę</w:t>
            </w:r>
            <w:r w:rsidRPr="00E07AC2">
              <w:rPr>
                <w:rFonts w:ascii="Verdana" w:hAnsi="Verdana"/>
                <w:sz w:val="18"/>
                <w:szCs w:val="18"/>
              </w:rPr>
              <w:t>powania w zakresie części nr 3.</w:t>
            </w:r>
          </w:p>
        </w:tc>
      </w:tr>
      <w:tr w:rsidR="007D70E4" w:rsidRPr="007D70E4" w14:paraId="702B1806" w14:textId="77777777" w:rsidTr="007110C7">
        <w:trPr>
          <w:cantSplit/>
        </w:trPr>
        <w:tc>
          <w:tcPr>
            <w:tcW w:w="9639" w:type="dxa"/>
          </w:tcPr>
          <w:p w14:paraId="1E269E8B" w14:textId="3E85D6AC" w:rsidR="00BD6F85" w:rsidRPr="00E07AC2" w:rsidRDefault="00BD6F85" w:rsidP="00C40CE2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E07AC2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4</w:t>
            </w:r>
            <w:r w:rsidR="00C82FAA" w:rsidRPr="00E07AC2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E07AC2" w:rsidRPr="00E07AC2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akademia </w:t>
            </w:r>
            <w:proofErr w:type="spellStart"/>
            <w:r w:rsidR="00E07AC2" w:rsidRPr="00E07AC2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Knauf</w:t>
            </w:r>
            <w:proofErr w:type="spellEnd"/>
            <w:r w:rsidR="00E07AC2" w:rsidRPr="00E07AC2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dla nauczycieli z Zespołu Szkół nr 1 w Limanowej".</w:t>
            </w:r>
          </w:p>
          <w:p w14:paraId="5F3FA0DF" w14:textId="77777777" w:rsidR="00E07AC2" w:rsidRPr="00E07AC2" w:rsidRDefault="00E07AC2" w:rsidP="00E07AC2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E07AC2">
              <w:rPr>
                <w:rFonts w:ascii="Verdana" w:hAnsi="Verdana"/>
                <w:sz w:val="18"/>
                <w:szCs w:val="18"/>
              </w:rPr>
              <w:t xml:space="preserve">Zadanie unieważnione w oparciu o art. 255 pkt 1 ustawy </w:t>
            </w:r>
            <w:proofErr w:type="spellStart"/>
            <w:r w:rsidRPr="00E07AC2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07AC2">
              <w:rPr>
                <w:rFonts w:ascii="Verdana" w:hAnsi="Verdana"/>
                <w:sz w:val="18"/>
                <w:szCs w:val="18"/>
              </w:rPr>
              <w:t xml:space="preserve"> ponieważ nie złożono żadnej oferty.</w:t>
            </w:r>
          </w:p>
          <w:p w14:paraId="270B77F6" w14:textId="77777777" w:rsidR="00E07AC2" w:rsidRPr="00E07AC2" w:rsidRDefault="00E07AC2" w:rsidP="00E07AC2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</w:p>
          <w:p w14:paraId="7E05CFE3" w14:textId="77777777" w:rsidR="00E07AC2" w:rsidRPr="00E07AC2" w:rsidRDefault="00E07AC2" w:rsidP="00E07AC2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E07AC2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7B43B95D" w14:textId="70B86B61" w:rsidR="00C40CE2" w:rsidRPr="00E07AC2" w:rsidRDefault="00E07AC2" w:rsidP="00E07AC2">
            <w:pPr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E07AC2">
              <w:rPr>
                <w:rFonts w:ascii="Verdana" w:hAnsi="Verdana"/>
                <w:sz w:val="18"/>
                <w:szCs w:val="18"/>
              </w:rPr>
              <w:t>Zgodnie z treścią art. 255 pkt 1 Zamawiający unieważnia post</w:t>
            </w:r>
            <w:r w:rsidR="005F177A">
              <w:rPr>
                <w:rFonts w:ascii="Verdana" w:hAnsi="Verdana"/>
                <w:sz w:val="18"/>
                <w:szCs w:val="18"/>
              </w:rPr>
              <w:t>ę</w:t>
            </w:r>
            <w:r w:rsidRPr="00E07AC2">
              <w:rPr>
                <w:rFonts w:ascii="Verdana" w:hAnsi="Verdana"/>
                <w:sz w:val="18"/>
                <w:szCs w:val="18"/>
              </w:rPr>
              <w:t>powanie o udzielenie zamówienia jeżeli nie złożono żadnej oferty. Na to zadanie do upływu terminu składania ofert wyznaczonego do 08.07.2021 r. do godz. 10:00 nie wpłynęła żadna oferta, wobec czego Zamawiający zobowiązany jest do unieważnienia post</w:t>
            </w:r>
            <w:r w:rsidR="005F177A">
              <w:rPr>
                <w:rFonts w:ascii="Verdana" w:hAnsi="Verdana"/>
                <w:sz w:val="18"/>
                <w:szCs w:val="18"/>
              </w:rPr>
              <w:t>ę</w:t>
            </w:r>
            <w:r w:rsidRPr="00E07AC2">
              <w:rPr>
                <w:rFonts w:ascii="Verdana" w:hAnsi="Verdana"/>
                <w:sz w:val="18"/>
                <w:szCs w:val="18"/>
              </w:rPr>
              <w:t>powania w zakresie części nr 4.</w:t>
            </w:r>
          </w:p>
        </w:tc>
      </w:tr>
      <w:tr w:rsidR="007D70E4" w:rsidRPr="007D70E4" w14:paraId="472A8CD5" w14:textId="77777777" w:rsidTr="007110C7">
        <w:trPr>
          <w:cantSplit/>
        </w:trPr>
        <w:tc>
          <w:tcPr>
            <w:tcW w:w="9639" w:type="dxa"/>
          </w:tcPr>
          <w:p w14:paraId="63FB2A5E" w14:textId="7D768ED7" w:rsidR="00BD6F85" w:rsidRPr="00E07AC2" w:rsidRDefault="00BD6F85" w:rsidP="00BD6F85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E07AC2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5</w:t>
            </w:r>
            <w:r w:rsidR="00C82FAA" w:rsidRPr="00E07AC2">
              <w:rPr>
                <w:rFonts w:ascii="Verdana" w:hAnsi="Verdana"/>
                <w:b/>
                <w:i/>
                <w:iCs/>
                <w:sz w:val="18"/>
                <w:szCs w:val="18"/>
              </w:rPr>
              <w:t>:</w:t>
            </w:r>
            <w:r w:rsidRPr="00E07AC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E07AC2" w:rsidRPr="00E07AC2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„Organizacja i przeprowadzenie kursu: planista dla nauczycieli z Zespołu Szkół nr 1 w Limanowej".</w:t>
            </w:r>
          </w:p>
          <w:p w14:paraId="20E26791" w14:textId="77777777" w:rsidR="00E07AC2" w:rsidRPr="00E07AC2" w:rsidRDefault="00E07AC2" w:rsidP="00E07AC2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E07AC2">
              <w:rPr>
                <w:rFonts w:ascii="Verdana" w:hAnsi="Verdana"/>
                <w:sz w:val="18"/>
                <w:szCs w:val="18"/>
              </w:rPr>
              <w:t xml:space="preserve">Zadanie unieważnione w oparciu o art. 255 pkt 1 ustawy </w:t>
            </w:r>
            <w:proofErr w:type="spellStart"/>
            <w:r w:rsidRPr="00E07AC2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07AC2">
              <w:rPr>
                <w:rFonts w:ascii="Verdana" w:hAnsi="Verdana"/>
                <w:sz w:val="18"/>
                <w:szCs w:val="18"/>
              </w:rPr>
              <w:t xml:space="preserve"> ponieważ nie złożono żadnej oferty.</w:t>
            </w:r>
          </w:p>
          <w:p w14:paraId="28ABE1C5" w14:textId="77777777" w:rsidR="00E07AC2" w:rsidRPr="00E07AC2" w:rsidRDefault="00E07AC2" w:rsidP="00E07AC2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</w:p>
          <w:p w14:paraId="65010FF7" w14:textId="77777777" w:rsidR="00E07AC2" w:rsidRPr="00E07AC2" w:rsidRDefault="00E07AC2" w:rsidP="00E07AC2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E07AC2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7363651A" w14:textId="128099EE" w:rsidR="00BD6F85" w:rsidRPr="00E07AC2" w:rsidRDefault="00E07AC2" w:rsidP="00E07AC2">
            <w:pPr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E07AC2">
              <w:rPr>
                <w:rFonts w:ascii="Verdana" w:hAnsi="Verdana"/>
                <w:sz w:val="18"/>
                <w:szCs w:val="18"/>
              </w:rPr>
              <w:t>Zgodnie z treścią art. 255 pkt 1 Zamawiający unieważnia post</w:t>
            </w:r>
            <w:r w:rsidR="005F177A">
              <w:rPr>
                <w:rFonts w:ascii="Verdana" w:hAnsi="Verdana"/>
                <w:sz w:val="18"/>
                <w:szCs w:val="18"/>
              </w:rPr>
              <w:t>ę</w:t>
            </w:r>
            <w:r w:rsidRPr="00E07AC2">
              <w:rPr>
                <w:rFonts w:ascii="Verdana" w:hAnsi="Verdana"/>
                <w:sz w:val="18"/>
                <w:szCs w:val="18"/>
              </w:rPr>
              <w:t>powanie o udzielenie zamówienia jeżeli nie złożono żadnej oferty. Na to zadanie do upływu terminu składania ofert wyznaczonego do 08.07.2021 r. do godz. 10:00 nie wpłynęła żadna oferta, wobec czego Zamawiający zobowiązany jest do unieważnienia post</w:t>
            </w:r>
            <w:r w:rsidR="005F177A">
              <w:rPr>
                <w:rFonts w:ascii="Verdana" w:hAnsi="Verdana"/>
                <w:sz w:val="18"/>
                <w:szCs w:val="18"/>
              </w:rPr>
              <w:t>ę</w:t>
            </w:r>
            <w:r w:rsidRPr="00E07AC2">
              <w:rPr>
                <w:rFonts w:ascii="Verdana" w:hAnsi="Verdana"/>
                <w:sz w:val="18"/>
                <w:szCs w:val="18"/>
              </w:rPr>
              <w:t>powania w zakresie części nr 5.</w:t>
            </w:r>
          </w:p>
        </w:tc>
      </w:tr>
      <w:tr w:rsidR="007D70E4" w:rsidRPr="007D70E4" w14:paraId="4FF90839" w14:textId="77777777" w:rsidTr="007110C7">
        <w:trPr>
          <w:cantSplit/>
        </w:trPr>
        <w:tc>
          <w:tcPr>
            <w:tcW w:w="9639" w:type="dxa"/>
          </w:tcPr>
          <w:p w14:paraId="32D7FBE6" w14:textId="2095F5F5" w:rsidR="00BD6F85" w:rsidRPr="00E07AC2" w:rsidRDefault="00BD6F85" w:rsidP="007110C7">
            <w:pPr>
              <w:tabs>
                <w:tab w:val="left" w:pos="0"/>
              </w:tabs>
              <w:jc w:val="both"/>
              <w:rPr>
                <w:rFonts w:ascii="Verdana" w:hAnsi="Verdana"/>
                <w:sz w:val="18"/>
                <w:szCs w:val="18"/>
              </w:rPr>
            </w:pPr>
            <w:r w:rsidRPr="00E07AC2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6</w:t>
            </w:r>
            <w:r w:rsidR="00C82FAA" w:rsidRPr="00E07AC2">
              <w:rPr>
                <w:rFonts w:ascii="Verdana" w:hAnsi="Verdana"/>
                <w:b/>
                <w:sz w:val="18"/>
                <w:szCs w:val="18"/>
              </w:rPr>
              <w:t xml:space="preserve">: </w:t>
            </w:r>
            <w:r w:rsidR="00E07AC2" w:rsidRPr="00E07AC2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„Organizacja i przeprowadzenie kursu: Visual </w:t>
            </w:r>
            <w:proofErr w:type="spellStart"/>
            <w:r w:rsidR="00E07AC2" w:rsidRPr="00E07AC2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marchandsing</w:t>
            </w:r>
            <w:proofErr w:type="spellEnd"/>
            <w:r w:rsidR="00E07AC2" w:rsidRPr="00E07AC2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dla nauczycieli z Zespołu Szkół nr 1 w Limanowej".</w:t>
            </w:r>
          </w:p>
          <w:p w14:paraId="2D9BF8AE" w14:textId="77777777" w:rsidR="00E07AC2" w:rsidRPr="00E07AC2" w:rsidRDefault="00E07AC2" w:rsidP="00E07AC2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E07AC2">
              <w:rPr>
                <w:rFonts w:ascii="Verdana" w:hAnsi="Verdana"/>
                <w:sz w:val="18"/>
                <w:szCs w:val="18"/>
              </w:rPr>
              <w:t xml:space="preserve">Zadanie unieważnione w oparciu o art. 255 pkt 1 ustawy </w:t>
            </w:r>
            <w:proofErr w:type="spellStart"/>
            <w:r w:rsidRPr="00E07AC2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07AC2">
              <w:rPr>
                <w:rFonts w:ascii="Verdana" w:hAnsi="Verdana"/>
                <w:sz w:val="18"/>
                <w:szCs w:val="18"/>
              </w:rPr>
              <w:t xml:space="preserve"> ponieważ nie złożono żadnej oferty.</w:t>
            </w:r>
          </w:p>
          <w:p w14:paraId="53A0080C" w14:textId="77777777" w:rsidR="00E07AC2" w:rsidRPr="00E07AC2" w:rsidRDefault="00E07AC2" w:rsidP="00E07AC2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</w:p>
          <w:p w14:paraId="3D619039" w14:textId="77777777" w:rsidR="00E07AC2" w:rsidRPr="00E07AC2" w:rsidRDefault="00E07AC2" w:rsidP="00E07AC2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E07AC2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224F1C2F" w14:textId="779E0E64" w:rsidR="00BD6F85" w:rsidRPr="00E07AC2" w:rsidRDefault="00E07AC2" w:rsidP="00E07AC2">
            <w:pPr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E07AC2">
              <w:rPr>
                <w:rFonts w:ascii="Verdana" w:hAnsi="Verdana"/>
                <w:sz w:val="18"/>
                <w:szCs w:val="18"/>
              </w:rPr>
              <w:t>Zgodnie z treścią art. 255 pkt 1 Zamawiający unieważnia postepowanie o udzielenie zamówienia jeżeli nie złożono żadnej oferty. Na to zadanie do upływu terminu składania ofert wyznaczonego do 08.07.2021 r. do godz. 10:00 nie wpłynęła żadna oferta, wobec czego Zamawiający zobowiązany jest do unieważnienia postepowania w zakresie części nr 6.</w:t>
            </w:r>
          </w:p>
        </w:tc>
      </w:tr>
      <w:tr w:rsidR="00E07AC2" w:rsidRPr="007D70E4" w14:paraId="157A34A1" w14:textId="77777777" w:rsidTr="007110C7">
        <w:trPr>
          <w:cantSplit/>
        </w:trPr>
        <w:tc>
          <w:tcPr>
            <w:tcW w:w="9639" w:type="dxa"/>
          </w:tcPr>
          <w:p w14:paraId="6B981986" w14:textId="4DC9CBE6" w:rsidR="00E07AC2" w:rsidRPr="000252D0" w:rsidRDefault="00E07AC2" w:rsidP="007110C7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7</w:t>
            </w:r>
            <w:r w:rsidRPr="005F177A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5F177A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5F0E51" w:rsidRPr="000252D0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„Organizacja i przeprowadzenie kursu: doradca podatkowy dla nauczycieli z Zespołu Szkół nr 1 w Limanowej".</w:t>
            </w:r>
          </w:p>
          <w:p w14:paraId="51A026CC" w14:textId="77777777" w:rsidR="000252D0" w:rsidRDefault="000252D0" w:rsidP="007110C7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  <w:p w14:paraId="71D40015" w14:textId="77777777" w:rsidR="000252D0" w:rsidRPr="00CE4BAA" w:rsidRDefault="000252D0" w:rsidP="000252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 xml:space="preserve">Placówka Kształcenia Ustawicznego </w:t>
            </w:r>
          </w:p>
          <w:p w14:paraId="6D1421DC" w14:textId="77777777" w:rsidR="000252D0" w:rsidRPr="00CE4BAA" w:rsidRDefault="000252D0" w:rsidP="000252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„INFO-BIZ” Profesjonalna Edukacja</w:t>
            </w:r>
          </w:p>
          <w:p w14:paraId="3863D50E" w14:textId="77777777" w:rsidR="000252D0" w:rsidRPr="00CE4BAA" w:rsidRDefault="000252D0" w:rsidP="000252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ul. Chełmińska 106A/36</w:t>
            </w:r>
          </w:p>
          <w:p w14:paraId="68F155B9" w14:textId="77777777" w:rsidR="000252D0" w:rsidRPr="00CE4BAA" w:rsidRDefault="000252D0" w:rsidP="000252D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86-300 Grudziądz</w:t>
            </w:r>
          </w:p>
          <w:p w14:paraId="0D7279AB" w14:textId="77777777" w:rsidR="000252D0" w:rsidRPr="00F77C31" w:rsidRDefault="000252D0" w:rsidP="000252D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BB25854" w14:textId="77777777" w:rsidR="000252D0" w:rsidRDefault="000252D0" w:rsidP="000252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</w:rPr>
              <w:t xml:space="preserve">za cenę: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5 400,00</w:t>
            </w:r>
            <w:r w:rsidRPr="00CA5038">
              <w:rPr>
                <w:rFonts w:ascii="Verdana" w:hAnsi="Verdana"/>
                <w:b/>
                <w:bCs/>
                <w:sz w:val="18"/>
                <w:szCs w:val="18"/>
              </w:rPr>
              <w:t xml:space="preserve"> zł.</w:t>
            </w:r>
          </w:p>
          <w:p w14:paraId="03F38C19" w14:textId="77777777" w:rsidR="000252D0" w:rsidRPr="00CA5038" w:rsidRDefault="000252D0" w:rsidP="000252D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27C6ECE1" w14:textId="31525F0B" w:rsidR="004B7DBF" w:rsidRPr="004B7DBF" w:rsidRDefault="000252D0" w:rsidP="000252D0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/>
                <w:i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CA503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A5038">
              <w:rPr>
                <w:rFonts w:ascii="Verdana" w:hAnsi="Verdana"/>
                <w:sz w:val="18"/>
                <w:szCs w:val="18"/>
              </w:rPr>
              <w:t>, na podstawie kryteriów oceny ofert określonych w dokumentach zamówienia. Oferta oceniona jako najkorzystniejsza jest ważna, spełnia wszystkie wymagania określone w SWZ i uzyskała najwyższą łączną liczbę punktów, a także mieści się w kwocie jaką Zamawiający zamierzał przeznaczyć na sfinansowanie zamówienia.</w:t>
            </w:r>
          </w:p>
        </w:tc>
      </w:tr>
      <w:tr w:rsidR="007D70E4" w:rsidRPr="007D70E4" w14:paraId="09A18185" w14:textId="77777777" w:rsidTr="007110C7">
        <w:trPr>
          <w:cantSplit/>
        </w:trPr>
        <w:tc>
          <w:tcPr>
            <w:tcW w:w="9639" w:type="dxa"/>
          </w:tcPr>
          <w:p w14:paraId="48093782" w14:textId="4DFE85C2" w:rsidR="00BD6F85" w:rsidRDefault="00BD6F85" w:rsidP="00BD6F85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8</w:t>
            </w:r>
            <w:r w:rsidR="00E07AC2" w:rsidRPr="00CE4BAA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CE4BAA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5F0E51" w:rsidRPr="004B7DBF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„Organizacja i przeprowadzenie kursu: ZUS dla nauczycieli z Zespołu Szkół nr 1 w Limanowej".</w:t>
            </w:r>
          </w:p>
          <w:p w14:paraId="632DE3CD" w14:textId="77777777" w:rsidR="00CE4BAA" w:rsidRPr="00CE4BAA" w:rsidRDefault="00CE4BAA" w:rsidP="00CE4BAA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 xml:space="preserve">Placówka Kształcenia Ustawicznego </w:t>
            </w:r>
          </w:p>
          <w:p w14:paraId="72891440" w14:textId="77777777" w:rsidR="00CE4BAA" w:rsidRPr="00CE4BAA" w:rsidRDefault="00CE4BAA" w:rsidP="00CE4BAA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„INFO-BIZ” Profesjonalna Edukacja</w:t>
            </w:r>
          </w:p>
          <w:p w14:paraId="0FDAC0DB" w14:textId="77777777" w:rsidR="00CE4BAA" w:rsidRPr="00CE4BAA" w:rsidRDefault="00CE4BAA" w:rsidP="00CE4BAA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ul. Chełmińska 106A/36</w:t>
            </w:r>
          </w:p>
          <w:p w14:paraId="740AF38A" w14:textId="562550B9" w:rsidR="00CE4BAA" w:rsidRPr="00CE4BAA" w:rsidRDefault="00CE4BAA" w:rsidP="00CE4BA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86-300 Grudziądz</w:t>
            </w:r>
          </w:p>
          <w:p w14:paraId="5E2EC1E6" w14:textId="77777777" w:rsidR="00CE4BAA" w:rsidRPr="00F77C31" w:rsidRDefault="00CE4BAA" w:rsidP="00CE4BA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2D18373" w14:textId="6D2F9951" w:rsidR="00CE4BAA" w:rsidRDefault="00CE4BAA" w:rsidP="00CE4BAA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</w:rPr>
              <w:t xml:space="preserve">za cenę: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5 400,00</w:t>
            </w:r>
            <w:r w:rsidRPr="00CA5038">
              <w:rPr>
                <w:rFonts w:ascii="Verdana" w:hAnsi="Verdana"/>
                <w:b/>
                <w:bCs/>
                <w:sz w:val="18"/>
                <w:szCs w:val="18"/>
              </w:rPr>
              <w:t xml:space="preserve"> zł.</w:t>
            </w:r>
          </w:p>
          <w:p w14:paraId="7AACA605" w14:textId="77777777" w:rsidR="00CE4BAA" w:rsidRPr="00CA5038" w:rsidRDefault="00CE4BAA" w:rsidP="00CE4BA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7D5A3B4A" w14:textId="30D02CA3" w:rsidR="004B7DBF" w:rsidRPr="00CE4BAA" w:rsidRDefault="00CE4BAA" w:rsidP="00BD6F85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CA503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A5038">
              <w:rPr>
                <w:rFonts w:ascii="Verdana" w:hAnsi="Verdana"/>
                <w:sz w:val="18"/>
                <w:szCs w:val="18"/>
              </w:rPr>
              <w:t>, na podstawie kryteriów oceny ofert określonych w dokumentach zamówienia. Oferta oceniona jako najkorzystniejsza jest ważna, spełnia wszystkie wymagania określone w SWZ i uzyskała najwyższą łączną liczbę punktów, a także mieści się w kwocie jaką Zamawiający zamierzał przeznaczyć na sfinansowanie zamówienia.</w:t>
            </w:r>
          </w:p>
        </w:tc>
      </w:tr>
      <w:tr w:rsidR="00E07AC2" w:rsidRPr="007D70E4" w14:paraId="7E216EF6" w14:textId="77777777" w:rsidTr="007110C7">
        <w:trPr>
          <w:cantSplit/>
        </w:trPr>
        <w:tc>
          <w:tcPr>
            <w:tcW w:w="9639" w:type="dxa"/>
          </w:tcPr>
          <w:p w14:paraId="2B2D9E54" w14:textId="09FEB134" w:rsidR="00E07AC2" w:rsidRDefault="00E07AC2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38144A">
              <w:rPr>
                <w:rFonts w:ascii="Verdana" w:hAnsi="Verdana"/>
                <w:b/>
                <w:i/>
                <w:iCs/>
                <w:sz w:val="18"/>
                <w:szCs w:val="18"/>
              </w:rPr>
              <w:lastRenderedPageBreak/>
              <w:t>Zadanie częściowe nr 9</w:t>
            </w:r>
            <w:r w:rsidRPr="0038144A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38144A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5F0E51" w:rsidRPr="004B7DBF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„Organizacja i przeprowadzenie kursu: Microsoft Office dla nauczycieli z Zespołu Szkół nr 1 w Limanowej".</w:t>
            </w:r>
          </w:p>
          <w:p w14:paraId="762FB21F" w14:textId="77777777" w:rsidR="0038144A" w:rsidRPr="0038144A" w:rsidRDefault="0038144A" w:rsidP="0038144A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8144A">
              <w:rPr>
                <w:rFonts w:ascii="Verdana" w:hAnsi="Verdana"/>
                <w:b/>
                <w:bCs/>
                <w:sz w:val="18"/>
                <w:szCs w:val="18"/>
              </w:rPr>
              <w:t>ENTERPRESS Marzena Żurek</w:t>
            </w:r>
          </w:p>
          <w:p w14:paraId="1ED146C6" w14:textId="77777777" w:rsidR="0038144A" w:rsidRPr="0038144A" w:rsidRDefault="0038144A" w:rsidP="0038144A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8144A">
              <w:rPr>
                <w:rFonts w:ascii="Verdana" w:hAnsi="Verdana"/>
                <w:b/>
                <w:bCs/>
                <w:sz w:val="18"/>
                <w:szCs w:val="18"/>
              </w:rPr>
              <w:t>ul. Walerego Sławka 17/23</w:t>
            </w:r>
          </w:p>
          <w:p w14:paraId="76E97B64" w14:textId="5D94E8FA" w:rsidR="0038144A" w:rsidRPr="0038144A" w:rsidRDefault="0038144A" w:rsidP="0038144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8144A">
              <w:rPr>
                <w:rFonts w:ascii="Verdana" w:hAnsi="Verdana"/>
                <w:b/>
                <w:bCs/>
                <w:sz w:val="18"/>
                <w:szCs w:val="18"/>
              </w:rPr>
              <w:t>30-633 Kraków</w:t>
            </w:r>
          </w:p>
          <w:p w14:paraId="679D4E43" w14:textId="77777777" w:rsidR="0038144A" w:rsidRPr="00F77C31" w:rsidRDefault="0038144A" w:rsidP="0038144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8D052C2" w14:textId="754D3840" w:rsidR="0038144A" w:rsidRDefault="0038144A" w:rsidP="0038144A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</w:rPr>
              <w:t xml:space="preserve">za cenę: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3 750,00</w:t>
            </w:r>
            <w:r w:rsidRPr="00CA5038">
              <w:rPr>
                <w:rFonts w:ascii="Verdana" w:hAnsi="Verdana"/>
                <w:b/>
                <w:bCs/>
                <w:sz w:val="18"/>
                <w:szCs w:val="18"/>
              </w:rPr>
              <w:t xml:space="preserve"> zł.</w:t>
            </w:r>
          </w:p>
          <w:p w14:paraId="0B039DF8" w14:textId="77777777" w:rsidR="0038144A" w:rsidRPr="00CA5038" w:rsidRDefault="0038144A" w:rsidP="0038144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166364DF" w14:textId="52A37D1E" w:rsidR="004B7DBF" w:rsidRPr="0038144A" w:rsidRDefault="0038144A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CA503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A5038">
              <w:rPr>
                <w:rFonts w:ascii="Verdana" w:hAnsi="Verdana"/>
                <w:sz w:val="18"/>
                <w:szCs w:val="18"/>
              </w:rPr>
              <w:t xml:space="preserve">, na podstawie kryteriów oceny ofert określonych w dokumentach zamówienia. Oferta oceniona jako najkorzystniejsza jest ważna, spełnia wszystkie wymagania określone w SWZ i </w:t>
            </w:r>
            <w:r w:rsidR="005F177A" w:rsidRPr="00CA5038">
              <w:rPr>
                <w:rFonts w:ascii="Verdana" w:hAnsi="Verdana"/>
                <w:sz w:val="18"/>
                <w:szCs w:val="18"/>
              </w:rPr>
              <w:t xml:space="preserve">spośród ofert niepodlegających odrzuceniu </w:t>
            </w:r>
            <w:r w:rsidRPr="00CA5038">
              <w:rPr>
                <w:rFonts w:ascii="Verdana" w:hAnsi="Verdana"/>
                <w:sz w:val="18"/>
                <w:szCs w:val="18"/>
              </w:rPr>
              <w:t>uzyskała najwyższą łączną liczbę punktów, a także mieści się w kwocie jaką Zamawiający zamierzał przeznaczyć na sfinansowanie zamówienia.</w:t>
            </w:r>
          </w:p>
        </w:tc>
      </w:tr>
      <w:tr w:rsidR="00E07AC2" w:rsidRPr="007D70E4" w14:paraId="0C4D4663" w14:textId="77777777" w:rsidTr="007110C7">
        <w:trPr>
          <w:cantSplit/>
        </w:trPr>
        <w:tc>
          <w:tcPr>
            <w:tcW w:w="9639" w:type="dxa"/>
          </w:tcPr>
          <w:p w14:paraId="2D27D87F" w14:textId="77777777" w:rsidR="00E07AC2" w:rsidRPr="00B02869" w:rsidRDefault="00E07AC2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B02869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10</w:t>
            </w:r>
            <w:r w:rsidRPr="00B02869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B0286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„Torty artystyczne" dla nauczycieli z Zespołu Szkół Ponadpodstawowych w Mszanie Dolnej".</w:t>
            </w:r>
          </w:p>
          <w:p w14:paraId="39327140" w14:textId="77777777" w:rsidR="00B02869" w:rsidRPr="00CE4BAA" w:rsidRDefault="00B02869" w:rsidP="00B0286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 xml:space="preserve">Placówka Kształcenia Ustawicznego </w:t>
            </w:r>
          </w:p>
          <w:p w14:paraId="5F2F7685" w14:textId="77777777" w:rsidR="00B02869" w:rsidRPr="00CE4BAA" w:rsidRDefault="00B02869" w:rsidP="00B0286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„INFO-BIZ” Profesjonalna Edukacja</w:t>
            </w:r>
          </w:p>
          <w:p w14:paraId="3AE2B717" w14:textId="77777777" w:rsidR="00B02869" w:rsidRPr="00CE4BAA" w:rsidRDefault="00B02869" w:rsidP="00B0286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ul. Chełmińska 106A/36</w:t>
            </w:r>
          </w:p>
          <w:p w14:paraId="2696C0FA" w14:textId="77777777" w:rsidR="00B02869" w:rsidRPr="00CE4BAA" w:rsidRDefault="00B02869" w:rsidP="00B02869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86-300 Grudziądz</w:t>
            </w:r>
          </w:p>
          <w:p w14:paraId="00760593" w14:textId="77777777" w:rsidR="00B02869" w:rsidRPr="00F77C31" w:rsidRDefault="00B02869" w:rsidP="00B02869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AC08835" w14:textId="4B64F4C1" w:rsidR="00B02869" w:rsidRDefault="00B02869" w:rsidP="00B0286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</w:rPr>
              <w:t xml:space="preserve">za cenę: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6 340,00</w:t>
            </w:r>
            <w:r w:rsidRPr="00CA5038">
              <w:rPr>
                <w:rFonts w:ascii="Verdana" w:hAnsi="Verdana"/>
                <w:b/>
                <w:bCs/>
                <w:sz w:val="18"/>
                <w:szCs w:val="18"/>
              </w:rPr>
              <w:t xml:space="preserve"> zł.</w:t>
            </w:r>
          </w:p>
          <w:p w14:paraId="57362EBF" w14:textId="77777777" w:rsidR="00B02869" w:rsidRPr="00CA5038" w:rsidRDefault="00B02869" w:rsidP="00B0286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2CF3493C" w14:textId="1ACC6BB0" w:rsidR="004B7DBF" w:rsidRPr="004B7DBF" w:rsidRDefault="00B02869" w:rsidP="00B02869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CA503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A5038">
              <w:rPr>
                <w:rFonts w:ascii="Verdana" w:hAnsi="Verdana"/>
                <w:sz w:val="18"/>
                <w:szCs w:val="18"/>
              </w:rPr>
              <w:t xml:space="preserve">, na podstawie kryteriów oceny ofert określonych w dokumentach zamówienia. Oferta oceniona jako najkorzystniejsza jest ważna, spełnia wszystkie wymagania określone w SWZ i uzyskała najwyższą łączną liczbę punktów, </w:t>
            </w:r>
            <w:r w:rsidR="00010F61">
              <w:rPr>
                <w:rFonts w:ascii="Verdana" w:hAnsi="Verdana"/>
                <w:sz w:val="18"/>
                <w:szCs w:val="18"/>
              </w:rPr>
              <w:t xml:space="preserve">                           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a </w:t>
            </w:r>
            <w:r>
              <w:rPr>
                <w:rFonts w:ascii="Verdana" w:hAnsi="Verdana"/>
                <w:sz w:val="18"/>
                <w:szCs w:val="18"/>
              </w:rPr>
              <w:t xml:space="preserve">Zamawiający ma możliwość zabezpieczenia 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środków do wysokości ceny najkorzystniejszej oferty.</w:t>
            </w:r>
          </w:p>
        </w:tc>
      </w:tr>
      <w:tr w:rsidR="00E07AC2" w:rsidRPr="007D70E4" w14:paraId="2EDF5690" w14:textId="77777777" w:rsidTr="007110C7">
        <w:trPr>
          <w:cantSplit/>
        </w:trPr>
        <w:tc>
          <w:tcPr>
            <w:tcW w:w="9639" w:type="dxa"/>
          </w:tcPr>
          <w:p w14:paraId="3439082C" w14:textId="77777777" w:rsidR="00E07AC2" w:rsidRPr="00271E33" w:rsidRDefault="00E07AC2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11</w:t>
            </w:r>
            <w:r w:rsidRPr="005F177A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5F177A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</w:t>
            </w:r>
            <w:r w:rsidR="005F0E51" w:rsidRPr="000252D0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Organizacja i przeprowadzenie kursu: </w:t>
            </w:r>
            <w:proofErr w:type="spellStart"/>
            <w:r w:rsidR="005F0E51" w:rsidRPr="000252D0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Monoporcja</w:t>
            </w:r>
            <w:proofErr w:type="spellEnd"/>
            <w:r w:rsidR="005F0E51" w:rsidRPr="000252D0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– mini deserki" dla nauczycieli z Zespołu Szkół Ponadpodstawowych w Mszanie Dolnej".</w:t>
            </w:r>
          </w:p>
          <w:p w14:paraId="18D52DC9" w14:textId="77777777" w:rsidR="000252D0" w:rsidRPr="00CE4BAA" w:rsidRDefault="000252D0" w:rsidP="000252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 xml:space="preserve">Placówka Kształcenia Ustawicznego </w:t>
            </w:r>
          </w:p>
          <w:p w14:paraId="454A3310" w14:textId="77777777" w:rsidR="000252D0" w:rsidRPr="00CE4BAA" w:rsidRDefault="000252D0" w:rsidP="000252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„INFO-BIZ” Profesjonalna Edukacja</w:t>
            </w:r>
          </w:p>
          <w:p w14:paraId="4A95CBBF" w14:textId="77777777" w:rsidR="000252D0" w:rsidRPr="00CE4BAA" w:rsidRDefault="000252D0" w:rsidP="000252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ul. Chełmińska 106A/36</w:t>
            </w:r>
          </w:p>
          <w:p w14:paraId="6FB63D8B" w14:textId="77777777" w:rsidR="000252D0" w:rsidRPr="00CE4BAA" w:rsidRDefault="000252D0" w:rsidP="000252D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86-300 Grudziądz</w:t>
            </w:r>
          </w:p>
          <w:p w14:paraId="3D63F18F" w14:textId="77777777" w:rsidR="000252D0" w:rsidRPr="00F77C31" w:rsidRDefault="000252D0" w:rsidP="000252D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E36E2BA" w14:textId="19C28479" w:rsidR="000252D0" w:rsidRDefault="000252D0" w:rsidP="000252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</w:rPr>
              <w:t xml:space="preserve">za cenę: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5 658,00</w:t>
            </w:r>
            <w:r w:rsidRPr="00CA5038">
              <w:rPr>
                <w:rFonts w:ascii="Verdana" w:hAnsi="Verdana"/>
                <w:b/>
                <w:bCs/>
                <w:sz w:val="18"/>
                <w:szCs w:val="18"/>
              </w:rPr>
              <w:t xml:space="preserve"> zł.</w:t>
            </w:r>
          </w:p>
          <w:p w14:paraId="5AA4C300" w14:textId="77777777" w:rsidR="000252D0" w:rsidRPr="00CA5038" w:rsidRDefault="000252D0" w:rsidP="000252D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78E2C653" w14:textId="06E05E3C" w:rsidR="000252D0" w:rsidRPr="00271E33" w:rsidRDefault="000252D0" w:rsidP="000252D0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CA503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A5038">
              <w:rPr>
                <w:rFonts w:ascii="Verdana" w:hAnsi="Verdana"/>
                <w:sz w:val="18"/>
                <w:szCs w:val="18"/>
              </w:rPr>
              <w:t>, na podstawie kryteriów oceny ofert określonych w dokumentach zamówienia. Oferta oceniona jako najkorzystniejsza jest ważna, spełnia wszystkie wymagania określone w SWZ i uzyskała najwyższą łączną liczbę punktów,</w:t>
            </w:r>
            <w:r w:rsidR="00010F61">
              <w:rPr>
                <w:rFonts w:ascii="Verdana" w:hAnsi="Verdana"/>
                <w:sz w:val="18"/>
                <w:szCs w:val="18"/>
              </w:rPr>
              <w:t xml:space="preserve">                          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a </w:t>
            </w:r>
            <w:r>
              <w:rPr>
                <w:rFonts w:ascii="Verdana" w:hAnsi="Verdana"/>
                <w:sz w:val="18"/>
                <w:szCs w:val="18"/>
              </w:rPr>
              <w:t xml:space="preserve">Zamawiający ma możliwość zabezpieczenia 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środków do wysokości ceny najkorzystniejszej oferty.</w:t>
            </w:r>
          </w:p>
        </w:tc>
      </w:tr>
      <w:tr w:rsidR="00E07AC2" w:rsidRPr="007D70E4" w14:paraId="6288002E" w14:textId="77777777" w:rsidTr="007110C7">
        <w:trPr>
          <w:cantSplit/>
        </w:trPr>
        <w:tc>
          <w:tcPr>
            <w:tcW w:w="9639" w:type="dxa"/>
          </w:tcPr>
          <w:p w14:paraId="6475EA91" w14:textId="77777777" w:rsidR="00E07AC2" w:rsidRPr="005F177A" w:rsidRDefault="00E07AC2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12</w:t>
            </w:r>
            <w:r w:rsidRPr="005F177A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5F177A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„Ryby i owoce morza" dla nauczycieli z Zespołu Szkół Ponadpodstawowych w Mszanie Dolnej".</w:t>
            </w:r>
          </w:p>
          <w:p w14:paraId="192FD514" w14:textId="77777777" w:rsidR="000252D0" w:rsidRPr="005F177A" w:rsidRDefault="000252D0" w:rsidP="000252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 xml:space="preserve">Placówka Kształcenia Ustawicznego </w:t>
            </w:r>
          </w:p>
          <w:p w14:paraId="5B0E1098" w14:textId="77777777" w:rsidR="000252D0" w:rsidRPr="005F177A" w:rsidRDefault="000252D0" w:rsidP="000252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>„INFO-BIZ” Profesjonalna Edukacja</w:t>
            </w:r>
          </w:p>
          <w:p w14:paraId="459F7720" w14:textId="77777777" w:rsidR="000252D0" w:rsidRPr="005F177A" w:rsidRDefault="000252D0" w:rsidP="000252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>ul. Chełmińska 106A/36</w:t>
            </w:r>
          </w:p>
          <w:p w14:paraId="11A9F3A6" w14:textId="77777777" w:rsidR="000252D0" w:rsidRPr="005F177A" w:rsidRDefault="000252D0" w:rsidP="000252D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>86-300 Grudziądz</w:t>
            </w:r>
          </w:p>
          <w:p w14:paraId="3FF4E5CC" w14:textId="77777777" w:rsidR="000252D0" w:rsidRPr="005F177A" w:rsidRDefault="000252D0" w:rsidP="000252D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1208952" w14:textId="21079BB4" w:rsidR="000252D0" w:rsidRPr="005F177A" w:rsidRDefault="000252D0" w:rsidP="000252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sz w:val="18"/>
                <w:szCs w:val="18"/>
              </w:rPr>
              <w:t xml:space="preserve">za cenę: </w:t>
            </w: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>4 280,00 zł.</w:t>
            </w:r>
          </w:p>
          <w:p w14:paraId="4840C9D5" w14:textId="77777777" w:rsidR="000252D0" w:rsidRPr="005F177A" w:rsidRDefault="000252D0" w:rsidP="000252D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6C2BAC90" w14:textId="1CF6127D" w:rsidR="004B7DBF" w:rsidRPr="00271E33" w:rsidRDefault="000252D0" w:rsidP="000252D0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5F177A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5F177A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5F177A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F177A">
              <w:rPr>
                <w:rFonts w:ascii="Verdana" w:hAnsi="Verdana"/>
                <w:sz w:val="18"/>
                <w:szCs w:val="18"/>
              </w:rPr>
              <w:t xml:space="preserve">, na podstawie kryteriów oceny ofert określonych w dokumentach zamówienia. Oferta oceniona jako najkorzystniejsza jest ważna, spełnia wszystkie wymagania określone w SWZ i uzyskała najwyższą łączną liczbę punktów, </w:t>
            </w:r>
            <w:r w:rsidR="00010F61">
              <w:rPr>
                <w:rFonts w:ascii="Verdana" w:hAnsi="Verdana"/>
                <w:sz w:val="18"/>
                <w:szCs w:val="18"/>
              </w:rPr>
              <w:t xml:space="preserve">                          </w:t>
            </w:r>
            <w:r w:rsidRPr="005F177A">
              <w:rPr>
                <w:rFonts w:ascii="Verdana" w:hAnsi="Verdana"/>
                <w:sz w:val="18"/>
                <w:szCs w:val="18"/>
              </w:rPr>
              <w:t>a Zamawiający ma możliwość zabezpieczenia  środków do wysokości ceny najkorzystniejszej oferty.</w:t>
            </w:r>
          </w:p>
        </w:tc>
      </w:tr>
      <w:tr w:rsidR="00E07AC2" w:rsidRPr="007D70E4" w14:paraId="7BD2CBDD" w14:textId="77777777" w:rsidTr="007110C7">
        <w:trPr>
          <w:cantSplit/>
        </w:trPr>
        <w:tc>
          <w:tcPr>
            <w:tcW w:w="9639" w:type="dxa"/>
          </w:tcPr>
          <w:p w14:paraId="14241EDD" w14:textId="13959B81" w:rsidR="00E07AC2" w:rsidRPr="005F177A" w:rsidRDefault="00E07AC2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i/>
                <w:iCs/>
                <w:sz w:val="18"/>
                <w:szCs w:val="18"/>
              </w:rPr>
              <w:lastRenderedPageBreak/>
              <w:t>Zadanie częściowe nr 13</w:t>
            </w:r>
            <w:r w:rsidRPr="005F177A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5F177A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„Kuchnie różnych narodów" dla nauczycieli z Zespołu Szkół Ponadpodstawowych w Mszanie Dolnej".</w:t>
            </w:r>
          </w:p>
          <w:p w14:paraId="79959C7B" w14:textId="77777777" w:rsidR="00627C99" w:rsidRPr="005F177A" w:rsidRDefault="00627C99" w:rsidP="00627C9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 xml:space="preserve">Placówka Kształcenia Ustawicznego </w:t>
            </w:r>
          </w:p>
          <w:p w14:paraId="7BA11005" w14:textId="77777777" w:rsidR="00627C99" w:rsidRPr="005F177A" w:rsidRDefault="00627C99" w:rsidP="00627C9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>„INFO-BIZ” Profesjonalna Edukacja</w:t>
            </w:r>
          </w:p>
          <w:p w14:paraId="6CF07B09" w14:textId="77777777" w:rsidR="00627C99" w:rsidRPr="005F177A" w:rsidRDefault="00627C99" w:rsidP="00627C9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>ul. Chełmińska 106A/36</w:t>
            </w:r>
          </w:p>
          <w:p w14:paraId="60AD05C6" w14:textId="77777777" w:rsidR="00627C99" w:rsidRPr="005F177A" w:rsidRDefault="00627C99" w:rsidP="00627C99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>86-300 Grudziądz</w:t>
            </w:r>
          </w:p>
          <w:p w14:paraId="68C3605B" w14:textId="77777777" w:rsidR="00627C99" w:rsidRPr="005F177A" w:rsidRDefault="00627C99" w:rsidP="00627C99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A5484B0" w14:textId="77777777" w:rsidR="00627C99" w:rsidRPr="005F177A" w:rsidRDefault="00627C99" w:rsidP="00627C9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sz w:val="18"/>
                <w:szCs w:val="18"/>
              </w:rPr>
              <w:t xml:space="preserve">za cenę: </w:t>
            </w: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>4 280,00 zł.</w:t>
            </w:r>
          </w:p>
          <w:p w14:paraId="0773108F" w14:textId="77777777" w:rsidR="00627C99" w:rsidRPr="005F177A" w:rsidRDefault="00627C99" w:rsidP="00627C9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2563AC39" w14:textId="3FF2BAEE" w:rsidR="004B7DBF" w:rsidRPr="00627C99" w:rsidRDefault="00627C99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5F177A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5F177A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5F177A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F177A">
              <w:rPr>
                <w:rFonts w:ascii="Verdana" w:hAnsi="Verdana"/>
                <w:sz w:val="18"/>
                <w:szCs w:val="18"/>
              </w:rPr>
              <w:t>, na podstawie kryteriów oceny ofert określonych w dokumentach zamówienia. Oferta oceniona jako najkorzystniejsza jest ważna, spełnia wszystkie wymagania określone w SWZ i uzyskała najwyższą łączną liczbę punktów, a Zamawiający ma możliwość zabezpieczenia  środków do wysokości ceny najkorzystniejszej oferty.</w:t>
            </w:r>
          </w:p>
        </w:tc>
      </w:tr>
      <w:tr w:rsidR="00E07AC2" w:rsidRPr="007D70E4" w14:paraId="7477F211" w14:textId="77777777" w:rsidTr="007110C7">
        <w:trPr>
          <w:cantSplit/>
        </w:trPr>
        <w:tc>
          <w:tcPr>
            <w:tcW w:w="9639" w:type="dxa"/>
          </w:tcPr>
          <w:p w14:paraId="3F9EB5D2" w14:textId="77777777" w:rsidR="00E07AC2" w:rsidRPr="00271E33" w:rsidRDefault="00E07AC2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271E33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14</w:t>
            </w:r>
            <w:r w:rsidRPr="00271E33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271E33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„Przekąski bankietowe" dla nauczycieli z Zespołu Szkół Ponadpodstawowych w Mszanie Dolnej"</w:t>
            </w:r>
            <w:r w:rsidR="00271E33" w:rsidRPr="00271E33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.</w:t>
            </w:r>
          </w:p>
          <w:p w14:paraId="086ED919" w14:textId="77777777" w:rsidR="00271E33" w:rsidRPr="00CE4BAA" w:rsidRDefault="00271E33" w:rsidP="00271E3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 xml:space="preserve">Placówka Kształcenia Ustawicznego </w:t>
            </w:r>
          </w:p>
          <w:p w14:paraId="1F8B392D" w14:textId="77777777" w:rsidR="00271E33" w:rsidRPr="00CE4BAA" w:rsidRDefault="00271E33" w:rsidP="00271E3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„INFO-BIZ” Profesjonalna Edukacja</w:t>
            </w:r>
          </w:p>
          <w:p w14:paraId="3B1D2374" w14:textId="77777777" w:rsidR="00271E33" w:rsidRPr="00CE4BAA" w:rsidRDefault="00271E33" w:rsidP="00271E3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ul. Chełmińska 106A/36</w:t>
            </w:r>
          </w:p>
          <w:p w14:paraId="67E5E424" w14:textId="77777777" w:rsidR="00271E33" w:rsidRPr="00CE4BAA" w:rsidRDefault="00271E33" w:rsidP="00271E3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86-300 Grudziądz</w:t>
            </w:r>
          </w:p>
          <w:p w14:paraId="796E3275" w14:textId="77777777" w:rsidR="00271E33" w:rsidRPr="00F77C31" w:rsidRDefault="00271E33" w:rsidP="00271E3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392BC9A" w14:textId="32176935" w:rsidR="00271E33" w:rsidRDefault="00271E33" w:rsidP="00271E33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</w:rPr>
              <w:t xml:space="preserve">za cenę: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5 658,00</w:t>
            </w:r>
            <w:r w:rsidRPr="00CA5038">
              <w:rPr>
                <w:rFonts w:ascii="Verdana" w:hAnsi="Verdana"/>
                <w:b/>
                <w:bCs/>
                <w:sz w:val="18"/>
                <w:szCs w:val="18"/>
              </w:rPr>
              <w:t xml:space="preserve"> zł.</w:t>
            </w:r>
          </w:p>
          <w:p w14:paraId="7F5A0A6D" w14:textId="77777777" w:rsidR="00271E33" w:rsidRPr="00CA5038" w:rsidRDefault="00271E33" w:rsidP="00271E3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56FAF438" w14:textId="28DC4C6B" w:rsidR="00271E33" w:rsidRPr="00271E33" w:rsidRDefault="00271E33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CA503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A5038">
              <w:rPr>
                <w:rFonts w:ascii="Verdana" w:hAnsi="Verdana"/>
                <w:sz w:val="18"/>
                <w:szCs w:val="18"/>
              </w:rPr>
              <w:t>, na podstawie kryteriów oceny ofert określonych w dokumentach zamówienia. Oferta oceniona jako najkorzystniejsza jest ważna, spełnia wszystkie wymagania określone w SWZ i uzyskała najwyższą łączną liczbę punktów,</w:t>
            </w:r>
            <w:r w:rsidR="005F177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a </w:t>
            </w:r>
            <w:r>
              <w:rPr>
                <w:rFonts w:ascii="Verdana" w:hAnsi="Verdana"/>
                <w:sz w:val="18"/>
                <w:szCs w:val="18"/>
              </w:rPr>
              <w:t>Zamawiający ma możliwość zabezpieczenia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środków do wysokości ceny najkorzystniejszej oferty.</w:t>
            </w:r>
          </w:p>
        </w:tc>
      </w:tr>
      <w:tr w:rsidR="00E07AC2" w:rsidRPr="007D70E4" w14:paraId="642A1E51" w14:textId="77777777" w:rsidTr="007110C7">
        <w:trPr>
          <w:cantSplit/>
        </w:trPr>
        <w:tc>
          <w:tcPr>
            <w:tcW w:w="9639" w:type="dxa"/>
          </w:tcPr>
          <w:p w14:paraId="4B64A278" w14:textId="77777777" w:rsidR="00E07AC2" w:rsidRPr="005F177A" w:rsidRDefault="00E07AC2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15</w:t>
            </w:r>
            <w:r w:rsidRPr="005F177A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5F177A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</w:t>
            </w:r>
            <w:proofErr w:type="spellStart"/>
            <w:r w:rsidR="005F0E51" w:rsidRPr="005F177A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Decupage</w:t>
            </w:r>
            <w:proofErr w:type="spellEnd"/>
            <w:r w:rsidR="005F0E51" w:rsidRPr="005F177A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- dekoracje stołu" dla nauczycieli z Zespołu Szkół Ponadpodstawowych w Mszanie Dolnej".</w:t>
            </w:r>
          </w:p>
          <w:p w14:paraId="37335876" w14:textId="77777777" w:rsidR="00627C99" w:rsidRPr="005F177A" w:rsidRDefault="00627C99" w:rsidP="00627C9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 xml:space="preserve">Placówka Kształcenia Ustawicznego </w:t>
            </w:r>
          </w:p>
          <w:p w14:paraId="47D585A7" w14:textId="77777777" w:rsidR="00627C99" w:rsidRPr="005F177A" w:rsidRDefault="00627C99" w:rsidP="00627C9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>„INFO-BIZ” Profesjonalna Edukacja</w:t>
            </w:r>
          </w:p>
          <w:p w14:paraId="657528E3" w14:textId="77777777" w:rsidR="00627C99" w:rsidRPr="005F177A" w:rsidRDefault="00627C99" w:rsidP="00627C9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>ul. Chełmińska 106A/36</w:t>
            </w:r>
          </w:p>
          <w:p w14:paraId="5AAE88C5" w14:textId="77777777" w:rsidR="00627C99" w:rsidRPr="005F177A" w:rsidRDefault="00627C99" w:rsidP="00627C99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>86-300 Grudziądz</w:t>
            </w:r>
          </w:p>
          <w:p w14:paraId="74C1D484" w14:textId="77777777" w:rsidR="00627C99" w:rsidRPr="005F177A" w:rsidRDefault="00627C99" w:rsidP="00627C99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B02BBD2" w14:textId="631B4F52" w:rsidR="00627C99" w:rsidRPr="005F177A" w:rsidRDefault="00627C99" w:rsidP="00627C9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177A">
              <w:rPr>
                <w:rFonts w:ascii="Verdana" w:hAnsi="Verdana"/>
                <w:sz w:val="18"/>
                <w:szCs w:val="18"/>
              </w:rPr>
              <w:t xml:space="preserve">za cenę: </w:t>
            </w:r>
            <w:r w:rsidRPr="005F177A">
              <w:rPr>
                <w:rFonts w:ascii="Verdana" w:hAnsi="Verdana"/>
                <w:b/>
                <w:bCs/>
                <w:sz w:val="18"/>
                <w:szCs w:val="18"/>
              </w:rPr>
              <w:t>5 268,00 zł.</w:t>
            </w:r>
          </w:p>
          <w:p w14:paraId="42EC4879" w14:textId="77777777" w:rsidR="00627C99" w:rsidRPr="005F177A" w:rsidRDefault="00627C99" w:rsidP="00627C9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60ACE716" w14:textId="7DA513FC" w:rsidR="00FE5336" w:rsidRPr="00CE4BAA" w:rsidRDefault="00627C99" w:rsidP="00627C99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5F177A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5F177A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5F177A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F177A">
              <w:rPr>
                <w:rFonts w:ascii="Verdana" w:hAnsi="Verdana"/>
                <w:sz w:val="18"/>
                <w:szCs w:val="18"/>
              </w:rPr>
              <w:t>, na podstawie kryteriów oceny ofert określonych w dokumentach zamówienia. Oferta oceniona jako najkorzystniejsza jest ważna, spełnia wszystkie wymagania określone w SWZ i uzyskała najwyższą łączną liczbę punktów, a Zamawiający ma możliwość zabezpieczenia środków do wysokości ceny najkorzystniejszej oferty.</w:t>
            </w:r>
          </w:p>
        </w:tc>
      </w:tr>
      <w:tr w:rsidR="00E07AC2" w:rsidRPr="007D70E4" w14:paraId="555D5C42" w14:textId="77777777" w:rsidTr="007110C7">
        <w:trPr>
          <w:cantSplit/>
        </w:trPr>
        <w:tc>
          <w:tcPr>
            <w:tcW w:w="9639" w:type="dxa"/>
          </w:tcPr>
          <w:p w14:paraId="58CB170A" w14:textId="77777777" w:rsidR="00E07AC2" w:rsidRPr="00FE5336" w:rsidRDefault="00E07AC2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FE5336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16</w:t>
            </w:r>
            <w:r w:rsidRPr="00FE5336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FE5336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„Płatnik - obsługa programu" dla nauczycieli z Zespołu Szkół Ponadgimnazjalnych w Mszanie Dolnej".</w:t>
            </w:r>
          </w:p>
          <w:p w14:paraId="1DEF9221" w14:textId="77777777" w:rsidR="00FE5336" w:rsidRPr="00CE4BAA" w:rsidRDefault="00FE5336" w:rsidP="00FE5336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 xml:space="preserve">Placówka Kształcenia Ustawicznego </w:t>
            </w:r>
          </w:p>
          <w:p w14:paraId="0AC5C8CB" w14:textId="77777777" w:rsidR="00FE5336" w:rsidRPr="00CE4BAA" w:rsidRDefault="00FE5336" w:rsidP="00FE5336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„INFO-BIZ” Profesjonalna Edukacja</w:t>
            </w:r>
          </w:p>
          <w:p w14:paraId="60B4CE30" w14:textId="77777777" w:rsidR="00FE5336" w:rsidRPr="00CE4BAA" w:rsidRDefault="00FE5336" w:rsidP="00FE5336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ul. Chełmińska 106A/36</w:t>
            </w:r>
          </w:p>
          <w:p w14:paraId="1356FB5B" w14:textId="77777777" w:rsidR="00FE5336" w:rsidRPr="00CE4BAA" w:rsidRDefault="00FE5336" w:rsidP="00FE533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86-300 Grudziądz</w:t>
            </w:r>
          </w:p>
          <w:p w14:paraId="0AF58577" w14:textId="77777777" w:rsidR="00FE5336" w:rsidRPr="00F77C31" w:rsidRDefault="00FE5336" w:rsidP="00FE533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80DCA93" w14:textId="7C246729" w:rsidR="00FE5336" w:rsidRDefault="00FE5336" w:rsidP="00FE5336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</w:rPr>
              <w:t xml:space="preserve">za cenę: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4 608,00</w:t>
            </w:r>
            <w:r w:rsidRPr="00CA5038">
              <w:rPr>
                <w:rFonts w:ascii="Verdana" w:hAnsi="Verdana"/>
                <w:b/>
                <w:bCs/>
                <w:sz w:val="18"/>
                <w:szCs w:val="18"/>
              </w:rPr>
              <w:t xml:space="preserve"> zł.</w:t>
            </w:r>
          </w:p>
          <w:p w14:paraId="1421208D" w14:textId="77777777" w:rsidR="00FE5336" w:rsidRPr="00CA5038" w:rsidRDefault="00FE5336" w:rsidP="00FE533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4AB6796E" w14:textId="1B969711" w:rsidR="00FE5336" w:rsidRPr="00FE5336" w:rsidRDefault="00FE5336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CA503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A5038">
              <w:rPr>
                <w:rFonts w:ascii="Verdana" w:hAnsi="Verdana"/>
                <w:sz w:val="18"/>
                <w:szCs w:val="18"/>
              </w:rPr>
              <w:t xml:space="preserve">, na podstawie kryteriów oceny ofert określonych w dokumentach zamówienia. Oferta oceniona jako najkorzystniejsza jest ważna, spełnia wszystkie wymagania określone w SWZ i uzyskała najwyższą łączną liczbę punktów, a </w:t>
            </w:r>
            <w:r>
              <w:rPr>
                <w:rFonts w:ascii="Verdana" w:hAnsi="Verdana"/>
                <w:sz w:val="18"/>
                <w:szCs w:val="18"/>
              </w:rPr>
              <w:t>Zamawiający ma możliwość zabezpieczenia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środków do wysokości ceny najkorzystniejszej oferty.</w:t>
            </w:r>
          </w:p>
        </w:tc>
      </w:tr>
      <w:tr w:rsidR="00E07AC2" w:rsidRPr="007D70E4" w14:paraId="212E8940" w14:textId="77777777" w:rsidTr="007110C7">
        <w:trPr>
          <w:cantSplit/>
        </w:trPr>
        <w:tc>
          <w:tcPr>
            <w:tcW w:w="9639" w:type="dxa"/>
          </w:tcPr>
          <w:p w14:paraId="6A5F71B6" w14:textId="77777777" w:rsidR="00E07AC2" w:rsidRPr="00FA47C7" w:rsidRDefault="00E07AC2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FA47C7">
              <w:rPr>
                <w:rFonts w:ascii="Verdana" w:hAnsi="Verdana"/>
                <w:b/>
                <w:i/>
                <w:iCs/>
                <w:sz w:val="18"/>
                <w:szCs w:val="18"/>
              </w:rPr>
              <w:lastRenderedPageBreak/>
              <w:t>Zadanie częściowe nr 17</w:t>
            </w:r>
            <w:r w:rsidRPr="00FA47C7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FA47C7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„MS Excel - poziom średniozaawansowany" dla nauczycieli z Zespołu Szkół Ponadpodstawowych w Mszanie Dolnej”.</w:t>
            </w:r>
          </w:p>
          <w:p w14:paraId="6A9A4CB9" w14:textId="77777777" w:rsidR="00FA47C7" w:rsidRPr="0038144A" w:rsidRDefault="00FA47C7" w:rsidP="00FA47C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8144A">
              <w:rPr>
                <w:rFonts w:ascii="Verdana" w:hAnsi="Verdana"/>
                <w:b/>
                <w:bCs/>
                <w:sz w:val="18"/>
                <w:szCs w:val="18"/>
              </w:rPr>
              <w:t>ENTERPRESS Marzena Żurek</w:t>
            </w:r>
          </w:p>
          <w:p w14:paraId="3C7E4DD8" w14:textId="77777777" w:rsidR="00FA47C7" w:rsidRPr="0038144A" w:rsidRDefault="00FA47C7" w:rsidP="00FA47C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8144A">
              <w:rPr>
                <w:rFonts w:ascii="Verdana" w:hAnsi="Verdana"/>
                <w:b/>
                <w:bCs/>
                <w:sz w:val="18"/>
                <w:szCs w:val="18"/>
              </w:rPr>
              <w:t>ul. Walerego Sławka 17/23</w:t>
            </w:r>
          </w:p>
          <w:p w14:paraId="547D1BE1" w14:textId="77777777" w:rsidR="00FA47C7" w:rsidRPr="0038144A" w:rsidRDefault="00FA47C7" w:rsidP="00FA47C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8144A">
              <w:rPr>
                <w:rFonts w:ascii="Verdana" w:hAnsi="Verdana"/>
                <w:b/>
                <w:bCs/>
                <w:sz w:val="18"/>
                <w:szCs w:val="18"/>
              </w:rPr>
              <w:t>30-633 Kraków</w:t>
            </w:r>
          </w:p>
          <w:p w14:paraId="5EA35A5B" w14:textId="77777777" w:rsidR="00FA47C7" w:rsidRPr="00F77C31" w:rsidRDefault="00FA47C7" w:rsidP="00FA47C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BCE4A2C" w14:textId="24F9824E" w:rsidR="00FA47C7" w:rsidRDefault="00FA47C7" w:rsidP="00FA47C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</w:rPr>
              <w:t xml:space="preserve">za cenę: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1 470,00</w:t>
            </w:r>
            <w:r w:rsidRPr="00CA5038">
              <w:rPr>
                <w:rFonts w:ascii="Verdana" w:hAnsi="Verdana"/>
                <w:b/>
                <w:bCs/>
                <w:sz w:val="18"/>
                <w:szCs w:val="18"/>
              </w:rPr>
              <w:t xml:space="preserve"> zł.</w:t>
            </w:r>
          </w:p>
          <w:p w14:paraId="74005026" w14:textId="77777777" w:rsidR="00FA47C7" w:rsidRPr="00CA5038" w:rsidRDefault="00FA47C7" w:rsidP="00FA47C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485287BF" w14:textId="32B7BF18" w:rsidR="00FA47C7" w:rsidRPr="00CE4BAA" w:rsidRDefault="00FA47C7" w:rsidP="00FA47C7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CA503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A5038">
              <w:rPr>
                <w:rFonts w:ascii="Verdana" w:hAnsi="Verdana"/>
                <w:sz w:val="18"/>
                <w:szCs w:val="18"/>
              </w:rPr>
              <w:t xml:space="preserve">, na podstawie kryteriów oceny ofert określonych w dokumentach zamówienia. Oferta oceniona jako najkorzystniejsza jest ważna, spełnia wszystkie wymagania określone w SWZ i </w:t>
            </w:r>
            <w:r w:rsidR="005F177A" w:rsidRPr="00CA5038">
              <w:rPr>
                <w:rFonts w:ascii="Verdana" w:hAnsi="Verdana"/>
                <w:sz w:val="18"/>
                <w:szCs w:val="18"/>
              </w:rPr>
              <w:t xml:space="preserve">spośród ofert niepodlegających odrzuceniu </w:t>
            </w:r>
            <w:r w:rsidRPr="00CA5038">
              <w:rPr>
                <w:rFonts w:ascii="Verdana" w:hAnsi="Verdana"/>
                <w:sz w:val="18"/>
                <w:szCs w:val="18"/>
              </w:rPr>
              <w:t>uzyskała najwyższą łączną liczbę punktów, a także mieści się w kwocie jaką Zamawiający zamierzał przeznaczyć na sfinansowanie zamówienia.</w:t>
            </w:r>
          </w:p>
        </w:tc>
      </w:tr>
      <w:tr w:rsidR="00E07AC2" w:rsidRPr="007D70E4" w14:paraId="5013C518" w14:textId="77777777" w:rsidTr="007110C7">
        <w:trPr>
          <w:cantSplit/>
        </w:trPr>
        <w:tc>
          <w:tcPr>
            <w:tcW w:w="9639" w:type="dxa"/>
          </w:tcPr>
          <w:p w14:paraId="0743F0B3" w14:textId="77777777" w:rsidR="00E07AC2" w:rsidRPr="00415361" w:rsidRDefault="00E07AC2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15361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18</w:t>
            </w:r>
            <w:r w:rsidRPr="00415361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415361">
              <w:rPr>
                <w:rFonts w:ascii="Verdana" w:hAnsi="Verdana"/>
                <w:b/>
                <w:bCs/>
                <w:sz w:val="18"/>
                <w:szCs w:val="18"/>
              </w:rPr>
              <w:t xml:space="preserve"> „Organizacja i przeprowadzenie kursu kelnerskiego I </w:t>
            </w:r>
            <w:proofErr w:type="spellStart"/>
            <w:r w:rsidR="005F0E51" w:rsidRPr="00415361">
              <w:rPr>
                <w:rFonts w:ascii="Verdana" w:hAnsi="Verdana"/>
                <w:b/>
                <w:bCs/>
                <w:sz w:val="18"/>
                <w:szCs w:val="18"/>
              </w:rPr>
              <w:t>i</w:t>
            </w:r>
            <w:proofErr w:type="spellEnd"/>
            <w:r w:rsidR="005F0E51" w:rsidRPr="00415361">
              <w:rPr>
                <w:rFonts w:ascii="Verdana" w:hAnsi="Verdana"/>
                <w:b/>
                <w:bCs/>
                <w:sz w:val="18"/>
                <w:szCs w:val="18"/>
              </w:rPr>
              <w:t xml:space="preserve"> II stopnia dla nauczycieli ze Specjalnego Ośrodka </w:t>
            </w:r>
            <w:proofErr w:type="spellStart"/>
            <w:r w:rsidR="005F0E51" w:rsidRPr="00415361">
              <w:rPr>
                <w:rFonts w:ascii="Verdana" w:hAnsi="Verdana"/>
                <w:b/>
                <w:bCs/>
                <w:sz w:val="18"/>
                <w:szCs w:val="18"/>
              </w:rPr>
              <w:t>Szkolno</w:t>
            </w:r>
            <w:proofErr w:type="spellEnd"/>
            <w:r w:rsidR="005F0E51" w:rsidRPr="00415361">
              <w:rPr>
                <w:rFonts w:ascii="Verdana" w:hAnsi="Verdana"/>
                <w:b/>
                <w:bCs/>
                <w:sz w:val="18"/>
                <w:szCs w:val="18"/>
              </w:rPr>
              <w:t xml:space="preserve"> - Wychowawczego w Dobrej".</w:t>
            </w:r>
          </w:p>
          <w:p w14:paraId="6A6ECCF4" w14:textId="77777777" w:rsidR="00415361" w:rsidRPr="00CE4BAA" w:rsidRDefault="00415361" w:rsidP="0041536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 xml:space="preserve">Placówka Kształcenia Ustawicznego </w:t>
            </w:r>
          </w:p>
          <w:p w14:paraId="37B9A444" w14:textId="77777777" w:rsidR="00415361" w:rsidRPr="00CE4BAA" w:rsidRDefault="00415361" w:rsidP="0041536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„INFO-BIZ” Profesjonalna Edukacja</w:t>
            </w:r>
          </w:p>
          <w:p w14:paraId="67DF8AFC" w14:textId="77777777" w:rsidR="00415361" w:rsidRPr="00CE4BAA" w:rsidRDefault="00415361" w:rsidP="0041536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ul. Chełmińska 106A/36</w:t>
            </w:r>
          </w:p>
          <w:p w14:paraId="05E3CDED" w14:textId="77777777" w:rsidR="00415361" w:rsidRPr="00CE4BAA" w:rsidRDefault="00415361" w:rsidP="00415361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E4BAA">
              <w:rPr>
                <w:rFonts w:ascii="Verdana" w:hAnsi="Verdana"/>
                <w:b/>
                <w:bCs/>
                <w:sz w:val="18"/>
                <w:szCs w:val="18"/>
              </w:rPr>
              <w:t>86-300 Grudziądz</w:t>
            </w:r>
          </w:p>
          <w:p w14:paraId="0F5FB18D" w14:textId="77777777" w:rsidR="00415361" w:rsidRPr="00F77C31" w:rsidRDefault="00415361" w:rsidP="00415361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52B2764" w14:textId="57458575" w:rsidR="00415361" w:rsidRDefault="00415361" w:rsidP="00415361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</w:rPr>
              <w:t xml:space="preserve">za cenę: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7 000,00</w:t>
            </w:r>
            <w:r w:rsidRPr="00CA5038">
              <w:rPr>
                <w:rFonts w:ascii="Verdana" w:hAnsi="Verdana"/>
                <w:b/>
                <w:bCs/>
                <w:sz w:val="18"/>
                <w:szCs w:val="18"/>
              </w:rPr>
              <w:t xml:space="preserve"> zł.</w:t>
            </w:r>
          </w:p>
          <w:p w14:paraId="439317DF" w14:textId="77777777" w:rsidR="00415361" w:rsidRPr="00CA5038" w:rsidRDefault="00415361" w:rsidP="00415361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6F1D3F56" w14:textId="7D07991B" w:rsidR="00415361" w:rsidRPr="00CE4BAA" w:rsidRDefault="00415361" w:rsidP="00415361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CA503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A5038">
              <w:rPr>
                <w:rFonts w:ascii="Verdana" w:hAnsi="Verdana"/>
                <w:sz w:val="18"/>
                <w:szCs w:val="18"/>
              </w:rPr>
              <w:t xml:space="preserve">, na podstawie kryteriów oceny ofert określonych w dokumentach zamówienia. Oferta oceniona jako najkorzystniejsza jest ważna, spełnia wszystkie wymagania określone w SWZ i uzyskała najwyższą łączną liczbę punktów, a </w:t>
            </w:r>
            <w:r>
              <w:rPr>
                <w:rFonts w:ascii="Verdana" w:hAnsi="Verdana"/>
                <w:sz w:val="18"/>
                <w:szCs w:val="18"/>
              </w:rPr>
              <w:t>Zamawiający ma możliwość zabezpieczenia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środków do wysokości ceny najkorzystniejszej oferty.</w:t>
            </w:r>
          </w:p>
        </w:tc>
      </w:tr>
      <w:tr w:rsidR="00E07AC2" w:rsidRPr="007D70E4" w14:paraId="263EC286" w14:textId="77777777" w:rsidTr="007110C7">
        <w:trPr>
          <w:cantSplit/>
        </w:trPr>
        <w:tc>
          <w:tcPr>
            <w:tcW w:w="9639" w:type="dxa"/>
          </w:tcPr>
          <w:p w14:paraId="5691A8CC" w14:textId="77777777" w:rsidR="00E07AC2" w:rsidRPr="00281955" w:rsidRDefault="00E07AC2" w:rsidP="00E07A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281955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19</w:t>
            </w:r>
            <w:r w:rsidRPr="00281955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281955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„Budowa i obsługa elementów i układów hydrauliki siłowej” dla nauczycieli z Zespołu Szkół Technicznych i Ogólnokształcących w Limanowej".</w:t>
            </w:r>
          </w:p>
          <w:p w14:paraId="1DC8B96F" w14:textId="77777777" w:rsidR="0058456B" w:rsidRPr="0058456B" w:rsidRDefault="0058456B" w:rsidP="0058456B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8456B">
              <w:rPr>
                <w:rFonts w:ascii="Verdana" w:hAnsi="Verdana"/>
                <w:b/>
                <w:bCs/>
                <w:sz w:val="18"/>
                <w:szCs w:val="18"/>
              </w:rPr>
              <w:t>EMT – Systems Sp. z o.o.</w:t>
            </w:r>
          </w:p>
          <w:p w14:paraId="16E404B9" w14:textId="77777777" w:rsidR="0058456B" w:rsidRPr="0058456B" w:rsidRDefault="0058456B" w:rsidP="0058456B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8456B">
              <w:rPr>
                <w:rFonts w:ascii="Verdana" w:hAnsi="Verdana"/>
                <w:b/>
                <w:bCs/>
                <w:sz w:val="18"/>
                <w:szCs w:val="18"/>
              </w:rPr>
              <w:t>ul. Bojkowska 35A</w:t>
            </w:r>
          </w:p>
          <w:p w14:paraId="4F632D98" w14:textId="23649D9D" w:rsidR="0058456B" w:rsidRPr="0058456B" w:rsidRDefault="0058456B" w:rsidP="0058456B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8456B">
              <w:rPr>
                <w:rFonts w:ascii="Verdana" w:hAnsi="Verdana"/>
                <w:b/>
                <w:bCs/>
                <w:sz w:val="18"/>
                <w:szCs w:val="18"/>
              </w:rPr>
              <w:t>44-100 Gliwice</w:t>
            </w:r>
          </w:p>
          <w:p w14:paraId="65FF569E" w14:textId="77777777" w:rsidR="0058456B" w:rsidRDefault="0058456B" w:rsidP="0058456B">
            <w:pPr>
              <w:tabs>
                <w:tab w:val="left" w:pos="0"/>
              </w:tabs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B42BFC0" w14:textId="02AE8AB5" w:rsidR="0058456B" w:rsidRDefault="0058456B" w:rsidP="0058456B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</w:rPr>
              <w:t xml:space="preserve">za cenę: </w:t>
            </w:r>
            <w:r w:rsidR="00281955">
              <w:rPr>
                <w:rFonts w:ascii="Verdana" w:hAnsi="Verdana"/>
                <w:b/>
                <w:bCs/>
                <w:sz w:val="18"/>
                <w:szCs w:val="18"/>
              </w:rPr>
              <w:t>5 850,00</w:t>
            </w:r>
            <w:r w:rsidRPr="00CA5038">
              <w:rPr>
                <w:rFonts w:ascii="Verdana" w:hAnsi="Verdana"/>
                <w:b/>
                <w:bCs/>
                <w:sz w:val="18"/>
                <w:szCs w:val="18"/>
              </w:rPr>
              <w:t xml:space="preserve"> zł.</w:t>
            </w:r>
          </w:p>
          <w:p w14:paraId="0AC2F362" w14:textId="77777777" w:rsidR="0058456B" w:rsidRPr="00CA5038" w:rsidRDefault="0058456B" w:rsidP="0058456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73DAA6D2" w14:textId="50C2B37A" w:rsidR="0058456B" w:rsidRPr="00281955" w:rsidRDefault="0058456B" w:rsidP="0058456B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CA503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A5038">
              <w:rPr>
                <w:rFonts w:ascii="Verdana" w:hAnsi="Verdana"/>
                <w:sz w:val="18"/>
                <w:szCs w:val="18"/>
              </w:rPr>
              <w:t>, na podstawie kryteriów oceny ofert określonych w dokumentach zamówienia. Oferta oceniona jako najkorzystniejsza jest ważna, spełnia wszystkie wymagania określone w SWZ i uzyskała najwyższą łączną liczbę punktów, a także mieści się w kwocie jaką Zamawiający zamierzał przeznaczyć na sfinansowanie zamówienia.</w:t>
            </w:r>
          </w:p>
        </w:tc>
      </w:tr>
      <w:tr w:rsidR="007D70E4" w:rsidRPr="007D70E4" w14:paraId="13D1DA42" w14:textId="77777777" w:rsidTr="007110C7">
        <w:trPr>
          <w:cantSplit/>
        </w:trPr>
        <w:tc>
          <w:tcPr>
            <w:tcW w:w="9639" w:type="dxa"/>
          </w:tcPr>
          <w:p w14:paraId="0743E961" w14:textId="77777777" w:rsidR="00AC3E4C" w:rsidRPr="00731325" w:rsidRDefault="00E07AC2" w:rsidP="00AC3E4C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731325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20</w:t>
            </w:r>
            <w:r w:rsidRPr="00731325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731325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„Napędy i sterowanie hydrauliczne w maszynach i urządzeniach” dla nauczycieli z  Zespołu Szkół Technicznych i Ogólnokształcących w Limanowej".</w:t>
            </w:r>
          </w:p>
          <w:p w14:paraId="28433EBA" w14:textId="77777777" w:rsidR="00731325" w:rsidRPr="0058456B" w:rsidRDefault="00731325" w:rsidP="00731325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8456B">
              <w:rPr>
                <w:rFonts w:ascii="Verdana" w:hAnsi="Verdana"/>
                <w:b/>
                <w:bCs/>
                <w:sz w:val="18"/>
                <w:szCs w:val="18"/>
              </w:rPr>
              <w:t>EMT – Systems Sp. z o.o.</w:t>
            </w:r>
          </w:p>
          <w:p w14:paraId="36CA34B2" w14:textId="77777777" w:rsidR="00731325" w:rsidRPr="00731325" w:rsidRDefault="00731325" w:rsidP="00731325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31325">
              <w:rPr>
                <w:rFonts w:ascii="Verdana" w:hAnsi="Verdana"/>
                <w:b/>
                <w:bCs/>
                <w:sz w:val="18"/>
                <w:szCs w:val="18"/>
              </w:rPr>
              <w:t>ul. Bojkowska 35A</w:t>
            </w:r>
          </w:p>
          <w:p w14:paraId="06546350" w14:textId="77777777" w:rsidR="00731325" w:rsidRPr="00731325" w:rsidRDefault="00731325" w:rsidP="00731325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31325">
              <w:rPr>
                <w:rFonts w:ascii="Verdana" w:hAnsi="Verdana"/>
                <w:b/>
                <w:bCs/>
                <w:sz w:val="18"/>
                <w:szCs w:val="18"/>
              </w:rPr>
              <w:t>44-100 Gliwice</w:t>
            </w:r>
          </w:p>
          <w:p w14:paraId="6E72B4F3" w14:textId="77777777" w:rsidR="00731325" w:rsidRPr="00731325" w:rsidRDefault="00731325" w:rsidP="00731325">
            <w:pPr>
              <w:tabs>
                <w:tab w:val="left" w:pos="0"/>
              </w:tabs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194B3A8" w14:textId="77777777" w:rsidR="00731325" w:rsidRPr="00731325" w:rsidRDefault="00731325" w:rsidP="00731325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31325">
              <w:rPr>
                <w:rFonts w:ascii="Verdana" w:hAnsi="Verdana"/>
                <w:sz w:val="18"/>
                <w:szCs w:val="18"/>
              </w:rPr>
              <w:t xml:space="preserve">za cenę: </w:t>
            </w:r>
            <w:r w:rsidRPr="00731325">
              <w:rPr>
                <w:rFonts w:ascii="Verdana" w:hAnsi="Verdana"/>
                <w:b/>
                <w:bCs/>
                <w:sz w:val="18"/>
                <w:szCs w:val="18"/>
              </w:rPr>
              <w:t>5 850,00 zł.</w:t>
            </w:r>
          </w:p>
          <w:p w14:paraId="00BD04BC" w14:textId="77777777" w:rsidR="00731325" w:rsidRPr="00731325" w:rsidRDefault="00731325" w:rsidP="0073132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51826E64" w14:textId="6E6B4575" w:rsidR="00731325" w:rsidRPr="00CE4BAA" w:rsidRDefault="00731325" w:rsidP="00731325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731325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731325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731325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731325">
              <w:rPr>
                <w:rFonts w:ascii="Verdana" w:hAnsi="Verdana"/>
                <w:sz w:val="18"/>
                <w:szCs w:val="18"/>
              </w:rPr>
              <w:t>, na podstawie kryteriów oceny ofert określonych w dokumentach zamówienia. Oferta oceniona jako najkorzystniejsza jest ważna, spełnia wszystkie wymagania określone w SWZ i uzyskała najwyższą łączną liczbę punktów, a także mieści się w kwocie jaką Zamawiający zamierzał przeznaczyć na sfinansowanie zamówienia.</w:t>
            </w:r>
          </w:p>
        </w:tc>
      </w:tr>
      <w:tr w:rsidR="007D70E4" w:rsidRPr="007D70E4" w14:paraId="0B03162C" w14:textId="77777777" w:rsidTr="007110C7">
        <w:trPr>
          <w:cantSplit/>
        </w:trPr>
        <w:tc>
          <w:tcPr>
            <w:tcW w:w="9639" w:type="dxa"/>
          </w:tcPr>
          <w:p w14:paraId="20A1991E" w14:textId="21332317" w:rsidR="00096A09" w:rsidRPr="00731325" w:rsidRDefault="00E07AC2" w:rsidP="00BD6F85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731325">
              <w:rPr>
                <w:rFonts w:ascii="Verdana" w:hAnsi="Verdana"/>
                <w:b/>
                <w:i/>
                <w:iCs/>
                <w:sz w:val="18"/>
                <w:szCs w:val="18"/>
              </w:rPr>
              <w:lastRenderedPageBreak/>
              <w:t>Zadanie częściowe nr 21</w:t>
            </w:r>
            <w:r w:rsidRPr="00731325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731325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</w:t>
            </w:r>
            <w:proofErr w:type="spellStart"/>
            <w:r w:rsidR="005F0E51" w:rsidRPr="00731325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Elektrohydraulika</w:t>
            </w:r>
            <w:proofErr w:type="spellEnd"/>
            <w:r w:rsidR="00731325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                        </w:t>
            </w:r>
            <w:r w:rsidR="005F0E51" w:rsidRPr="00731325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i hydraulika proporcjonalna” dla nauczycieli z  Zespołu Szkół Technicznych i Ogólnokształcących w Limanowej".</w:t>
            </w:r>
          </w:p>
          <w:p w14:paraId="6851BAE1" w14:textId="77777777" w:rsidR="00731325" w:rsidRDefault="00731325" w:rsidP="00731325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2B72A52" w14:textId="3F883B24" w:rsidR="00731325" w:rsidRPr="0058456B" w:rsidRDefault="00731325" w:rsidP="00731325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8456B">
              <w:rPr>
                <w:rFonts w:ascii="Verdana" w:hAnsi="Verdana"/>
                <w:b/>
                <w:bCs/>
                <w:sz w:val="18"/>
                <w:szCs w:val="18"/>
              </w:rPr>
              <w:t>EMT – Systems Sp. z o.o.</w:t>
            </w:r>
          </w:p>
          <w:p w14:paraId="77DF8D0A" w14:textId="77777777" w:rsidR="00731325" w:rsidRPr="00731325" w:rsidRDefault="00731325" w:rsidP="00731325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31325">
              <w:rPr>
                <w:rFonts w:ascii="Verdana" w:hAnsi="Verdana"/>
                <w:b/>
                <w:bCs/>
                <w:sz w:val="18"/>
                <w:szCs w:val="18"/>
              </w:rPr>
              <w:t>ul. Bojkowska 35A</w:t>
            </w:r>
          </w:p>
          <w:p w14:paraId="56329F35" w14:textId="77777777" w:rsidR="00731325" w:rsidRPr="00731325" w:rsidRDefault="00731325" w:rsidP="00731325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31325">
              <w:rPr>
                <w:rFonts w:ascii="Verdana" w:hAnsi="Verdana"/>
                <w:b/>
                <w:bCs/>
                <w:sz w:val="18"/>
                <w:szCs w:val="18"/>
              </w:rPr>
              <w:t>44-100 Gliwice</w:t>
            </w:r>
          </w:p>
          <w:p w14:paraId="6F12A7B7" w14:textId="77777777" w:rsidR="00731325" w:rsidRPr="00731325" w:rsidRDefault="00731325" w:rsidP="00731325">
            <w:pPr>
              <w:tabs>
                <w:tab w:val="left" w:pos="0"/>
              </w:tabs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9B91429" w14:textId="77777777" w:rsidR="00731325" w:rsidRPr="00731325" w:rsidRDefault="00731325" w:rsidP="00731325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31325">
              <w:rPr>
                <w:rFonts w:ascii="Verdana" w:hAnsi="Verdana"/>
                <w:sz w:val="18"/>
                <w:szCs w:val="18"/>
              </w:rPr>
              <w:t xml:space="preserve">za cenę: </w:t>
            </w:r>
            <w:r w:rsidRPr="00731325">
              <w:rPr>
                <w:rFonts w:ascii="Verdana" w:hAnsi="Verdana"/>
                <w:b/>
                <w:bCs/>
                <w:sz w:val="18"/>
                <w:szCs w:val="18"/>
              </w:rPr>
              <w:t>5 850,00 zł.</w:t>
            </w:r>
          </w:p>
          <w:p w14:paraId="0C474C54" w14:textId="77777777" w:rsidR="00731325" w:rsidRPr="00731325" w:rsidRDefault="00731325" w:rsidP="0073132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3DD0B6D6" w14:textId="2647E76B" w:rsidR="00731325" w:rsidRPr="00CE4BAA" w:rsidRDefault="00731325" w:rsidP="00731325">
            <w:pPr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31325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731325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731325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731325">
              <w:rPr>
                <w:rFonts w:ascii="Verdana" w:hAnsi="Verdana"/>
                <w:sz w:val="18"/>
                <w:szCs w:val="18"/>
              </w:rPr>
              <w:t>, na podstawie kryteriów oceny ofert określonych w dokumentach zamówienia. Oferta oceniona jako najkorzystniejsza jest ważna, spełnia wszystkie wymagania określone w SWZ i uzyskała najwyższą łączną liczbę punktów, a także mieści się w kwocie jaką Zamawiający zamierzał przeznaczyć na sfinansowanie zamówienia.</w:t>
            </w:r>
          </w:p>
        </w:tc>
      </w:tr>
      <w:tr w:rsidR="007D70E4" w:rsidRPr="007D70E4" w14:paraId="4B19A15E" w14:textId="77777777" w:rsidTr="007110C7">
        <w:trPr>
          <w:cantSplit/>
        </w:trPr>
        <w:tc>
          <w:tcPr>
            <w:tcW w:w="9639" w:type="dxa"/>
          </w:tcPr>
          <w:p w14:paraId="6A472878" w14:textId="77777777" w:rsidR="001D0A69" w:rsidRPr="006D4008" w:rsidRDefault="00E07AC2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6D4008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22</w:t>
            </w:r>
            <w:r w:rsidRPr="006D4008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6D4008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„Napędy i sterowanie </w:t>
            </w:r>
            <w:proofErr w:type="spellStart"/>
            <w:r w:rsidR="005F0E51" w:rsidRPr="006D4008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serwohydrauliczne</w:t>
            </w:r>
            <w:proofErr w:type="spellEnd"/>
            <w:r w:rsidR="005F0E51" w:rsidRPr="006D4008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” dla nauczycieli z Zespołu Szkół Technicznych i Ogólnokształcących w Limanowej".</w:t>
            </w:r>
          </w:p>
          <w:p w14:paraId="686FF13C" w14:textId="77777777" w:rsidR="005D4AF4" w:rsidRPr="006D4008" w:rsidRDefault="005D4AF4" w:rsidP="005D4AF4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E710D74" w14:textId="3DDD28B8" w:rsidR="005D4AF4" w:rsidRPr="0058456B" w:rsidRDefault="005D4AF4" w:rsidP="005D4AF4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8456B">
              <w:rPr>
                <w:rFonts w:ascii="Verdana" w:hAnsi="Verdana"/>
                <w:b/>
                <w:bCs/>
                <w:sz w:val="18"/>
                <w:szCs w:val="18"/>
              </w:rPr>
              <w:t>EMT – Systems Sp. z o.o.</w:t>
            </w:r>
          </w:p>
          <w:p w14:paraId="321E15F3" w14:textId="77777777" w:rsidR="005D4AF4" w:rsidRPr="006D4008" w:rsidRDefault="005D4AF4" w:rsidP="005D4AF4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D4008">
              <w:rPr>
                <w:rFonts w:ascii="Verdana" w:hAnsi="Verdana"/>
                <w:b/>
                <w:bCs/>
                <w:sz w:val="18"/>
                <w:szCs w:val="18"/>
              </w:rPr>
              <w:t>ul. Bojkowska 35A</w:t>
            </w:r>
          </w:p>
          <w:p w14:paraId="473CD9F4" w14:textId="77777777" w:rsidR="005D4AF4" w:rsidRPr="006D4008" w:rsidRDefault="005D4AF4" w:rsidP="005D4AF4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D4008">
              <w:rPr>
                <w:rFonts w:ascii="Verdana" w:hAnsi="Verdana"/>
                <w:b/>
                <w:bCs/>
                <w:sz w:val="18"/>
                <w:szCs w:val="18"/>
              </w:rPr>
              <w:t>44-100 Gliwice</w:t>
            </w:r>
          </w:p>
          <w:p w14:paraId="048234D8" w14:textId="77777777" w:rsidR="005D4AF4" w:rsidRPr="006D4008" w:rsidRDefault="005D4AF4" w:rsidP="005D4AF4">
            <w:pPr>
              <w:tabs>
                <w:tab w:val="left" w:pos="0"/>
              </w:tabs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231F5B9" w14:textId="19E9E1AA" w:rsidR="005D4AF4" w:rsidRPr="006D4008" w:rsidRDefault="005D4AF4" w:rsidP="005D4AF4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D4008">
              <w:rPr>
                <w:rFonts w:ascii="Verdana" w:hAnsi="Verdana"/>
                <w:sz w:val="18"/>
                <w:szCs w:val="18"/>
              </w:rPr>
              <w:t xml:space="preserve">za cenę: </w:t>
            </w:r>
            <w:r w:rsidRPr="006D4008">
              <w:rPr>
                <w:rFonts w:ascii="Verdana" w:hAnsi="Verdana"/>
                <w:b/>
                <w:bCs/>
                <w:sz w:val="18"/>
                <w:szCs w:val="18"/>
              </w:rPr>
              <w:t>6 350,00 zł.</w:t>
            </w:r>
          </w:p>
          <w:p w14:paraId="21AC76FA" w14:textId="77777777" w:rsidR="005D4AF4" w:rsidRPr="006D4008" w:rsidRDefault="005D4AF4" w:rsidP="005D4AF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0934D69B" w14:textId="30174A65" w:rsidR="005D4AF4" w:rsidRPr="006D4008" w:rsidRDefault="005D4AF4" w:rsidP="007110C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D400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6D400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6D400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D4008">
              <w:rPr>
                <w:rFonts w:ascii="Verdana" w:hAnsi="Verdana"/>
                <w:sz w:val="18"/>
                <w:szCs w:val="18"/>
              </w:rPr>
              <w:t>, na podstawie kryteriów oceny ofert określonych w dokumentach zamówienia. Oferta oceniona jako najkorzystniejsza jest ważna, spełnia wszystkie wymagania określone w SWZ i uzyskała najwyższą łączną liczbę punktów, a także mieści się w kwocie jaką Zamawiający zamierzał przeznaczyć na sfinansowanie zamówienia.</w:t>
            </w:r>
          </w:p>
        </w:tc>
      </w:tr>
      <w:tr w:rsidR="00E07AC2" w:rsidRPr="007D70E4" w14:paraId="1B8799A4" w14:textId="77777777" w:rsidTr="007110C7">
        <w:trPr>
          <w:cantSplit/>
        </w:trPr>
        <w:tc>
          <w:tcPr>
            <w:tcW w:w="9639" w:type="dxa"/>
          </w:tcPr>
          <w:p w14:paraId="5D8E6363" w14:textId="5B4073F5" w:rsidR="00E07AC2" w:rsidRDefault="00E07AC2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276264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23</w:t>
            </w:r>
            <w:r w:rsidRPr="00276264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27626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</w:t>
            </w:r>
            <w:r w:rsidR="005F0E51" w:rsidRPr="004B7DBF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Organizacja i przeprowadzenie kursu: „AS - Interface” dla nauczycieli z Zespołu Szkół Technicznych i Ogólnokształcących w Limanowej".</w:t>
            </w:r>
          </w:p>
          <w:p w14:paraId="01C059C8" w14:textId="77777777" w:rsidR="00276264" w:rsidRDefault="00276264" w:rsidP="00276264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7C42EF5" w14:textId="5455FC64" w:rsidR="00276264" w:rsidRPr="0058456B" w:rsidRDefault="00276264" w:rsidP="00276264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8456B">
              <w:rPr>
                <w:rFonts w:ascii="Verdana" w:hAnsi="Verdana"/>
                <w:b/>
                <w:bCs/>
                <w:sz w:val="18"/>
                <w:szCs w:val="18"/>
              </w:rPr>
              <w:t>EMT – Systems Sp. z o.o.</w:t>
            </w:r>
          </w:p>
          <w:p w14:paraId="7C4A348F" w14:textId="77777777" w:rsidR="00276264" w:rsidRPr="006D4008" w:rsidRDefault="00276264" w:rsidP="00276264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D4008">
              <w:rPr>
                <w:rFonts w:ascii="Verdana" w:hAnsi="Verdana"/>
                <w:b/>
                <w:bCs/>
                <w:sz w:val="18"/>
                <w:szCs w:val="18"/>
              </w:rPr>
              <w:t>ul. Bojkowska 35A</w:t>
            </w:r>
          </w:p>
          <w:p w14:paraId="45CF3DB2" w14:textId="77777777" w:rsidR="00276264" w:rsidRPr="006D4008" w:rsidRDefault="00276264" w:rsidP="00276264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D4008">
              <w:rPr>
                <w:rFonts w:ascii="Verdana" w:hAnsi="Verdana"/>
                <w:b/>
                <w:bCs/>
                <w:sz w:val="18"/>
                <w:szCs w:val="18"/>
              </w:rPr>
              <w:t>44-100 Gliwice</w:t>
            </w:r>
          </w:p>
          <w:p w14:paraId="3A7EB74C" w14:textId="77777777" w:rsidR="00276264" w:rsidRPr="006D4008" w:rsidRDefault="00276264" w:rsidP="00276264">
            <w:pPr>
              <w:tabs>
                <w:tab w:val="left" w:pos="0"/>
              </w:tabs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A4AAC16" w14:textId="1F84F5C1" w:rsidR="00276264" w:rsidRPr="006D4008" w:rsidRDefault="00276264" w:rsidP="00276264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D4008">
              <w:rPr>
                <w:rFonts w:ascii="Verdana" w:hAnsi="Verdana"/>
                <w:sz w:val="18"/>
                <w:szCs w:val="18"/>
              </w:rPr>
              <w:t xml:space="preserve">za cenę: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3 300</w:t>
            </w:r>
            <w:r w:rsidRPr="006D4008">
              <w:rPr>
                <w:rFonts w:ascii="Verdana" w:hAnsi="Verdana"/>
                <w:b/>
                <w:bCs/>
                <w:sz w:val="18"/>
                <w:szCs w:val="18"/>
              </w:rPr>
              <w:t>,00 zł.</w:t>
            </w:r>
          </w:p>
          <w:p w14:paraId="0DB89ACB" w14:textId="77777777" w:rsidR="00276264" w:rsidRPr="006D4008" w:rsidRDefault="00276264" w:rsidP="0027626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47DD9AC7" w14:textId="189233F7" w:rsidR="00731325" w:rsidRPr="002E1DC7" w:rsidRDefault="00276264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6D400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6D400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6D400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D4008">
              <w:rPr>
                <w:rFonts w:ascii="Verdana" w:hAnsi="Verdana"/>
                <w:sz w:val="18"/>
                <w:szCs w:val="18"/>
              </w:rPr>
              <w:t>, na podstawie kryteriów oceny ofert określonych w dokumentach zamówienia. Oferta oceniona jako najkorzystniejsza jest ważna, spełnia wszystkie wymagania określone w SWZ i uzyskała najwyższą łączną liczbę punktów, a także mieści się w kwocie jaką Zamawiający zamierzał przeznaczyć na sfinansowanie zamówienia.</w:t>
            </w:r>
          </w:p>
        </w:tc>
      </w:tr>
      <w:tr w:rsidR="00E07AC2" w:rsidRPr="007D70E4" w14:paraId="7B811618" w14:textId="77777777" w:rsidTr="007110C7">
        <w:trPr>
          <w:cantSplit/>
        </w:trPr>
        <w:tc>
          <w:tcPr>
            <w:tcW w:w="9639" w:type="dxa"/>
          </w:tcPr>
          <w:p w14:paraId="0538CEEB" w14:textId="617AC2F8" w:rsidR="00E07AC2" w:rsidRPr="008C0BD0" w:rsidRDefault="00E07AC2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8C0BD0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24</w:t>
            </w:r>
            <w:r w:rsidRPr="008C0BD0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8C0BD0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„Obsługa i programowanie obrabiarek CNC - Operator / Programista CNC”  dla nauczyciela z Zespołu Szkół Technicznych i Ogólnokształcących w Limanowej".</w:t>
            </w:r>
          </w:p>
          <w:p w14:paraId="3D968966" w14:textId="77777777" w:rsidR="008C0BD0" w:rsidRDefault="008C0BD0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  <w:p w14:paraId="3C933E77" w14:textId="77777777" w:rsidR="008C0BD0" w:rsidRPr="0058456B" w:rsidRDefault="008C0BD0" w:rsidP="008C0B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8456B">
              <w:rPr>
                <w:rFonts w:ascii="Verdana" w:hAnsi="Verdana"/>
                <w:b/>
                <w:bCs/>
                <w:sz w:val="18"/>
                <w:szCs w:val="18"/>
              </w:rPr>
              <w:t>EMT – Systems Sp. z o.o.</w:t>
            </w:r>
          </w:p>
          <w:p w14:paraId="77D02003" w14:textId="77777777" w:rsidR="008C0BD0" w:rsidRPr="006D4008" w:rsidRDefault="008C0BD0" w:rsidP="008C0BD0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D4008">
              <w:rPr>
                <w:rFonts w:ascii="Verdana" w:hAnsi="Verdana"/>
                <w:b/>
                <w:bCs/>
                <w:sz w:val="18"/>
                <w:szCs w:val="18"/>
              </w:rPr>
              <w:t>ul. Bojkowska 35A</w:t>
            </w:r>
          </w:p>
          <w:p w14:paraId="0669098E" w14:textId="77777777" w:rsidR="008C0BD0" w:rsidRPr="006D4008" w:rsidRDefault="008C0BD0" w:rsidP="008C0BD0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D4008">
              <w:rPr>
                <w:rFonts w:ascii="Verdana" w:hAnsi="Verdana"/>
                <w:b/>
                <w:bCs/>
                <w:sz w:val="18"/>
                <w:szCs w:val="18"/>
              </w:rPr>
              <w:t>44-100 Gliwice</w:t>
            </w:r>
          </w:p>
          <w:p w14:paraId="06A046CF" w14:textId="77777777" w:rsidR="008C0BD0" w:rsidRPr="006D4008" w:rsidRDefault="008C0BD0" w:rsidP="008C0BD0">
            <w:pPr>
              <w:tabs>
                <w:tab w:val="left" w:pos="0"/>
              </w:tabs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DC92BD8" w14:textId="77777777" w:rsidR="008C0BD0" w:rsidRPr="006D4008" w:rsidRDefault="008C0BD0" w:rsidP="008C0B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D4008">
              <w:rPr>
                <w:rFonts w:ascii="Verdana" w:hAnsi="Verdana"/>
                <w:sz w:val="18"/>
                <w:szCs w:val="18"/>
              </w:rPr>
              <w:t xml:space="preserve">za cenę: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3 300</w:t>
            </w:r>
            <w:r w:rsidRPr="006D4008">
              <w:rPr>
                <w:rFonts w:ascii="Verdana" w:hAnsi="Verdana"/>
                <w:b/>
                <w:bCs/>
                <w:sz w:val="18"/>
                <w:szCs w:val="18"/>
              </w:rPr>
              <w:t>,00 zł.</w:t>
            </w:r>
          </w:p>
          <w:p w14:paraId="39A3E399" w14:textId="77777777" w:rsidR="008C0BD0" w:rsidRPr="006D4008" w:rsidRDefault="008C0BD0" w:rsidP="008C0BD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5FEBFE21" w14:textId="5321D7B5" w:rsidR="00731325" w:rsidRPr="008C0BD0" w:rsidRDefault="008C0BD0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6D400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6D400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6D400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D4008">
              <w:rPr>
                <w:rFonts w:ascii="Verdana" w:hAnsi="Verdana"/>
                <w:sz w:val="18"/>
                <w:szCs w:val="18"/>
              </w:rPr>
              <w:t>, na podstawie kryteriów oceny ofert określonych w dokumentach zamówienia. Oferta oceniona jako najkorzystniejsza jest ważna, spełnia wszystkie wymagania określone w SWZ i uzyskała najwyższą łączną liczbę punktów, a także mieści się w kwocie jaką Zamawiający zamierzał przeznaczyć na sfinansowanie zamówienia.</w:t>
            </w:r>
          </w:p>
        </w:tc>
      </w:tr>
      <w:tr w:rsidR="00E07AC2" w:rsidRPr="007D70E4" w14:paraId="735CF02B" w14:textId="77777777" w:rsidTr="007110C7">
        <w:trPr>
          <w:cantSplit/>
        </w:trPr>
        <w:tc>
          <w:tcPr>
            <w:tcW w:w="9639" w:type="dxa"/>
          </w:tcPr>
          <w:p w14:paraId="56A1B83E" w14:textId="2A84D7AD" w:rsidR="00E07AC2" w:rsidRDefault="00E07AC2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8C0BD0">
              <w:rPr>
                <w:rFonts w:ascii="Verdana" w:hAnsi="Verdana"/>
                <w:b/>
                <w:i/>
                <w:iCs/>
                <w:sz w:val="18"/>
                <w:szCs w:val="18"/>
              </w:rPr>
              <w:lastRenderedPageBreak/>
              <w:t>Zadanie częściowe nr 25</w:t>
            </w:r>
            <w:r w:rsidRPr="008C0BD0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8C0BD0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5F0E51" w:rsidRPr="004B7DBF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„Organizacja i przeprowadzenie kursu programowania obrabiarek CNC w zakresie praktycznej obsługi w procesie produkcji przemysłowej dla nauczyciela z Zespołu Szkół Technicznych i Ogólnokształcących w Limanowej".</w:t>
            </w:r>
          </w:p>
          <w:p w14:paraId="371A0E8E" w14:textId="77777777" w:rsidR="008C0BD0" w:rsidRDefault="008C0BD0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  <w:p w14:paraId="13BC12D1" w14:textId="77777777" w:rsidR="008C0BD0" w:rsidRPr="008C0BD0" w:rsidRDefault="008C0BD0" w:rsidP="008C0B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8C0BD0">
              <w:rPr>
                <w:rFonts w:ascii="Verdana" w:hAnsi="Verdana"/>
                <w:b/>
                <w:bCs/>
                <w:sz w:val="18"/>
                <w:szCs w:val="18"/>
              </w:rPr>
              <w:t>Abplanalp</w:t>
            </w:r>
            <w:proofErr w:type="spellEnd"/>
            <w:r w:rsidRPr="008C0BD0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o.o.</w:t>
            </w:r>
          </w:p>
          <w:p w14:paraId="0AB3AA45" w14:textId="77777777" w:rsidR="008C0BD0" w:rsidRPr="008C0BD0" w:rsidRDefault="008C0BD0" w:rsidP="008C0BD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C0BD0">
              <w:rPr>
                <w:rFonts w:ascii="Verdana" w:hAnsi="Verdana"/>
                <w:b/>
                <w:bCs/>
                <w:sz w:val="18"/>
                <w:szCs w:val="18"/>
              </w:rPr>
              <w:t>ul. Kostrzyńska 36</w:t>
            </w:r>
          </w:p>
          <w:p w14:paraId="158468FB" w14:textId="68B534B3" w:rsidR="008C0BD0" w:rsidRPr="008C0BD0" w:rsidRDefault="008C0BD0" w:rsidP="008C0BD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C0BD0">
              <w:rPr>
                <w:rFonts w:ascii="Verdana" w:hAnsi="Verdana"/>
                <w:b/>
                <w:bCs/>
                <w:sz w:val="18"/>
                <w:szCs w:val="18"/>
              </w:rPr>
              <w:t>02 – 979 Warszawa</w:t>
            </w:r>
          </w:p>
          <w:p w14:paraId="7AEE278B" w14:textId="77777777" w:rsidR="008C0BD0" w:rsidRPr="00F77C31" w:rsidRDefault="008C0BD0" w:rsidP="008C0BD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D6FE9AC" w14:textId="648E55D9" w:rsidR="008C0BD0" w:rsidRDefault="008C0BD0" w:rsidP="008C0BD0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</w:rPr>
              <w:t xml:space="preserve">za cenę: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6 150,00</w:t>
            </w:r>
            <w:r w:rsidRPr="00CA5038">
              <w:rPr>
                <w:rFonts w:ascii="Verdana" w:hAnsi="Verdana"/>
                <w:b/>
                <w:bCs/>
                <w:sz w:val="18"/>
                <w:szCs w:val="18"/>
              </w:rPr>
              <w:t xml:space="preserve"> zł.</w:t>
            </w:r>
          </w:p>
          <w:p w14:paraId="69642DCB" w14:textId="77777777" w:rsidR="008C0BD0" w:rsidRPr="00CA5038" w:rsidRDefault="008C0BD0" w:rsidP="008C0BD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172EA42C" w14:textId="3BE03777" w:rsidR="00731325" w:rsidRPr="002E1DC7" w:rsidRDefault="008C0BD0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CA503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A5038">
              <w:rPr>
                <w:rFonts w:ascii="Verdana" w:hAnsi="Verdana"/>
                <w:sz w:val="18"/>
                <w:szCs w:val="18"/>
              </w:rPr>
              <w:t xml:space="preserve">, na podstawie kryteriów oceny ofert określonych w dokumentach zamówienia. Oferta oceniona jako najkorzystniejsza jest ważna, spełnia wszystkie wymagania określone w SWZ i uzyskała najwyższą łączną liczbę punktów, a </w:t>
            </w:r>
            <w:r>
              <w:rPr>
                <w:rFonts w:ascii="Verdana" w:hAnsi="Verdana"/>
                <w:sz w:val="18"/>
                <w:szCs w:val="18"/>
              </w:rPr>
              <w:t>Zamawiający ma możliwość zabezpieczenia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środków do wysokości ceny najkorzystniejszej oferty.</w:t>
            </w:r>
          </w:p>
        </w:tc>
      </w:tr>
      <w:tr w:rsidR="00E07AC2" w:rsidRPr="007D70E4" w14:paraId="3B5085FE" w14:textId="77777777" w:rsidTr="007110C7">
        <w:trPr>
          <w:cantSplit/>
        </w:trPr>
        <w:tc>
          <w:tcPr>
            <w:tcW w:w="9639" w:type="dxa"/>
          </w:tcPr>
          <w:p w14:paraId="5ECBBA07" w14:textId="77777777" w:rsidR="00E07AC2" w:rsidRPr="00DC12E1" w:rsidRDefault="00E07AC2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C12E1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26</w:t>
            </w:r>
            <w:r w:rsidRPr="00DC12E1">
              <w:rPr>
                <w:rFonts w:ascii="Verdana" w:hAnsi="Verdana"/>
                <w:b/>
                <w:sz w:val="18"/>
                <w:szCs w:val="18"/>
              </w:rPr>
              <w:t>:</w:t>
            </w:r>
            <w:r w:rsidRPr="00DC12E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 „Fotografia podstawy + makrofotografia, fotografia produktowa dla nauczycieli z Zespołu Szkół Technicznych i Ogólnokształcących w Limanowej".</w:t>
            </w:r>
          </w:p>
          <w:p w14:paraId="6C333521" w14:textId="77777777" w:rsidR="00A30D5D" w:rsidRDefault="00A30D5D" w:rsidP="00A30D5D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DC12E1">
              <w:rPr>
                <w:rFonts w:ascii="Verdana" w:hAnsi="Verdana"/>
                <w:sz w:val="18"/>
                <w:szCs w:val="18"/>
              </w:rPr>
              <w:t xml:space="preserve">Zadanie unieważnione w oparciu o art. 255 pkt 1 ustawy </w:t>
            </w:r>
            <w:proofErr w:type="spellStart"/>
            <w:r w:rsidRPr="00DC12E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C12E1">
              <w:rPr>
                <w:rFonts w:ascii="Verdana" w:hAnsi="Verdana"/>
                <w:sz w:val="18"/>
                <w:szCs w:val="18"/>
              </w:rPr>
              <w:t xml:space="preserve"> ponieważ nie złożono żadnej oferty.</w:t>
            </w:r>
          </w:p>
          <w:p w14:paraId="6D7DA6FA" w14:textId="77777777" w:rsidR="00E07AC2" w:rsidRPr="00DC12E1" w:rsidRDefault="00E07AC2" w:rsidP="00E07AC2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</w:p>
          <w:p w14:paraId="087BC900" w14:textId="77777777" w:rsidR="00E07AC2" w:rsidRPr="00DC12E1" w:rsidRDefault="00E07AC2" w:rsidP="00E07AC2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DC12E1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111A5C38" w14:textId="072BF9DE" w:rsidR="00E07AC2" w:rsidRPr="004B7DBF" w:rsidRDefault="00E07AC2" w:rsidP="00E07AC2">
            <w:pPr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  <w:r w:rsidRPr="00DC12E1">
              <w:rPr>
                <w:rFonts w:ascii="Verdana" w:hAnsi="Verdana"/>
                <w:sz w:val="18"/>
                <w:szCs w:val="18"/>
              </w:rPr>
              <w:t>Zgodnie z treścią art. 255 pkt 1 Zamawiający unieważnia post</w:t>
            </w:r>
            <w:r w:rsidR="00B67F80">
              <w:rPr>
                <w:rFonts w:ascii="Verdana" w:hAnsi="Verdana"/>
                <w:sz w:val="18"/>
                <w:szCs w:val="18"/>
              </w:rPr>
              <w:t>e</w:t>
            </w:r>
            <w:r w:rsidRPr="00DC12E1">
              <w:rPr>
                <w:rFonts w:ascii="Verdana" w:hAnsi="Verdana"/>
                <w:sz w:val="18"/>
                <w:szCs w:val="18"/>
              </w:rPr>
              <w:t>powanie o udzielenie zamówienia jeżeli nie złożono żadnej oferty. Na to zadanie do upływu terminu składania ofert wyznaczonego do 08.07.2021 r. do godz. 10:00 nie wpłynęła żadna oferta, wobec czego Zamawiający zobowiązany jest do unieważnienia post</w:t>
            </w:r>
            <w:r w:rsidR="00B67F80">
              <w:rPr>
                <w:rFonts w:ascii="Verdana" w:hAnsi="Verdana"/>
                <w:sz w:val="18"/>
                <w:szCs w:val="18"/>
              </w:rPr>
              <w:t>ę</w:t>
            </w:r>
            <w:r w:rsidRPr="00DC12E1">
              <w:rPr>
                <w:rFonts w:ascii="Verdana" w:hAnsi="Verdana"/>
                <w:sz w:val="18"/>
                <w:szCs w:val="18"/>
              </w:rPr>
              <w:t>powania w zakresie części nr 26.</w:t>
            </w:r>
          </w:p>
        </w:tc>
      </w:tr>
      <w:tr w:rsidR="00E07AC2" w:rsidRPr="007D70E4" w14:paraId="285337B6" w14:textId="77777777" w:rsidTr="007110C7">
        <w:trPr>
          <w:cantSplit/>
        </w:trPr>
        <w:tc>
          <w:tcPr>
            <w:tcW w:w="9639" w:type="dxa"/>
          </w:tcPr>
          <w:p w14:paraId="083D82BD" w14:textId="722558E8" w:rsidR="00E07AC2" w:rsidRPr="00DC12E1" w:rsidRDefault="00E07AC2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C12E1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27</w:t>
            </w:r>
            <w:r w:rsidRPr="00DC12E1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DC12E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„Obsługa programu do grafiki wektorowej Corel” dla nauczycieli z Zespołu Szkół Technicznych i Ogólnokształcących w Limanowej".</w:t>
            </w:r>
          </w:p>
          <w:p w14:paraId="2F718602" w14:textId="4190E4BA" w:rsidR="00A30D5D" w:rsidRPr="00DC12E1" w:rsidRDefault="00A30D5D" w:rsidP="00A30D5D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DC12E1">
              <w:rPr>
                <w:rFonts w:ascii="Verdana" w:hAnsi="Verdana"/>
                <w:sz w:val="18"/>
                <w:szCs w:val="18"/>
              </w:rPr>
              <w:t xml:space="preserve">Zadanie unieważnione w oparciu o art. 255 pkt </w:t>
            </w:r>
            <w:r>
              <w:rPr>
                <w:rFonts w:ascii="Verdana" w:hAnsi="Verdana"/>
                <w:sz w:val="18"/>
                <w:szCs w:val="18"/>
              </w:rPr>
              <w:t>3</w:t>
            </w:r>
            <w:r w:rsidRPr="00DC12E1">
              <w:rPr>
                <w:rFonts w:ascii="Verdana" w:hAnsi="Verdana"/>
                <w:sz w:val="18"/>
                <w:szCs w:val="18"/>
              </w:rPr>
              <w:t xml:space="preserve"> ustawy </w:t>
            </w:r>
            <w:proofErr w:type="spellStart"/>
            <w:r w:rsidRPr="00DC12E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C12E1">
              <w:rPr>
                <w:rFonts w:ascii="Verdana" w:hAnsi="Verdana"/>
                <w:sz w:val="18"/>
                <w:szCs w:val="18"/>
              </w:rPr>
              <w:t xml:space="preserve"> ponieważ </w:t>
            </w:r>
            <w:r>
              <w:rPr>
                <w:rFonts w:ascii="Verdana" w:hAnsi="Verdana"/>
                <w:sz w:val="18"/>
                <w:szCs w:val="18"/>
              </w:rPr>
              <w:t>cena najkorzystniejszej oferty lub oferta z najniższą ceną przewyższa kwotę, któr</w:t>
            </w:r>
            <w:r w:rsidR="00B67F80">
              <w:rPr>
                <w:rFonts w:ascii="Verdana" w:hAnsi="Verdana"/>
                <w:sz w:val="18"/>
                <w:szCs w:val="18"/>
              </w:rPr>
              <w:t>ą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B67F80">
              <w:rPr>
                <w:rFonts w:ascii="Verdana" w:hAnsi="Verdana"/>
                <w:sz w:val="18"/>
                <w:szCs w:val="18"/>
              </w:rPr>
              <w:t>Z</w:t>
            </w:r>
            <w:r>
              <w:rPr>
                <w:rFonts w:ascii="Verdana" w:hAnsi="Verdana"/>
                <w:sz w:val="18"/>
                <w:szCs w:val="18"/>
              </w:rPr>
              <w:t xml:space="preserve">amawiający zamierza przeznaczyć na sfinansowanie zamówienia, a </w:t>
            </w:r>
            <w:r w:rsidR="00B67F80">
              <w:rPr>
                <w:rFonts w:ascii="Verdana" w:hAnsi="Verdana"/>
                <w:sz w:val="18"/>
                <w:szCs w:val="18"/>
              </w:rPr>
              <w:t>Z</w:t>
            </w:r>
            <w:r>
              <w:rPr>
                <w:rFonts w:ascii="Verdana" w:hAnsi="Verdana"/>
                <w:sz w:val="18"/>
                <w:szCs w:val="18"/>
              </w:rPr>
              <w:t>amawiający nie może zwiększyć tej kwoty do ceny najkorzystniejszej oferty.</w:t>
            </w:r>
          </w:p>
          <w:p w14:paraId="0870CFD7" w14:textId="77777777" w:rsidR="00DC12E1" w:rsidRPr="00DC12E1" w:rsidRDefault="00DC12E1" w:rsidP="00DC12E1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</w:p>
          <w:p w14:paraId="6AE21211" w14:textId="77777777" w:rsidR="00DC12E1" w:rsidRPr="00DC12E1" w:rsidRDefault="00DC12E1" w:rsidP="00DC12E1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DC12E1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148AB520" w14:textId="7BEC9B86" w:rsidR="005F0E51" w:rsidRPr="00B67F80" w:rsidRDefault="00DC12E1" w:rsidP="00A07F7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C12E1">
              <w:rPr>
                <w:rFonts w:ascii="Verdana" w:hAnsi="Verdana"/>
                <w:sz w:val="18"/>
                <w:szCs w:val="18"/>
              </w:rPr>
              <w:t xml:space="preserve">Zgodnie z treścią art. 255 pkt </w:t>
            </w:r>
            <w:r w:rsidR="00A30D5D">
              <w:rPr>
                <w:rFonts w:ascii="Verdana" w:hAnsi="Verdana"/>
                <w:sz w:val="18"/>
                <w:szCs w:val="18"/>
              </w:rPr>
              <w:t xml:space="preserve">3 ustawy </w:t>
            </w:r>
            <w:proofErr w:type="spellStart"/>
            <w:r w:rsidR="00A30D5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="00A30D5D">
              <w:rPr>
                <w:rFonts w:ascii="Verdana" w:hAnsi="Verdana"/>
                <w:sz w:val="18"/>
                <w:szCs w:val="18"/>
              </w:rPr>
              <w:t xml:space="preserve"> </w:t>
            </w:r>
            <w:r w:rsidR="00B67F80">
              <w:rPr>
                <w:rFonts w:ascii="Verdana" w:hAnsi="Verdana"/>
                <w:sz w:val="18"/>
                <w:szCs w:val="18"/>
              </w:rPr>
              <w:t>Z</w:t>
            </w:r>
            <w:r w:rsidR="00A30D5D">
              <w:rPr>
                <w:rFonts w:ascii="Verdana" w:hAnsi="Verdana"/>
                <w:sz w:val="18"/>
                <w:szCs w:val="18"/>
              </w:rPr>
              <w:t xml:space="preserve">amawiający zobowiązany jest do unieważnienia postępowania o udzielenie zamówienia gdy cena lub koszt najkorzystniejszej oferty lub oferta z najniższą ceną przewyższa kwotę, którą </w:t>
            </w:r>
            <w:r w:rsidR="00B67F80">
              <w:rPr>
                <w:rFonts w:ascii="Verdana" w:hAnsi="Verdana"/>
                <w:sz w:val="18"/>
                <w:szCs w:val="18"/>
              </w:rPr>
              <w:t>Z</w:t>
            </w:r>
            <w:r w:rsidR="00A30D5D">
              <w:rPr>
                <w:rFonts w:ascii="Verdana" w:hAnsi="Verdana"/>
                <w:sz w:val="18"/>
                <w:szCs w:val="18"/>
              </w:rPr>
              <w:t>amawiający zamierza przeznaczyć na sfinansowanie zamó</w:t>
            </w:r>
            <w:r w:rsidR="00A07F7F">
              <w:rPr>
                <w:rFonts w:ascii="Verdana" w:hAnsi="Verdana"/>
                <w:sz w:val="18"/>
                <w:szCs w:val="18"/>
              </w:rPr>
              <w:t>w</w:t>
            </w:r>
            <w:r w:rsidR="00A30D5D">
              <w:rPr>
                <w:rFonts w:ascii="Verdana" w:hAnsi="Verdana"/>
                <w:sz w:val="18"/>
                <w:szCs w:val="18"/>
              </w:rPr>
              <w:t xml:space="preserve">ienia, chyba że </w:t>
            </w:r>
            <w:r w:rsidR="00B67F80">
              <w:rPr>
                <w:rFonts w:ascii="Verdana" w:hAnsi="Verdana"/>
                <w:sz w:val="18"/>
                <w:szCs w:val="18"/>
              </w:rPr>
              <w:t>Z</w:t>
            </w:r>
            <w:r w:rsidR="00A30D5D">
              <w:rPr>
                <w:rFonts w:ascii="Verdana" w:hAnsi="Verdana"/>
                <w:sz w:val="18"/>
                <w:szCs w:val="18"/>
              </w:rPr>
              <w:t>amawiający może zwiększyć tę kwotę do ceny lub kosztu najkorzystniejszej oferty.</w:t>
            </w:r>
            <w:r w:rsidR="00A07F7F">
              <w:rPr>
                <w:rFonts w:ascii="Verdana" w:hAnsi="Verdana"/>
                <w:sz w:val="18"/>
                <w:szCs w:val="18"/>
              </w:rPr>
              <w:t xml:space="preserve"> Na zadanie nr 27 złożono 2 oferty, najtańsza w kwocie 6 900,00 zł, która została odrzucona oraz kolejna za cenę 8 100,00 zł. Ponieważ na to zadanie </w:t>
            </w:r>
            <w:r w:rsidR="00B67F80">
              <w:rPr>
                <w:rFonts w:ascii="Verdana" w:hAnsi="Verdana"/>
                <w:sz w:val="18"/>
                <w:szCs w:val="18"/>
              </w:rPr>
              <w:t>Z</w:t>
            </w:r>
            <w:r w:rsidR="00A07F7F">
              <w:rPr>
                <w:rFonts w:ascii="Verdana" w:hAnsi="Verdana"/>
                <w:sz w:val="18"/>
                <w:szCs w:val="18"/>
              </w:rPr>
              <w:t>amawiający zamierzał przeznaczyć kwotę 2 600,00 zł, a cena najkorzystniejszej oferty przekracza ją 3 krotnie, wobec braku możliwości zabezpieczenia dodatkowych środków do ceny najkorzystniejszej oferty zadanie to podlega unieważnieniu.</w:t>
            </w:r>
          </w:p>
        </w:tc>
      </w:tr>
      <w:tr w:rsidR="00E07AC2" w:rsidRPr="007D70E4" w14:paraId="59E79156" w14:textId="77777777" w:rsidTr="007110C7">
        <w:trPr>
          <w:cantSplit/>
        </w:trPr>
        <w:tc>
          <w:tcPr>
            <w:tcW w:w="9639" w:type="dxa"/>
          </w:tcPr>
          <w:p w14:paraId="51FDA9C6" w14:textId="54CAD837" w:rsidR="00E07AC2" w:rsidRPr="00C46A37" w:rsidRDefault="00E07AC2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C46A37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28</w:t>
            </w:r>
            <w:r w:rsidRPr="00C46A37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C46A37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„Adobe Photo Shop” dla nauczycieli z Zespołu Szkół Technicznych i Ogólnokształcących w Limanowej".</w:t>
            </w:r>
          </w:p>
          <w:p w14:paraId="04D59B96" w14:textId="77777777" w:rsidR="00C46A37" w:rsidRDefault="00C46A37" w:rsidP="007110C7">
            <w:pPr>
              <w:jc w:val="both"/>
              <w:rPr>
                <w:rFonts w:ascii="Verdana" w:hAnsi="Verdana"/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  <w:p w14:paraId="227E2C9E" w14:textId="57BA1F0E" w:rsidR="00C46A37" w:rsidRPr="00DC12E1" w:rsidRDefault="00C46A37" w:rsidP="00C46A37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DC12E1">
              <w:rPr>
                <w:rFonts w:ascii="Verdana" w:hAnsi="Verdana"/>
                <w:sz w:val="18"/>
                <w:szCs w:val="18"/>
              </w:rPr>
              <w:t xml:space="preserve">Zadanie unieważnione w oparciu o art. 255 pkt </w:t>
            </w:r>
            <w:r>
              <w:rPr>
                <w:rFonts w:ascii="Verdana" w:hAnsi="Verdana"/>
                <w:sz w:val="18"/>
                <w:szCs w:val="18"/>
              </w:rPr>
              <w:t>3</w:t>
            </w:r>
            <w:r w:rsidRPr="00DC12E1">
              <w:rPr>
                <w:rFonts w:ascii="Verdana" w:hAnsi="Verdana"/>
                <w:sz w:val="18"/>
                <w:szCs w:val="18"/>
              </w:rPr>
              <w:t xml:space="preserve"> ustawy </w:t>
            </w:r>
            <w:proofErr w:type="spellStart"/>
            <w:r w:rsidRPr="00DC12E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C12E1">
              <w:rPr>
                <w:rFonts w:ascii="Verdana" w:hAnsi="Verdana"/>
                <w:sz w:val="18"/>
                <w:szCs w:val="18"/>
              </w:rPr>
              <w:t xml:space="preserve"> ponieważ </w:t>
            </w:r>
            <w:r>
              <w:rPr>
                <w:rFonts w:ascii="Verdana" w:hAnsi="Verdana"/>
                <w:sz w:val="18"/>
                <w:szCs w:val="18"/>
              </w:rPr>
              <w:t xml:space="preserve">cena najkorzystniejszej oferty lub oferta z najniższą ceną przewyższa kwotę, która </w:t>
            </w:r>
            <w:r w:rsidR="00B67F80">
              <w:rPr>
                <w:rFonts w:ascii="Verdana" w:hAnsi="Verdana"/>
                <w:sz w:val="18"/>
                <w:szCs w:val="18"/>
              </w:rPr>
              <w:t>Z</w:t>
            </w:r>
            <w:r>
              <w:rPr>
                <w:rFonts w:ascii="Verdana" w:hAnsi="Verdana"/>
                <w:sz w:val="18"/>
                <w:szCs w:val="18"/>
              </w:rPr>
              <w:t xml:space="preserve">amawiający zamierza przeznaczyć na sfinansowanie zamówienia, a </w:t>
            </w:r>
            <w:r w:rsidR="00B67F80">
              <w:rPr>
                <w:rFonts w:ascii="Verdana" w:hAnsi="Verdana"/>
                <w:sz w:val="18"/>
                <w:szCs w:val="18"/>
              </w:rPr>
              <w:t>Z</w:t>
            </w:r>
            <w:r>
              <w:rPr>
                <w:rFonts w:ascii="Verdana" w:hAnsi="Verdana"/>
                <w:sz w:val="18"/>
                <w:szCs w:val="18"/>
              </w:rPr>
              <w:t>amawiający nie może zwiększyć tej kwoty do ceny najkorzystniejszej oferty.</w:t>
            </w:r>
          </w:p>
          <w:p w14:paraId="5D82615E" w14:textId="77777777" w:rsidR="00C46A37" w:rsidRPr="00DC12E1" w:rsidRDefault="00C46A37" w:rsidP="00C46A37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</w:p>
          <w:p w14:paraId="6DDE4749" w14:textId="77777777" w:rsidR="00C46A37" w:rsidRPr="00DC12E1" w:rsidRDefault="00C46A37" w:rsidP="00C46A37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DC12E1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16EB3F49" w14:textId="09A7C140" w:rsidR="005F0E51" w:rsidRPr="009B0FF4" w:rsidRDefault="00C46A37" w:rsidP="007110C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C12E1">
              <w:rPr>
                <w:rFonts w:ascii="Verdana" w:hAnsi="Verdana"/>
                <w:sz w:val="18"/>
                <w:szCs w:val="18"/>
              </w:rPr>
              <w:t xml:space="preserve">Zgodnie z treścią art. 255 pkt </w:t>
            </w:r>
            <w:r>
              <w:rPr>
                <w:rFonts w:ascii="Verdana" w:hAnsi="Verdana"/>
                <w:sz w:val="18"/>
                <w:szCs w:val="18"/>
              </w:rPr>
              <w:t xml:space="preserve">3 ustawy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B67F80">
              <w:rPr>
                <w:rFonts w:ascii="Verdana" w:hAnsi="Verdana"/>
                <w:sz w:val="18"/>
                <w:szCs w:val="18"/>
              </w:rPr>
              <w:t>Z</w:t>
            </w:r>
            <w:r>
              <w:rPr>
                <w:rFonts w:ascii="Verdana" w:hAnsi="Verdana"/>
                <w:sz w:val="18"/>
                <w:szCs w:val="18"/>
              </w:rPr>
              <w:t xml:space="preserve">amawiający zobowiązany jest do unieważnienia postępowania o udzielenie zamówienia gdy cena lub koszt najkorzystniejszej oferty lub oferta z najniższą ceną przewyższa kwotę, którą </w:t>
            </w:r>
            <w:r w:rsidR="00B67F80">
              <w:rPr>
                <w:rFonts w:ascii="Verdana" w:hAnsi="Verdana"/>
                <w:sz w:val="18"/>
                <w:szCs w:val="18"/>
              </w:rPr>
              <w:t>Z</w:t>
            </w:r>
            <w:r>
              <w:rPr>
                <w:rFonts w:ascii="Verdana" w:hAnsi="Verdana"/>
                <w:sz w:val="18"/>
                <w:szCs w:val="18"/>
              </w:rPr>
              <w:t xml:space="preserve">amawiający zamierza przeznaczyć na sfinansowanie zamówienia, chyba że </w:t>
            </w:r>
            <w:r w:rsidR="00B67F80">
              <w:rPr>
                <w:rFonts w:ascii="Verdana" w:hAnsi="Verdana"/>
                <w:sz w:val="18"/>
                <w:szCs w:val="18"/>
              </w:rPr>
              <w:t>Z</w:t>
            </w:r>
            <w:r>
              <w:rPr>
                <w:rFonts w:ascii="Verdana" w:hAnsi="Verdana"/>
                <w:sz w:val="18"/>
                <w:szCs w:val="18"/>
              </w:rPr>
              <w:t xml:space="preserve">amawiający może zwiększyć tę kwotę do ceny lub kosztu najkorzystniejszej oferty. Na zadanie nr 28 złożono 2 oferty, najtańsza w kwocie 6 900,00 zł, która została odrzucona oraz kolejna za cenę 8 100,00 zł. Ponieważ na to zadanie </w:t>
            </w:r>
            <w:r w:rsidR="00B67F80">
              <w:rPr>
                <w:rFonts w:ascii="Verdana" w:hAnsi="Verdana"/>
                <w:sz w:val="18"/>
                <w:szCs w:val="18"/>
              </w:rPr>
              <w:t>Z</w:t>
            </w:r>
            <w:r>
              <w:rPr>
                <w:rFonts w:ascii="Verdana" w:hAnsi="Verdana"/>
                <w:sz w:val="18"/>
                <w:szCs w:val="18"/>
              </w:rPr>
              <w:t xml:space="preserve">amawiający zamierzał przeznaczyć kwotę 3 000,00 zł, a cena najkorzystniejszej oferty przekracza ją </w:t>
            </w:r>
            <w:r w:rsidR="009B0FF4">
              <w:rPr>
                <w:rFonts w:ascii="Verdana" w:hAnsi="Verdana"/>
                <w:sz w:val="18"/>
                <w:szCs w:val="18"/>
              </w:rPr>
              <w:t xml:space="preserve">prawie </w:t>
            </w:r>
            <w:r>
              <w:rPr>
                <w:rFonts w:ascii="Verdana" w:hAnsi="Verdana"/>
                <w:sz w:val="18"/>
                <w:szCs w:val="18"/>
              </w:rPr>
              <w:t>3 krotnie, wobec braku możliwości zabezpieczenia dodatkowych środków do ceny najkorzystniejszej oferty zadanie to podlega unieważnieniu.</w:t>
            </w:r>
          </w:p>
        </w:tc>
      </w:tr>
      <w:tr w:rsidR="00E07AC2" w:rsidRPr="007D70E4" w14:paraId="4286886B" w14:textId="77777777" w:rsidTr="007110C7">
        <w:trPr>
          <w:cantSplit/>
        </w:trPr>
        <w:tc>
          <w:tcPr>
            <w:tcW w:w="9639" w:type="dxa"/>
          </w:tcPr>
          <w:p w14:paraId="720A3C3B" w14:textId="21FB9F08" w:rsidR="00E07AC2" w:rsidRDefault="00E07AC2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88649F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29</w:t>
            </w:r>
            <w:r w:rsidRPr="0088649F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173858" w:rsidRPr="0088649F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„Pomiary skuteczności ochrony przeciwporażeniowej z wykorzystaniem mierników serii </w:t>
            </w:r>
            <w:proofErr w:type="spellStart"/>
            <w:r w:rsidR="00173858" w:rsidRPr="0088649F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Sonel</w:t>
            </w:r>
            <w:proofErr w:type="spellEnd"/>
            <w:r w:rsidR="00173858" w:rsidRPr="0088649F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MPI” dla nauczycieli</w:t>
            </w:r>
            <w:r w:rsidR="0088649F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    </w:t>
            </w:r>
            <w:r w:rsidR="00173858" w:rsidRPr="0088649F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z Zespołu Szkół Technicznych i Ogólnokształcących w Limanowej".</w:t>
            </w:r>
          </w:p>
          <w:p w14:paraId="148038F7" w14:textId="77777777" w:rsidR="0088649F" w:rsidRPr="0088649F" w:rsidRDefault="0088649F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  <w:p w14:paraId="499036B1" w14:textId="77777777" w:rsidR="00173858" w:rsidRPr="0088649F" w:rsidRDefault="00173858" w:rsidP="00173858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88649F">
              <w:rPr>
                <w:rFonts w:ascii="Verdana" w:hAnsi="Verdana"/>
                <w:sz w:val="18"/>
                <w:szCs w:val="18"/>
              </w:rPr>
              <w:t xml:space="preserve">Zadanie unieważnione w oparciu o art. 255 pkt 1 ustawy </w:t>
            </w:r>
            <w:proofErr w:type="spellStart"/>
            <w:r w:rsidRPr="0088649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88649F">
              <w:rPr>
                <w:rFonts w:ascii="Verdana" w:hAnsi="Verdana"/>
                <w:sz w:val="18"/>
                <w:szCs w:val="18"/>
              </w:rPr>
              <w:t xml:space="preserve"> ponieważ nie złożono żadnej oferty.</w:t>
            </w:r>
          </w:p>
          <w:p w14:paraId="3C8F07E2" w14:textId="77777777" w:rsidR="00173858" w:rsidRPr="0088649F" w:rsidRDefault="00173858" w:rsidP="00173858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</w:p>
          <w:p w14:paraId="562E2BF0" w14:textId="77777777" w:rsidR="00173858" w:rsidRPr="0088649F" w:rsidRDefault="00173858" w:rsidP="00173858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88649F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27494FC9" w14:textId="7A0D87BE" w:rsidR="00173858" w:rsidRPr="004B7DBF" w:rsidRDefault="00173858" w:rsidP="00173858">
            <w:pPr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88649F">
              <w:rPr>
                <w:rFonts w:ascii="Verdana" w:hAnsi="Verdana"/>
                <w:sz w:val="18"/>
                <w:szCs w:val="18"/>
              </w:rPr>
              <w:t>Zgodnie z treścią art. 255 pkt 1 Zamawiający unieważnia post</w:t>
            </w:r>
            <w:r w:rsidR="00B67F80">
              <w:rPr>
                <w:rFonts w:ascii="Verdana" w:hAnsi="Verdana"/>
                <w:sz w:val="18"/>
                <w:szCs w:val="18"/>
              </w:rPr>
              <w:t>ę</w:t>
            </w:r>
            <w:r w:rsidRPr="0088649F">
              <w:rPr>
                <w:rFonts w:ascii="Verdana" w:hAnsi="Verdana"/>
                <w:sz w:val="18"/>
                <w:szCs w:val="18"/>
              </w:rPr>
              <w:t>powanie o udzielenie zamówienia jeżeli nie złożono żadnej oferty. Na to zadanie do upływu terminu składania ofert wyznaczonego do 08.07.2021 r. do godz. 10:00 nie wpłynęła żadna oferta, wobec czego Zamawiający zobowiązany jest do unieważnienia post</w:t>
            </w:r>
            <w:r w:rsidR="00B67F80">
              <w:rPr>
                <w:rFonts w:ascii="Verdana" w:hAnsi="Verdana"/>
                <w:sz w:val="18"/>
                <w:szCs w:val="18"/>
              </w:rPr>
              <w:t>ę</w:t>
            </w:r>
            <w:r w:rsidRPr="0088649F">
              <w:rPr>
                <w:rFonts w:ascii="Verdana" w:hAnsi="Verdana"/>
                <w:sz w:val="18"/>
                <w:szCs w:val="18"/>
              </w:rPr>
              <w:t>powania w zakresie części nr 29.</w:t>
            </w:r>
          </w:p>
        </w:tc>
      </w:tr>
      <w:tr w:rsidR="00E07AC2" w:rsidRPr="007D70E4" w14:paraId="376646FD" w14:textId="77777777" w:rsidTr="007110C7">
        <w:trPr>
          <w:cantSplit/>
        </w:trPr>
        <w:tc>
          <w:tcPr>
            <w:tcW w:w="9639" w:type="dxa"/>
          </w:tcPr>
          <w:p w14:paraId="699882BF" w14:textId="425BBAB2" w:rsidR="00E07AC2" w:rsidRPr="0088649F" w:rsidRDefault="00E07AC2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88649F">
              <w:rPr>
                <w:rFonts w:ascii="Verdana" w:hAnsi="Verdana"/>
                <w:b/>
                <w:i/>
                <w:iCs/>
                <w:sz w:val="18"/>
                <w:szCs w:val="18"/>
              </w:rPr>
              <w:lastRenderedPageBreak/>
              <w:t>Zadanie częściowe nr 30</w:t>
            </w:r>
            <w:r w:rsidRPr="0088649F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173858" w:rsidRPr="0088649F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„Ochrona przeciwporażeniowa w sieciach, instalacjach i urządzeniach elektrycznych niskiego napięcia” - dla nauczycieli z Zespołu Szkół Technicznych i Ogólnokształcących w Limanowej".</w:t>
            </w:r>
          </w:p>
          <w:p w14:paraId="54160A6A" w14:textId="77777777" w:rsidR="00173858" w:rsidRPr="0088649F" w:rsidRDefault="00173858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  <w:p w14:paraId="2708C573" w14:textId="77777777" w:rsidR="00173858" w:rsidRPr="0088649F" w:rsidRDefault="00173858" w:rsidP="00173858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88649F">
              <w:rPr>
                <w:rFonts w:ascii="Verdana" w:hAnsi="Verdana"/>
                <w:sz w:val="18"/>
                <w:szCs w:val="18"/>
              </w:rPr>
              <w:t xml:space="preserve">Zadanie unieważnione w oparciu o art. 255 pkt 1 ustawy </w:t>
            </w:r>
            <w:proofErr w:type="spellStart"/>
            <w:r w:rsidRPr="0088649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88649F">
              <w:rPr>
                <w:rFonts w:ascii="Verdana" w:hAnsi="Verdana"/>
                <w:sz w:val="18"/>
                <w:szCs w:val="18"/>
              </w:rPr>
              <w:t xml:space="preserve"> ponieważ nie złożono żadnej oferty.</w:t>
            </w:r>
          </w:p>
          <w:p w14:paraId="168B8B7F" w14:textId="77777777" w:rsidR="00173858" w:rsidRPr="0088649F" w:rsidRDefault="00173858" w:rsidP="00173858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</w:p>
          <w:p w14:paraId="02733BE4" w14:textId="77777777" w:rsidR="00173858" w:rsidRPr="0088649F" w:rsidRDefault="00173858" w:rsidP="00173858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88649F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437D4253" w14:textId="0115A668" w:rsidR="00173858" w:rsidRPr="004B7DBF" w:rsidRDefault="00173858" w:rsidP="00173858">
            <w:pPr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88649F">
              <w:rPr>
                <w:rFonts w:ascii="Verdana" w:hAnsi="Verdana"/>
                <w:sz w:val="18"/>
                <w:szCs w:val="18"/>
              </w:rPr>
              <w:t>Zgodnie z treścią art. 255 pkt 1 Zamawiający unieważnia post</w:t>
            </w:r>
            <w:r w:rsidR="00B67F80">
              <w:rPr>
                <w:rFonts w:ascii="Verdana" w:hAnsi="Verdana"/>
                <w:sz w:val="18"/>
                <w:szCs w:val="18"/>
              </w:rPr>
              <w:t>ę</w:t>
            </w:r>
            <w:r w:rsidRPr="0088649F">
              <w:rPr>
                <w:rFonts w:ascii="Verdana" w:hAnsi="Verdana"/>
                <w:sz w:val="18"/>
                <w:szCs w:val="18"/>
              </w:rPr>
              <w:t>powanie o udzielenie zamówienia jeżeli nie złożono żadnej oferty. Na to zadanie do upływu terminu składania ofert wyznaczonego do 08.07.2021 r. do godz. 10:00 nie wpłynęła żadna oferta, wobec czego Zamawiający zobowiązany jest do unieważnienia post</w:t>
            </w:r>
            <w:r w:rsidR="00B67F80">
              <w:rPr>
                <w:rFonts w:ascii="Verdana" w:hAnsi="Verdana"/>
                <w:sz w:val="18"/>
                <w:szCs w:val="18"/>
              </w:rPr>
              <w:t>ę</w:t>
            </w:r>
            <w:r w:rsidRPr="0088649F">
              <w:rPr>
                <w:rFonts w:ascii="Verdana" w:hAnsi="Verdana"/>
                <w:sz w:val="18"/>
                <w:szCs w:val="18"/>
              </w:rPr>
              <w:t>powania w zakresie części nr 30.</w:t>
            </w:r>
          </w:p>
        </w:tc>
      </w:tr>
      <w:tr w:rsidR="00E07AC2" w:rsidRPr="007D70E4" w14:paraId="469187AC" w14:textId="77777777" w:rsidTr="007110C7">
        <w:trPr>
          <w:cantSplit/>
        </w:trPr>
        <w:tc>
          <w:tcPr>
            <w:tcW w:w="9639" w:type="dxa"/>
          </w:tcPr>
          <w:p w14:paraId="676DA9E4" w14:textId="3BD81A0E" w:rsidR="00E07AC2" w:rsidRPr="0088649F" w:rsidRDefault="00E07AC2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88649F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31</w:t>
            </w:r>
            <w:r w:rsidRPr="0088649F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173858" w:rsidRPr="0088649F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„Dobór przewodów i kabli elektrycznych oraz ich zabezpieczeń” dla nauczycieli z Zespołu Szkół Technicznych i Ogólnokształcących w Limanowej".</w:t>
            </w:r>
          </w:p>
          <w:p w14:paraId="6C6C6479" w14:textId="77777777" w:rsidR="00173858" w:rsidRPr="0088649F" w:rsidRDefault="00173858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  <w:p w14:paraId="4F5E3126" w14:textId="77777777" w:rsidR="00173858" w:rsidRPr="0088649F" w:rsidRDefault="00173858" w:rsidP="00173858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88649F">
              <w:rPr>
                <w:rFonts w:ascii="Verdana" w:hAnsi="Verdana"/>
                <w:sz w:val="18"/>
                <w:szCs w:val="18"/>
              </w:rPr>
              <w:t xml:space="preserve">Zadanie unieważnione w oparciu o art. 255 pkt 1 ustawy </w:t>
            </w:r>
            <w:proofErr w:type="spellStart"/>
            <w:r w:rsidRPr="0088649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88649F">
              <w:rPr>
                <w:rFonts w:ascii="Verdana" w:hAnsi="Verdana"/>
                <w:sz w:val="18"/>
                <w:szCs w:val="18"/>
              </w:rPr>
              <w:t xml:space="preserve"> ponieważ nie złożono żadnej oferty.</w:t>
            </w:r>
          </w:p>
          <w:p w14:paraId="6B905D23" w14:textId="77777777" w:rsidR="00173858" w:rsidRPr="0088649F" w:rsidRDefault="00173858" w:rsidP="00173858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</w:p>
          <w:p w14:paraId="1C51FBDB" w14:textId="77777777" w:rsidR="00173858" w:rsidRPr="0088649F" w:rsidRDefault="00173858" w:rsidP="00173858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88649F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40D500EE" w14:textId="77767F1F" w:rsidR="00173858" w:rsidRPr="004B7DBF" w:rsidRDefault="00173858" w:rsidP="00173858">
            <w:pPr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88649F">
              <w:rPr>
                <w:rFonts w:ascii="Verdana" w:hAnsi="Verdana"/>
                <w:sz w:val="18"/>
                <w:szCs w:val="18"/>
              </w:rPr>
              <w:t>Zgodnie z treścią art. 255 pkt 1 Zamawiający unieważnia post</w:t>
            </w:r>
            <w:r w:rsidR="00B67F80">
              <w:rPr>
                <w:rFonts w:ascii="Verdana" w:hAnsi="Verdana"/>
                <w:sz w:val="18"/>
                <w:szCs w:val="18"/>
              </w:rPr>
              <w:t>ę</w:t>
            </w:r>
            <w:r w:rsidRPr="0088649F">
              <w:rPr>
                <w:rFonts w:ascii="Verdana" w:hAnsi="Verdana"/>
                <w:sz w:val="18"/>
                <w:szCs w:val="18"/>
              </w:rPr>
              <w:t>powanie o udzielenie zamówienia jeżeli nie złożono żadnej oferty. Na to zadanie do upływu terminu składania ofert wyznaczonego do 08.07.2021 r. do godz. 10:00 nie wpłynęła żadna oferta, wobec czego Zamawiający zobowiązany jest do unieważnienia post</w:t>
            </w:r>
            <w:r w:rsidR="00B67F80">
              <w:rPr>
                <w:rFonts w:ascii="Verdana" w:hAnsi="Verdana"/>
                <w:sz w:val="18"/>
                <w:szCs w:val="18"/>
              </w:rPr>
              <w:t>ę</w:t>
            </w:r>
            <w:r w:rsidRPr="0088649F">
              <w:rPr>
                <w:rFonts w:ascii="Verdana" w:hAnsi="Verdana"/>
                <w:sz w:val="18"/>
                <w:szCs w:val="18"/>
              </w:rPr>
              <w:t>powania w zakresie części nr 31.</w:t>
            </w:r>
          </w:p>
        </w:tc>
      </w:tr>
      <w:tr w:rsidR="00E07AC2" w:rsidRPr="007D70E4" w14:paraId="2242123B" w14:textId="77777777" w:rsidTr="007110C7">
        <w:trPr>
          <w:cantSplit/>
        </w:trPr>
        <w:tc>
          <w:tcPr>
            <w:tcW w:w="9639" w:type="dxa"/>
          </w:tcPr>
          <w:p w14:paraId="73433EC0" w14:textId="4D10B48C" w:rsidR="00E07AC2" w:rsidRPr="0088649F" w:rsidRDefault="00E07AC2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88649F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32</w:t>
            </w:r>
            <w:r w:rsidRPr="0088649F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88649F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 spawania różnymi metodami dla nauczycieli z Zespołu Szkół Technicznych i Ogólnokształcących w Limanowej".</w:t>
            </w:r>
          </w:p>
          <w:p w14:paraId="14EB3302" w14:textId="1E108688" w:rsidR="0088649F" w:rsidRDefault="0088649F" w:rsidP="007110C7">
            <w:pPr>
              <w:jc w:val="both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</w:rPr>
            </w:pPr>
          </w:p>
          <w:p w14:paraId="7166E756" w14:textId="77777777" w:rsidR="0088649F" w:rsidRPr="0088649F" w:rsidRDefault="0088649F" w:rsidP="0088649F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8649F">
              <w:rPr>
                <w:rFonts w:ascii="Verdana" w:hAnsi="Verdana"/>
                <w:b/>
                <w:bCs/>
                <w:sz w:val="18"/>
                <w:szCs w:val="18"/>
              </w:rPr>
              <w:t xml:space="preserve">Stowarzyszenie </w:t>
            </w:r>
            <w:proofErr w:type="spellStart"/>
            <w:r w:rsidRPr="0088649F">
              <w:rPr>
                <w:rFonts w:ascii="Verdana" w:hAnsi="Verdana"/>
                <w:b/>
                <w:bCs/>
                <w:sz w:val="18"/>
                <w:szCs w:val="18"/>
              </w:rPr>
              <w:t>Humaneo</w:t>
            </w:r>
            <w:proofErr w:type="spellEnd"/>
            <w:r w:rsidRPr="0088649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  <w:p w14:paraId="13C5CD66" w14:textId="77777777" w:rsidR="0088649F" w:rsidRPr="0088649F" w:rsidRDefault="0088649F" w:rsidP="0088649F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8649F">
              <w:rPr>
                <w:rFonts w:ascii="Verdana" w:hAnsi="Verdana"/>
                <w:b/>
                <w:bCs/>
                <w:sz w:val="18"/>
                <w:szCs w:val="18"/>
              </w:rPr>
              <w:t>ul. Nawojowska 12</w:t>
            </w:r>
          </w:p>
          <w:p w14:paraId="4BE6D42F" w14:textId="26657EF9" w:rsidR="0088649F" w:rsidRPr="0088649F" w:rsidRDefault="0088649F" w:rsidP="0088649F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8649F">
              <w:rPr>
                <w:rFonts w:ascii="Verdana" w:hAnsi="Verdana"/>
                <w:b/>
                <w:bCs/>
                <w:sz w:val="18"/>
                <w:szCs w:val="18"/>
              </w:rPr>
              <w:t>33 – 300 Nowy Sącz</w:t>
            </w:r>
          </w:p>
          <w:p w14:paraId="20D0C128" w14:textId="77777777" w:rsidR="0088649F" w:rsidRPr="00F77C31" w:rsidRDefault="0088649F" w:rsidP="0088649F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38ECF76" w14:textId="4CD16386" w:rsidR="0088649F" w:rsidRDefault="0088649F" w:rsidP="0088649F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</w:rPr>
              <w:t xml:space="preserve">za cenę: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34 300,00</w:t>
            </w:r>
            <w:r w:rsidRPr="00CA5038">
              <w:rPr>
                <w:rFonts w:ascii="Verdana" w:hAnsi="Verdana"/>
                <w:b/>
                <w:bCs/>
                <w:sz w:val="18"/>
                <w:szCs w:val="18"/>
              </w:rPr>
              <w:t xml:space="preserve"> zł.</w:t>
            </w:r>
          </w:p>
          <w:p w14:paraId="18B990A0" w14:textId="77777777" w:rsidR="0088649F" w:rsidRPr="00CA5038" w:rsidRDefault="0088649F" w:rsidP="0088649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4595E369" w14:textId="6F087922" w:rsidR="005F0E51" w:rsidRPr="0088649F" w:rsidRDefault="0088649F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CA5038">
              <w:rPr>
                <w:rFonts w:ascii="Verdana" w:hAnsi="Verdana"/>
                <w:sz w:val="18"/>
                <w:szCs w:val="18"/>
                <w:u w:val="single"/>
              </w:rPr>
              <w:t>Uzasadnienie wyboru: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oferta została wybrana zgodnie z art. 239 ustawy </w:t>
            </w:r>
            <w:proofErr w:type="spellStart"/>
            <w:r w:rsidRPr="00CA503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A5038">
              <w:rPr>
                <w:rFonts w:ascii="Verdana" w:hAnsi="Verdana"/>
                <w:sz w:val="18"/>
                <w:szCs w:val="18"/>
              </w:rPr>
              <w:t xml:space="preserve">, na podstawie kryteriów oceny ofert określonych w dokumentach zamówienia. Oferta oceniona jako najkorzystniejsza jest ważna, spełnia wszystkie wymagania określone w SWZ i </w:t>
            </w:r>
            <w:r w:rsidR="00B67F80" w:rsidRPr="00CA5038">
              <w:rPr>
                <w:rFonts w:ascii="Verdana" w:hAnsi="Verdana"/>
                <w:sz w:val="18"/>
                <w:szCs w:val="18"/>
              </w:rPr>
              <w:t xml:space="preserve">spośród ofert niepodlegających odrzuceniu </w:t>
            </w:r>
            <w:r w:rsidRPr="00CA5038">
              <w:rPr>
                <w:rFonts w:ascii="Verdana" w:hAnsi="Verdana"/>
                <w:sz w:val="18"/>
                <w:szCs w:val="18"/>
              </w:rPr>
              <w:t>uzyskała najwyższą łączną liczbę punktów,</w:t>
            </w:r>
            <w:r w:rsidR="00B67F8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a </w:t>
            </w:r>
            <w:r>
              <w:rPr>
                <w:rFonts w:ascii="Verdana" w:hAnsi="Verdana"/>
                <w:sz w:val="18"/>
                <w:szCs w:val="18"/>
              </w:rPr>
              <w:t>Zamawiający ma możliwość zabezpieczenia</w:t>
            </w:r>
            <w:r w:rsidRPr="00CA5038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środków do wysokości ceny najkorzystniejszej oferty.</w:t>
            </w:r>
          </w:p>
        </w:tc>
      </w:tr>
      <w:tr w:rsidR="00E07AC2" w:rsidRPr="007D70E4" w14:paraId="787A528F" w14:textId="77777777" w:rsidTr="007110C7">
        <w:trPr>
          <w:cantSplit/>
        </w:trPr>
        <w:tc>
          <w:tcPr>
            <w:tcW w:w="9639" w:type="dxa"/>
          </w:tcPr>
          <w:p w14:paraId="64C46075" w14:textId="10A6B763" w:rsidR="005F0E51" w:rsidRPr="00BF5F6E" w:rsidRDefault="00E07AC2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BF5F6E">
              <w:rPr>
                <w:rFonts w:ascii="Verdana" w:hAnsi="Verdana"/>
                <w:b/>
                <w:i/>
                <w:iCs/>
                <w:sz w:val="18"/>
                <w:szCs w:val="18"/>
              </w:rPr>
              <w:t xml:space="preserve">Zadanie częściowe nr </w:t>
            </w:r>
            <w:r w:rsidR="00173858" w:rsidRPr="00BF5F6E">
              <w:rPr>
                <w:rFonts w:ascii="Verdana" w:hAnsi="Verdana"/>
                <w:b/>
                <w:i/>
                <w:iCs/>
                <w:sz w:val="18"/>
                <w:szCs w:val="18"/>
              </w:rPr>
              <w:t>33</w:t>
            </w:r>
            <w:r w:rsidRPr="00BF5F6E">
              <w:rPr>
                <w:rFonts w:ascii="Verdana" w:hAnsi="Verdana"/>
                <w:b/>
                <w:sz w:val="18"/>
                <w:szCs w:val="18"/>
              </w:rPr>
              <w:t>:</w:t>
            </w:r>
            <w:bookmarkStart w:id="0" w:name="_Hlk75258998"/>
            <w:r w:rsidR="005F0E51" w:rsidRPr="00BF5F6E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„Programowanie aplikacji mobilnych w </w:t>
            </w:r>
            <w:proofErr w:type="spellStart"/>
            <w:r w:rsidR="005F0E51" w:rsidRPr="00BF5F6E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Xamarinie</w:t>
            </w:r>
            <w:proofErr w:type="spellEnd"/>
            <w:r w:rsidR="005F0E51" w:rsidRPr="00BF5F6E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” dla nauczycieli z Zespołu Szkół Technicznych i Ogólnokształcących w Limanowej".</w:t>
            </w:r>
            <w:bookmarkEnd w:id="0"/>
          </w:p>
          <w:p w14:paraId="317CB31B" w14:textId="71E4D78D" w:rsidR="00217275" w:rsidRPr="00824051" w:rsidRDefault="00217275" w:rsidP="00824051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BF5F6E">
              <w:rPr>
                <w:rFonts w:ascii="Verdana" w:hAnsi="Verdana"/>
                <w:sz w:val="18"/>
                <w:szCs w:val="18"/>
              </w:rPr>
              <w:t xml:space="preserve">Zadanie unieważnione w oparciu o art. 255 pkt </w:t>
            </w:r>
            <w:r w:rsidR="00C76C45" w:rsidRPr="00BF5F6E">
              <w:rPr>
                <w:rFonts w:ascii="Verdana" w:hAnsi="Verdana"/>
                <w:sz w:val="18"/>
                <w:szCs w:val="18"/>
              </w:rPr>
              <w:t>2</w:t>
            </w:r>
            <w:r w:rsidRPr="00BF5F6E">
              <w:rPr>
                <w:rFonts w:ascii="Verdana" w:hAnsi="Verdana"/>
                <w:sz w:val="18"/>
                <w:szCs w:val="18"/>
              </w:rPr>
              <w:t xml:space="preserve"> ustawy </w:t>
            </w:r>
            <w:proofErr w:type="spellStart"/>
            <w:r w:rsidRPr="00BF5F6E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BF5F6E">
              <w:rPr>
                <w:rFonts w:ascii="Verdana" w:hAnsi="Verdana"/>
                <w:sz w:val="18"/>
                <w:szCs w:val="18"/>
              </w:rPr>
              <w:t xml:space="preserve"> ponieważ </w:t>
            </w:r>
            <w:r w:rsidR="00BF5F6E" w:rsidRPr="00BF5F6E">
              <w:rPr>
                <w:rFonts w:ascii="Verdana" w:hAnsi="Verdana"/>
                <w:sz w:val="18"/>
                <w:szCs w:val="18"/>
              </w:rPr>
              <w:t>wszystkie złożone oferty podlegały odrzuceniu.</w:t>
            </w:r>
          </w:p>
          <w:p w14:paraId="17EFE8C1" w14:textId="77777777" w:rsidR="00217275" w:rsidRPr="00BF5F6E" w:rsidRDefault="00217275" w:rsidP="00217275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BF5F6E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007DE301" w14:textId="3E946D6D" w:rsidR="00217275" w:rsidRPr="00BF5F6E" w:rsidRDefault="00217275" w:rsidP="00217275">
            <w:pPr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  <w:r w:rsidRPr="00BF5F6E">
              <w:rPr>
                <w:rFonts w:ascii="Verdana" w:hAnsi="Verdana"/>
                <w:sz w:val="18"/>
                <w:szCs w:val="18"/>
              </w:rPr>
              <w:t xml:space="preserve">Zgodnie z treścią art. 255 pkt </w:t>
            </w:r>
            <w:r w:rsidR="00BF5F6E" w:rsidRPr="00BF5F6E">
              <w:rPr>
                <w:rFonts w:ascii="Verdana" w:hAnsi="Verdana"/>
                <w:sz w:val="18"/>
                <w:szCs w:val="18"/>
              </w:rPr>
              <w:t xml:space="preserve">2 ustawy </w:t>
            </w:r>
            <w:proofErr w:type="spellStart"/>
            <w:r w:rsidR="00BF5F6E" w:rsidRPr="00BF5F6E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BF5F6E">
              <w:rPr>
                <w:rFonts w:ascii="Verdana" w:hAnsi="Verdana"/>
                <w:sz w:val="18"/>
                <w:szCs w:val="18"/>
              </w:rPr>
              <w:t xml:space="preserve"> Zamawiający unieważnia post</w:t>
            </w:r>
            <w:r w:rsidR="00B67F80">
              <w:rPr>
                <w:rFonts w:ascii="Verdana" w:hAnsi="Verdana"/>
                <w:sz w:val="18"/>
                <w:szCs w:val="18"/>
              </w:rPr>
              <w:t>ę</w:t>
            </w:r>
            <w:r w:rsidRPr="00BF5F6E">
              <w:rPr>
                <w:rFonts w:ascii="Verdana" w:hAnsi="Verdana"/>
                <w:sz w:val="18"/>
                <w:szCs w:val="18"/>
              </w:rPr>
              <w:t>powanie o udzielenie zamówienia</w:t>
            </w:r>
            <w:r w:rsidR="00BF5F6E" w:rsidRPr="00BF5F6E">
              <w:rPr>
                <w:rFonts w:ascii="Verdana" w:hAnsi="Verdana"/>
                <w:sz w:val="18"/>
                <w:szCs w:val="18"/>
              </w:rPr>
              <w:t xml:space="preserve">, jeżeli wszystkie złożone wnioski o dopuszczenie do udziału w postępowaniu albo oferty podlegały odrzuceniu. Na zadanie nr 33 złożono 1 ofertę, która podlega odrzuceniu wobec czego Zamawiający zobowiązany jest do unieważnienia postępowania w </w:t>
            </w:r>
            <w:r w:rsidR="00B67F80">
              <w:rPr>
                <w:rFonts w:ascii="Verdana" w:hAnsi="Verdana"/>
                <w:sz w:val="18"/>
                <w:szCs w:val="18"/>
              </w:rPr>
              <w:t>zakresie części nr 33.</w:t>
            </w:r>
          </w:p>
        </w:tc>
      </w:tr>
      <w:tr w:rsidR="00E07AC2" w:rsidRPr="007D70E4" w14:paraId="10B31B7C" w14:textId="77777777" w:rsidTr="007110C7">
        <w:trPr>
          <w:cantSplit/>
        </w:trPr>
        <w:tc>
          <w:tcPr>
            <w:tcW w:w="9639" w:type="dxa"/>
          </w:tcPr>
          <w:p w14:paraId="420351BB" w14:textId="60CFE284" w:rsidR="00E07AC2" w:rsidRPr="00824051" w:rsidRDefault="00E07AC2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824051">
              <w:rPr>
                <w:rFonts w:ascii="Verdana" w:hAnsi="Verdana"/>
                <w:b/>
                <w:i/>
                <w:iCs/>
                <w:sz w:val="18"/>
                <w:szCs w:val="18"/>
              </w:rPr>
              <w:t xml:space="preserve">Zadanie częściowe nr </w:t>
            </w:r>
            <w:r w:rsidR="00173858" w:rsidRPr="00824051">
              <w:rPr>
                <w:rFonts w:ascii="Verdana" w:hAnsi="Verdana"/>
                <w:b/>
                <w:i/>
                <w:iCs/>
                <w:sz w:val="18"/>
                <w:szCs w:val="18"/>
              </w:rPr>
              <w:t>34</w:t>
            </w:r>
            <w:r w:rsidRPr="00824051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173858" w:rsidRPr="0082405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„C# </w:t>
            </w:r>
            <w:proofErr w:type="spellStart"/>
            <w:r w:rsidR="00173858" w:rsidRPr="0082405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back</w:t>
            </w:r>
            <w:proofErr w:type="spellEnd"/>
            <w:r w:rsidR="00173858" w:rsidRPr="0082405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-end developer” dla nauczycieli z Zespołu Szkół Technicznych i Ogólnokształcących w Limanowej".</w:t>
            </w:r>
          </w:p>
          <w:p w14:paraId="2231CD7A" w14:textId="77777777" w:rsidR="00C76C45" w:rsidRPr="00824051" w:rsidRDefault="00C76C45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  <w:p w14:paraId="50079AAD" w14:textId="77777777" w:rsidR="00173858" w:rsidRPr="00824051" w:rsidRDefault="00173858" w:rsidP="00173858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824051">
              <w:rPr>
                <w:rFonts w:ascii="Verdana" w:hAnsi="Verdana"/>
                <w:sz w:val="18"/>
                <w:szCs w:val="18"/>
              </w:rPr>
              <w:t xml:space="preserve">Zadanie unieważnione w oparciu o art. 255 pkt 1 ustawy </w:t>
            </w:r>
            <w:proofErr w:type="spellStart"/>
            <w:r w:rsidRPr="0082405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824051">
              <w:rPr>
                <w:rFonts w:ascii="Verdana" w:hAnsi="Verdana"/>
                <w:sz w:val="18"/>
                <w:szCs w:val="18"/>
              </w:rPr>
              <w:t xml:space="preserve"> ponieważ nie złożono żadnej oferty.</w:t>
            </w:r>
          </w:p>
          <w:p w14:paraId="4EC5CB1E" w14:textId="77777777" w:rsidR="00173858" w:rsidRPr="00824051" w:rsidRDefault="00173858" w:rsidP="00173858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</w:p>
          <w:p w14:paraId="150E29CC" w14:textId="77777777" w:rsidR="00173858" w:rsidRPr="00824051" w:rsidRDefault="00173858" w:rsidP="00173858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824051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7C1A1C0D" w14:textId="0CBDB6D8" w:rsidR="00173858" w:rsidRPr="004B7DBF" w:rsidRDefault="00173858" w:rsidP="00173858">
            <w:pPr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824051">
              <w:rPr>
                <w:rFonts w:ascii="Verdana" w:hAnsi="Verdana"/>
                <w:sz w:val="18"/>
                <w:szCs w:val="18"/>
              </w:rPr>
              <w:t>Zgodnie z treścią art. 255 pkt 1 Zamawiający unieważnia post</w:t>
            </w:r>
            <w:r w:rsidR="00B67F80">
              <w:rPr>
                <w:rFonts w:ascii="Verdana" w:hAnsi="Verdana"/>
                <w:sz w:val="18"/>
                <w:szCs w:val="18"/>
              </w:rPr>
              <w:t>ę</w:t>
            </w:r>
            <w:r w:rsidRPr="00824051">
              <w:rPr>
                <w:rFonts w:ascii="Verdana" w:hAnsi="Verdana"/>
                <w:sz w:val="18"/>
                <w:szCs w:val="18"/>
              </w:rPr>
              <w:t>powanie o udzielenie zamówienia jeżeli nie złożono żadnej oferty. Na to zadanie do upływu terminu składania ofert wyznaczonego do 08.07.2021 r. do godz. 10:00 nie wpłynęła żadna oferta, wobec czego Zamawiający zobowiązany jest do unieważnienia post</w:t>
            </w:r>
            <w:r w:rsidR="00B67F80">
              <w:rPr>
                <w:rFonts w:ascii="Verdana" w:hAnsi="Verdana"/>
                <w:sz w:val="18"/>
                <w:szCs w:val="18"/>
              </w:rPr>
              <w:t>ę</w:t>
            </w:r>
            <w:r w:rsidRPr="00824051">
              <w:rPr>
                <w:rFonts w:ascii="Verdana" w:hAnsi="Verdana"/>
                <w:sz w:val="18"/>
                <w:szCs w:val="18"/>
              </w:rPr>
              <w:t>powania w zakresie części nr 34.</w:t>
            </w:r>
          </w:p>
        </w:tc>
      </w:tr>
      <w:tr w:rsidR="00E07AC2" w:rsidRPr="007D70E4" w14:paraId="4C9D27AC" w14:textId="77777777" w:rsidTr="007110C7">
        <w:trPr>
          <w:cantSplit/>
        </w:trPr>
        <w:tc>
          <w:tcPr>
            <w:tcW w:w="9639" w:type="dxa"/>
          </w:tcPr>
          <w:p w14:paraId="4FE62F8A" w14:textId="224E5A6A" w:rsidR="0097294D" w:rsidRPr="002C6AE1" w:rsidRDefault="00E07AC2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2C6AE1">
              <w:rPr>
                <w:rFonts w:ascii="Verdana" w:hAnsi="Verdana"/>
                <w:b/>
                <w:i/>
                <w:iCs/>
                <w:sz w:val="18"/>
                <w:szCs w:val="18"/>
              </w:rPr>
              <w:t xml:space="preserve">Zadanie częściowe nr </w:t>
            </w:r>
            <w:r w:rsidR="00173858" w:rsidRPr="002C6AE1">
              <w:rPr>
                <w:rFonts w:ascii="Verdana" w:hAnsi="Verdana"/>
                <w:b/>
                <w:i/>
                <w:iCs/>
                <w:sz w:val="18"/>
                <w:szCs w:val="18"/>
              </w:rPr>
              <w:t>35</w:t>
            </w:r>
            <w:r w:rsidRPr="002C6AE1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2C6AE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„Konserwacja dźwigników - podnośników pojazdów” dla nauczyciela z Zespołu Szkół Technicznych i Ogólnokształcących</w:t>
            </w:r>
            <w:r w:rsidR="002C6AE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  </w:t>
            </w:r>
            <w:r w:rsidR="005F0E51" w:rsidRPr="002C6AE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w Limanowej".</w:t>
            </w:r>
          </w:p>
          <w:p w14:paraId="24DFB6FD" w14:textId="283BFD46" w:rsidR="00824051" w:rsidRPr="002C6AE1" w:rsidRDefault="00824051" w:rsidP="00824051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2C6AE1">
              <w:rPr>
                <w:rFonts w:ascii="Verdana" w:hAnsi="Verdana"/>
                <w:sz w:val="18"/>
                <w:szCs w:val="18"/>
              </w:rPr>
              <w:t xml:space="preserve">Zadanie unieważnione w oparciu o art. 255 pkt 2 ustawy </w:t>
            </w:r>
            <w:proofErr w:type="spellStart"/>
            <w:r w:rsidRPr="002C6AE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C6AE1">
              <w:rPr>
                <w:rFonts w:ascii="Verdana" w:hAnsi="Verdana"/>
                <w:sz w:val="18"/>
                <w:szCs w:val="18"/>
              </w:rPr>
              <w:t xml:space="preserve"> ponieważ wszystkie złożone oferty podlegały odrzuceniu.</w:t>
            </w:r>
          </w:p>
          <w:p w14:paraId="357BC44E" w14:textId="77777777" w:rsidR="00824051" w:rsidRPr="002C6AE1" w:rsidRDefault="00824051" w:rsidP="00824051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2C6AE1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5E610F84" w14:textId="1D60B703" w:rsidR="00824051" w:rsidRPr="004B7DBF" w:rsidRDefault="00824051" w:rsidP="007110C7">
            <w:pPr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2C6AE1">
              <w:rPr>
                <w:rFonts w:ascii="Verdana" w:hAnsi="Verdana"/>
                <w:sz w:val="18"/>
                <w:szCs w:val="18"/>
              </w:rPr>
              <w:t xml:space="preserve">Zgodnie z treścią art. 255 pkt 2 ustawy </w:t>
            </w:r>
            <w:proofErr w:type="spellStart"/>
            <w:r w:rsidRPr="002C6AE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C6AE1">
              <w:rPr>
                <w:rFonts w:ascii="Verdana" w:hAnsi="Verdana"/>
                <w:sz w:val="18"/>
                <w:szCs w:val="18"/>
              </w:rPr>
              <w:t xml:space="preserve"> Zamawiający unieważnia post</w:t>
            </w:r>
            <w:r w:rsidR="00B67F80" w:rsidRPr="002C6AE1">
              <w:rPr>
                <w:rFonts w:ascii="Verdana" w:hAnsi="Verdana"/>
                <w:sz w:val="18"/>
                <w:szCs w:val="18"/>
              </w:rPr>
              <w:t>ę</w:t>
            </w:r>
            <w:r w:rsidRPr="002C6AE1">
              <w:rPr>
                <w:rFonts w:ascii="Verdana" w:hAnsi="Verdana"/>
                <w:sz w:val="18"/>
                <w:szCs w:val="18"/>
              </w:rPr>
              <w:t xml:space="preserve">powanie o udzielenie zamówienia, jeżeli wszystkie złożone wnioski o dopuszczenie do udziału w postępowaniu albo oferty podlegały odrzuceniu. Na zadanie nr 35 złożono 1 ofertę, która podlega odrzuceniu wobec czego Zamawiający zobowiązany jest do unieważnienia postępowania w </w:t>
            </w:r>
            <w:r w:rsidR="00B67F80" w:rsidRPr="002C6AE1">
              <w:rPr>
                <w:rFonts w:ascii="Verdana" w:hAnsi="Verdana"/>
                <w:sz w:val="18"/>
                <w:szCs w:val="18"/>
              </w:rPr>
              <w:t>zakresie części nr 35.</w:t>
            </w:r>
          </w:p>
        </w:tc>
      </w:tr>
      <w:tr w:rsidR="00173858" w:rsidRPr="007D70E4" w14:paraId="355F0B97" w14:textId="77777777" w:rsidTr="007110C7">
        <w:trPr>
          <w:cantSplit/>
        </w:trPr>
        <w:tc>
          <w:tcPr>
            <w:tcW w:w="9639" w:type="dxa"/>
          </w:tcPr>
          <w:p w14:paraId="5B38860B" w14:textId="0A08985C" w:rsidR="00173858" w:rsidRPr="00824051" w:rsidRDefault="00173858" w:rsidP="007110C7">
            <w:pPr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824051">
              <w:rPr>
                <w:rFonts w:ascii="Verdana" w:hAnsi="Verdana"/>
                <w:b/>
                <w:i/>
                <w:iCs/>
                <w:sz w:val="18"/>
                <w:szCs w:val="18"/>
              </w:rPr>
              <w:lastRenderedPageBreak/>
              <w:t>Zadanie częściowe nr 36</w:t>
            </w:r>
            <w:r w:rsidRPr="00824051">
              <w:rPr>
                <w:rFonts w:ascii="Verdana" w:hAnsi="Verdana"/>
                <w:b/>
                <w:sz w:val="18"/>
                <w:szCs w:val="18"/>
              </w:rPr>
              <w:t>:</w:t>
            </w:r>
            <w:r w:rsidR="005F0E51" w:rsidRPr="0082405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„Organizacja i przeprowadzenie kursu: „Szkolenia z zakresu diagnostyki pojazdów samochodowych” dla nauczycieli z Zespołu Szkół Technicznych</w:t>
            </w:r>
            <w:r w:rsidR="00824051" w:rsidRPr="0082405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                     </w:t>
            </w:r>
            <w:r w:rsidR="005F0E51" w:rsidRPr="0082405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i Ogólnokształcących w Limanowej".</w:t>
            </w:r>
          </w:p>
          <w:p w14:paraId="04ABFC08" w14:textId="77777777" w:rsidR="0097294D" w:rsidRPr="00824051" w:rsidRDefault="0097294D" w:rsidP="007110C7">
            <w:pPr>
              <w:jc w:val="both"/>
              <w:rPr>
                <w:rFonts w:ascii="Verdana" w:hAnsi="Verdana"/>
                <w:b/>
                <w:i/>
                <w:iCs/>
                <w:sz w:val="18"/>
                <w:szCs w:val="18"/>
              </w:rPr>
            </w:pPr>
          </w:p>
          <w:p w14:paraId="3A9B56C0" w14:textId="77777777" w:rsidR="00824051" w:rsidRPr="00824051" w:rsidRDefault="00824051" w:rsidP="00824051">
            <w:pPr>
              <w:pStyle w:val="NormalnyWeb"/>
              <w:spacing w:before="0" w:beforeAutospacing="0" w:after="0" w:afterAutospacing="0"/>
              <w:jc w:val="both"/>
              <w:rPr>
                <w:rFonts w:ascii="Verdana" w:hAnsi="Verdana"/>
                <w:sz w:val="18"/>
                <w:szCs w:val="18"/>
              </w:rPr>
            </w:pPr>
            <w:r w:rsidRPr="00824051">
              <w:rPr>
                <w:rFonts w:ascii="Verdana" w:hAnsi="Verdana"/>
                <w:sz w:val="18"/>
                <w:szCs w:val="18"/>
              </w:rPr>
              <w:t xml:space="preserve">Zadanie unieważnione w oparciu o art. 255 pkt 2 ustawy </w:t>
            </w:r>
            <w:proofErr w:type="spellStart"/>
            <w:r w:rsidRPr="0082405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824051">
              <w:rPr>
                <w:rFonts w:ascii="Verdana" w:hAnsi="Verdana"/>
                <w:sz w:val="18"/>
                <w:szCs w:val="18"/>
              </w:rPr>
              <w:t xml:space="preserve"> ponieważ wszystkie złożone oferty podlegały odrzuceniu.</w:t>
            </w:r>
          </w:p>
          <w:p w14:paraId="745BE3E1" w14:textId="77777777" w:rsidR="00824051" w:rsidRPr="00824051" w:rsidRDefault="00824051" w:rsidP="00824051">
            <w:pPr>
              <w:keepNext/>
              <w:jc w:val="center"/>
              <w:outlineLvl w:val="5"/>
              <w:rPr>
                <w:rFonts w:ascii="Verdana" w:hAnsi="Verdana"/>
                <w:b/>
                <w:sz w:val="18"/>
                <w:szCs w:val="18"/>
              </w:rPr>
            </w:pPr>
            <w:r w:rsidRPr="00824051">
              <w:rPr>
                <w:rFonts w:ascii="Verdana" w:hAnsi="Verdana"/>
                <w:b/>
                <w:sz w:val="18"/>
                <w:szCs w:val="18"/>
              </w:rPr>
              <w:t>UZASADNIENIE</w:t>
            </w:r>
          </w:p>
          <w:p w14:paraId="187E03A8" w14:textId="49E950B9" w:rsidR="00824051" w:rsidRPr="004B7DBF" w:rsidRDefault="00824051" w:rsidP="007110C7">
            <w:pPr>
              <w:jc w:val="both"/>
              <w:rPr>
                <w:rFonts w:ascii="Verdana" w:hAnsi="Verdana"/>
                <w:b/>
                <w:i/>
                <w:iCs/>
                <w:color w:val="FF0000"/>
                <w:sz w:val="18"/>
                <w:szCs w:val="18"/>
              </w:rPr>
            </w:pPr>
            <w:r w:rsidRPr="00824051">
              <w:rPr>
                <w:rFonts w:ascii="Verdana" w:hAnsi="Verdana"/>
                <w:sz w:val="18"/>
                <w:szCs w:val="18"/>
              </w:rPr>
              <w:t xml:space="preserve">Zgodnie z treścią art. 255 pkt 2 ustawy </w:t>
            </w:r>
            <w:proofErr w:type="spellStart"/>
            <w:r w:rsidRPr="0082405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824051">
              <w:rPr>
                <w:rFonts w:ascii="Verdana" w:hAnsi="Verdana"/>
                <w:sz w:val="18"/>
                <w:szCs w:val="18"/>
              </w:rPr>
              <w:t xml:space="preserve"> Zamawiający unieważnia post</w:t>
            </w:r>
            <w:r w:rsidR="00B67F80">
              <w:rPr>
                <w:rFonts w:ascii="Verdana" w:hAnsi="Verdana"/>
                <w:sz w:val="18"/>
                <w:szCs w:val="18"/>
              </w:rPr>
              <w:t>ę</w:t>
            </w:r>
            <w:r w:rsidRPr="00824051">
              <w:rPr>
                <w:rFonts w:ascii="Verdana" w:hAnsi="Verdana"/>
                <w:sz w:val="18"/>
                <w:szCs w:val="18"/>
              </w:rPr>
              <w:t xml:space="preserve">powanie o udzielenie zamówienia, jeżeli wszystkie złożone wnioski o dopuszczenie do udziału w postępowaniu albo oferty podlegały odrzuceniu. Na zadanie nr 36 złożono 1 ofertę, która podlega odrzuceniu wobec czego Zamawiający zobowiązany jest do unieważnienia postępowania w </w:t>
            </w:r>
            <w:r w:rsidR="00B67F80">
              <w:rPr>
                <w:rFonts w:ascii="Verdana" w:hAnsi="Verdana"/>
                <w:sz w:val="18"/>
                <w:szCs w:val="18"/>
              </w:rPr>
              <w:t>zakresie części nr 36</w:t>
            </w:r>
            <w:r w:rsidRPr="00824051">
              <w:rPr>
                <w:rFonts w:ascii="Verdana" w:hAnsi="Verdana"/>
                <w:sz w:val="18"/>
                <w:szCs w:val="18"/>
              </w:rPr>
              <w:t>.</w:t>
            </w:r>
          </w:p>
        </w:tc>
      </w:tr>
    </w:tbl>
    <w:p w14:paraId="315081AB" w14:textId="77777777" w:rsidR="000B6515" w:rsidRPr="007D70E4" w:rsidRDefault="000B6515" w:rsidP="00354E3B">
      <w:pPr>
        <w:jc w:val="both"/>
        <w:rPr>
          <w:rFonts w:ascii="Verdana" w:hAnsi="Verdana"/>
          <w:color w:val="FF0000"/>
          <w:sz w:val="18"/>
          <w:szCs w:val="18"/>
        </w:rPr>
      </w:pPr>
    </w:p>
    <w:p w14:paraId="788B53E3" w14:textId="64BBDA77" w:rsidR="000B6515" w:rsidRPr="00E57EBA" w:rsidRDefault="000B6515" w:rsidP="00354E3B">
      <w:pPr>
        <w:jc w:val="both"/>
        <w:rPr>
          <w:rFonts w:ascii="Verdana" w:hAnsi="Verdana"/>
          <w:sz w:val="18"/>
          <w:szCs w:val="18"/>
        </w:rPr>
      </w:pPr>
      <w:r w:rsidRPr="00E57EBA">
        <w:rPr>
          <w:rFonts w:ascii="Verdana" w:hAnsi="Verdana"/>
          <w:sz w:val="18"/>
          <w:szCs w:val="18"/>
        </w:rPr>
        <w:t>Streszczenie oceny i porównania złożonych ofert</w:t>
      </w:r>
      <w:r w:rsidR="00EE6C96" w:rsidRPr="00E57EBA">
        <w:rPr>
          <w:rFonts w:ascii="Verdana" w:hAnsi="Verdana"/>
          <w:sz w:val="18"/>
          <w:szCs w:val="18"/>
        </w:rPr>
        <w:t>:</w:t>
      </w:r>
    </w:p>
    <w:p w14:paraId="41E5F346" w14:textId="77777777" w:rsidR="00EE6C96" w:rsidRPr="007D70E4" w:rsidRDefault="00EE6C96" w:rsidP="00354E3B">
      <w:pPr>
        <w:jc w:val="both"/>
        <w:rPr>
          <w:rFonts w:ascii="Verdana" w:hAnsi="Verdana"/>
          <w:color w:val="FF0000"/>
          <w:sz w:val="18"/>
          <w:szCs w:val="18"/>
        </w:rPr>
      </w:pP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4534"/>
        <w:gridCol w:w="1133"/>
        <w:gridCol w:w="1559"/>
        <w:gridCol w:w="1264"/>
        <w:gridCol w:w="14"/>
      </w:tblGrid>
      <w:tr w:rsidR="007D70E4" w:rsidRPr="007D70E4" w14:paraId="4BE99FD6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141E1258" w14:textId="7A802138" w:rsidR="00096A09" w:rsidRPr="004476B0" w:rsidRDefault="00096A09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476B0">
              <w:rPr>
                <w:rFonts w:ascii="Verdana" w:hAnsi="Verdana" w:cs="Times New Roman"/>
                <w:sz w:val="16"/>
                <w:szCs w:val="16"/>
              </w:rPr>
              <w:t xml:space="preserve">Nr </w:t>
            </w:r>
            <w:r w:rsidR="00AC3E4C" w:rsidRPr="004476B0">
              <w:rPr>
                <w:rFonts w:ascii="Verdana" w:hAnsi="Verdana" w:cs="Times New Roman"/>
                <w:sz w:val="16"/>
                <w:szCs w:val="16"/>
              </w:rPr>
              <w:t>oferty</w:t>
            </w:r>
            <w:r w:rsidRPr="004476B0">
              <w:rPr>
                <w:rFonts w:ascii="Verdana" w:hAnsi="Verdana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534" w:type="dxa"/>
            <w:vAlign w:val="center"/>
          </w:tcPr>
          <w:p w14:paraId="3A6225F6" w14:textId="550F17E6" w:rsidR="00096A09" w:rsidRPr="004476B0" w:rsidRDefault="00096A09" w:rsidP="00EE6C9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476B0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133" w:type="dxa"/>
            <w:vAlign w:val="center"/>
          </w:tcPr>
          <w:p w14:paraId="6257334B" w14:textId="41E54E93" w:rsidR="00096A09" w:rsidRPr="004476B0" w:rsidRDefault="00096A09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476B0">
              <w:rPr>
                <w:rFonts w:ascii="Verdana" w:hAnsi="Verdana" w:cs="Times New Roman"/>
                <w:sz w:val="16"/>
                <w:szCs w:val="16"/>
              </w:rPr>
              <w:t>Cena pkt</w:t>
            </w:r>
          </w:p>
        </w:tc>
        <w:tc>
          <w:tcPr>
            <w:tcW w:w="1559" w:type="dxa"/>
            <w:vAlign w:val="center"/>
          </w:tcPr>
          <w:p w14:paraId="4657B7C9" w14:textId="44235056" w:rsidR="00096A09" w:rsidRPr="004476B0" w:rsidRDefault="004476B0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476B0">
              <w:rPr>
                <w:rFonts w:ascii="Verdana" w:hAnsi="Verdana" w:cs="Times New Roman"/>
                <w:sz w:val="16"/>
                <w:szCs w:val="16"/>
              </w:rPr>
              <w:t>Termin wykonania zamówienia</w:t>
            </w:r>
            <w:r w:rsidR="00096A09" w:rsidRPr="004476B0">
              <w:rPr>
                <w:rFonts w:ascii="Verdana" w:hAnsi="Verdana" w:cs="Times New Roman"/>
                <w:sz w:val="16"/>
                <w:szCs w:val="16"/>
              </w:rPr>
              <w:t xml:space="preserve"> pkt</w:t>
            </w:r>
          </w:p>
        </w:tc>
        <w:tc>
          <w:tcPr>
            <w:tcW w:w="1264" w:type="dxa"/>
            <w:vAlign w:val="center"/>
          </w:tcPr>
          <w:p w14:paraId="4D0ECD5F" w14:textId="42CB91C8" w:rsidR="00096A09" w:rsidRPr="004476B0" w:rsidRDefault="00096A09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476B0">
              <w:rPr>
                <w:rFonts w:ascii="Verdana" w:hAnsi="Verdana" w:cs="Times New Roman"/>
                <w:sz w:val="16"/>
                <w:szCs w:val="16"/>
              </w:rPr>
              <w:t>Razem pkt</w:t>
            </w:r>
          </w:p>
        </w:tc>
      </w:tr>
      <w:tr w:rsidR="007D70E4" w:rsidRPr="007D70E4" w14:paraId="4EF568C3" w14:textId="77777777" w:rsidTr="004476B0">
        <w:tc>
          <w:tcPr>
            <w:tcW w:w="9638" w:type="dxa"/>
            <w:gridSpan w:val="6"/>
            <w:vAlign w:val="center"/>
          </w:tcPr>
          <w:p w14:paraId="6F3492EC" w14:textId="22757DF4" w:rsidR="00AC3E4C" w:rsidRPr="004476B0" w:rsidRDefault="00814E8D" w:rsidP="00814E8D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4476B0">
              <w:rPr>
                <w:rFonts w:ascii="Verdana" w:hAnsi="Verdana"/>
                <w:b/>
                <w:i/>
                <w:iCs/>
                <w:sz w:val="16"/>
                <w:szCs w:val="16"/>
              </w:rPr>
              <w:t xml:space="preserve">Zadanie częściowe nr </w:t>
            </w:r>
            <w:r w:rsidR="007238A6" w:rsidRPr="004476B0">
              <w:rPr>
                <w:rFonts w:ascii="Verdana" w:hAnsi="Verdana"/>
                <w:b/>
                <w:i/>
                <w:iCs/>
                <w:sz w:val="16"/>
                <w:szCs w:val="16"/>
              </w:rPr>
              <w:t xml:space="preserve">2: </w:t>
            </w:r>
            <w:r w:rsidR="007238A6" w:rsidRPr="004476B0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„Organizacja i przeprowadzenie kursu: REVIT - oprogramowanie do projektowania dla nauczycieli z Zespołu Szkół nr 1 w Limanowej".</w:t>
            </w:r>
          </w:p>
        </w:tc>
      </w:tr>
      <w:tr w:rsidR="007D70E4" w:rsidRPr="007D70E4" w14:paraId="2C6EA292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49D0D5F2" w14:textId="3C7EA2C7" w:rsidR="00814E8D" w:rsidRPr="004B7DBF" w:rsidRDefault="004476B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4B7DBF">
              <w:rPr>
                <w:rFonts w:ascii="Verdana" w:hAnsi="Verdana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534" w:type="dxa"/>
            <w:vAlign w:val="center"/>
          </w:tcPr>
          <w:p w14:paraId="2A33E60D" w14:textId="77777777" w:rsidR="004476B0" w:rsidRPr="004B7DBF" w:rsidRDefault="004476B0" w:rsidP="004476B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4B7DBF">
              <w:rPr>
                <w:rFonts w:ascii="Verdana" w:hAnsi="Verdana"/>
                <w:b/>
                <w:bCs/>
                <w:sz w:val="16"/>
                <w:szCs w:val="16"/>
              </w:rPr>
              <w:t>Kompugraf</w:t>
            </w:r>
            <w:proofErr w:type="spellEnd"/>
            <w:r w:rsidRPr="004B7DBF">
              <w:rPr>
                <w:rFonts w:ascii="Verdana" w:hAnsi="Verdana"/>
                <w:b/>
                <w:bCs/>
                <w:sz w:val="16"/>
                <w:szCs w:val="16"/>
              </w:rPr>
              <w:t xml:space="preserve"> Salon Grafiki Komputerowej s.c.</w:t>
            </w:r>
          </w:p>
          <w:p w14:paraId="240D41FD" w14:textId="77777777" w:rsidR="004476B0" w:rsidRPr="004B7DBF" w:rsidRDefault="004476B0" w:rsidP="004476B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B7DBF">
              <w:rPr>
                <w:rFonts w:ascii="Verdana" w:hAnsi="Verdana"/>
                <w:b/>
                <w:bCs/>
                <w:sz w:val="16"/>
                <w:szCs w:val="16"/>
              </w:rPr>
              <w:t xml:space="preserve">Krzysztof </w:t>
            </w:r>
            <w:proofErr w:type="spellStart"/>
            <w:r w:rsidRPr="004B7DBF">
              <w:rPr>
                <w:rFonts w:ascii="Verdana" w:hAnsi="Verdana"/>
                <w:b/>
                <w:bCs/>
                <w:sz w:val="16"/>
                <w:szCs w:val="16"/>
              </w:rPr>
              <w:t>Orlof</w:t>
            </w:r>
            <w:proofErr w:type="spellEnd"/>
            <w:r w:rsidRPr="004B7DBF">
              <w:rPr>
                <w:rFonts w:ascii="Verdana" w:hAnsi="Verdana"/>
                <w:b/>
                <w:bCs/>
                <w:sz w:val="16"/>
                <w:szCs w:val="16"/>
              </w:rPr>
              <w:t xml:space="preserve"> Małgorzata </w:t>
            </w:r>
            <w:proofErr w:type="spellStart"/>
            <w:r w:rsidRPr="004B7DBF">
              <w:rPr>
                <w:rFonts w:ascii="Verdana" w:hAnsi="Verdana"/>
                <w:b/>
                <w:bCs/>
                <w:sz w:val="16"/>
                <w:szCs w:val="16"/>
              </w:rPr>
              <w:t>Orlof</w:t>
            </w:r>
            <w:proofErr w:type="spellEnd"/>
          </w:p>
          <w:p w14:paraId="6BAC8485" w14:textId="2FC9EBEB" w:rsidR="00814E8D" w:rsidRPr="004B7DBF" w:rsidRDefault="004476B0" w:rsidP="004476B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4B7DBF">
              <w:rPr>
                <w:rFonts w:ascii="Verdana" w:hAnsi="Verdana"/>
                <w:b/>
                <w:bCs/>
                <w:sz w:val="16"/>
                <w:szCs w:val="16"/>
              </w:rPr>
              <w:t>ul. Kraszewskiego 36, 30 – 110 Kraków</w:t>
            </w:r>
          </w:p>
        </w:tc>
        <w:tc>
          <w:tcPr>
            <w:tcW w:w="1133" w:type="dxa"/>
            <w:vAlign w:val="center"/>
          </w:tcPr>
          <w:p w14:paraId="5464D9D3" w14:textId="263B30B3" w:rsidR="00814E8D" w:rsidRPr="004B7DBF" w:rsidRDefault="00E020D5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4B7DBF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3C056911" w14:textId="084927FE" w:rsidR="00814E8D" w:rsidRPr="004476B0" w:rsidRDefault="00E020D5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4476B0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369C7CDB" w14:textId="3EC2274F" w:rsidR="00814E8D" w:rsidRPr="00731325" w:rsidRDefault="00E020D5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731325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4B7DBF" w:rsidRPr="007D70E4" w14:paraId="2155920F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3D36772E" w14:textId="6AD11D84" w:rsidR="004B7DBF" w:rsidRPr="004B7DBF" w:rsidRDefault="004B7DBF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B7DBF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4534" w:type="dxa"/>
            <w:vAlign w:val="center"/>
          </w:tcPr>
          <w:p w14:paraId="0B942352" w14:textId="77777777" w:rsidR="004B7DBF" w:rsidRPr="004B7DBF" w:rsidRDefault="004B7DBF" w:rsidP="004476B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7DBF">
              <w:rPr>
                <w:rFonts w:ascii="Verdana" w:hAnsi="Verdana"/>
                <w:sz w:val="16"/>
                <w:szCs w:val="16"/>
              </w:rPr>
              <w:t>Grupa4BIM Krzysztof Knapik</w:t>
            </w:r>
          </w:p>
          <w:p w14:paraId="6D870563" w14:textId="47087791" w:rsidR="004B7DBF" w:rsidRPr="004B7DBF" w:rsidRDefault="004B7DBF" w:rsidP="004476B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7DBF">
              <w:rPr>
                <w:rFonts w:ascii="Verdana" w:hAnsi="Verdana"/>
                <w:sz w:val="16"/>
                <w:szCs w:val="16"/>
              </w:rPr>
              <w:t>ul. Wspólna 52, 32 – 010 Łuczyce</w:t>
            </w:r>
          </w:p>
        </w:tc>
        <w:tc>
          <w:tcPr>
            <w:tcW w:w="1133" w:type="dxa"/>
            <w:vAlign w:val="center"/>
          </w:tcPr>
          <w:p w14:paraId="6FE69375" w14:textId="05B5A55A" w:rsidR="004B7DBF" w:rsidRPr="004B7DBF" w:rsidRDefault="004B7DBF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B7DBF">
              <w:rPr>
                <w:rFonts w:ascii="Verdana" w:hAnsi="Verdana" w:cs="Times New Roman"/>
                <w:sz w:val="16"/>
                <w:szCs w:val="16"/>
              </w:rPr>
              <w:t>42,38</w:t>
            </w:r>
          </w:p>
        </w:tc>
        <w:tc>
          <w:tcPr>
            <w:tcW w:w="1559" w:type="dxa"/>
            <w:vAlign w:val="center"/>
          </w:tcPr>
          <w:p w14:paraId="7BB3F04D" w14:textId="0EF3D293" w:rsidR="004B7DBF" w:rsidRPr="004B7DBF" w:rsidRDefault="004B7DBF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B7DBF">
              <w:rPr>
                <w:rFonts w:ascii="Verdana" w:hAnsi="Verdana" w:cs="Times New Roman"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4116C377" w14:textId="4F640AF6" w:rsidR="004B7DBF" w:rsidRPr="00731325" w:rsidRDefault="004B7DBF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31325">
              <w:rPr>
                <w:rFonts w:ascii="Verdana" w:hAnsi="Verdana" w:cs="Times New Roman"/>
                <w:sz w:val="16"/>
                <w:szCs w:val="16"/>
              </w:rPr>
              <w:t>82,38</w:t>
            </w:r>
          </w:p>
        </w:tc>
      </w:tr>
      <w:tr w:rsidR="004476B0" w:rsidRPr="007D70E4" w14:paraId="5C988DAC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4E8AEE25" w14:textId="16791C92" w:rsidR="004476B0" w:rsidRPr="004B7DBF" w:rsidRDefault="004B7DBF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B7DBF">
              <w:rPr>
                <w:rFonts w:ascii="Verdana" w:hAnsi="Verdana" w:cs="Times New Roman"/>
                <w:sz w:val="16"/>
                <w:szCs w:val="16"/>
              </w:rPr>
              <w:t>10</w:t>
            </w:r>
          </w:p>
        </w:tc>
        <w:tc>
          <w:tcPr>
            <w:tcW w:w="4534" w:type="dxa"/>
            <w:vAlign w:val="center"/>
          </w:tcPr>
          <w:p w14:paraId="559C17A7" w14:textId="77777777" w:rsidR="004B7DBF" w:rsidRPr="004B7DBF" w:rsidRDefault="004B7DBF" w:rsidP="004B7DB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4B7DBF">
              <w:rPr>
                <w:rFonts w:ascii="Verdana" w:hAnsi="Verdana"/>
                <w:sz w:val="16"/>
                <w:szCs w:val="16"/>
              </w:rPr>
              <w:t>PROCAD Spółka Akcyjna</w:t>
            </w:r>
          </w:p>
          <w:p w14:paraId="42DECEC4" w14:textId="60444F96" w:rsidR="004476B0" w:rsidRPr="004B7DBF" w:rsidRDefault="004B7DBF" w:rsidP="004B7DBF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4B7DBF">
              <w:rPr>
                <w:rFonts w:ascii="Verdana" w:hAnsi="Verdana" w:cs="Times New Roman"/>
                <w:sz w:val="16"/>
                <w:szCs w:val="16"/>
              </w:rPr>
              <w:t>ul. Kartuska 215, 80 – 122 Gdańsk</w:t>
            </w:r>
          </w:p>
        </w:tc>
        <w:tc>
          <w:tcPr>
            <w:tcW w:w="3956" w:type="dxa"/>
            <w:gridSpan w:val="3"/>
            <w:vAlign w:val="center"/>
          </w:tcPr>
          <w:p w14:paraId="3567724C" w14:textId="48B3D2C5" w:rsidR="004476B0" w:rsidRPr="004B7DBF" w:rsidRDefault="004476B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4B7DBF">
              <w:rPr>
                <w:rFonts w:ascii="Verdana" w:hAnsi="Verdana"/>
                <w:sz w:val="16"/>
                <w:szCs w:val="16"/>
              </w:rPr>
              <w:t xml:space="preserve">Oferta nie podlega ocenie, </w:t>
            </w:r>
            <w:r w:rsidRPr="004B7DBF">
              <w:rPr>
                <w:rFonts w:ascii="Verdana" w:hAnsi="Verdana" w:cs="Times New Roman"/>
                <w:sz w:val="16"/>
                <w:szCs w:val="16"/>
              </w:rPr>
              <w:t>oferta odrzucona.</w:t>
            </w:r>
            <w:r w:rsidRPr="004B7DB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</w:tc>
      </w:tr>
      <w:tr w:rsidR="000252D0" w:rsidRPr="007D70E4" w14:paraId="33DC67D7" w14:textId="77777777" w:rsidTr="00CE4BAA">
        <w:trPr>
          <w:trHeight w:val="470"/>
        </w:trPr>
        <w:tc>
          <w:tcPr>
            <w:tcW w:w="9638" w:type="dxa"/>
            <w:gridSpan w:val="6"/>
            <w:vAlign w:val="center"/>
          </w:tcPr>
          <w:p w14:paraId="25406E83" w14:textId="433F6CAB" w:rsidR="000252D0" w:rsidRPr="000252D0" w:rsidRDefault="000252D0" w:rsidP="000252D0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0252D0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7</w:t>
            </w:r>
            <w:r w:rsidRPr="000252D0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0252D0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doradca podatkowy dla nauczycieli</w:t>
            </w:r>
            <w:r w:rsidR="005F1AFF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             </w:t>
            </w:r>
            <w:r w:rsidRPr="000252D0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z Zespołu Szkół nr 1 w Limanowej".</w:t>
            </w:r>
          </w:p>
        </w:tc>
      </w:tr>
      <w:tr w:rsidR="000252D0" w:rsidRPr="007D70E4" w14:paraId="7480571D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22F3023C" w14:textId="48AD6FEF" w:rsidR="000252D0" w:rsidRPr="00CE4BAA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>
              <w:rPr>
                <w:rFonts w:ascii="Verdana" w:hAnsi="Verdana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534" w:type="dxa"/>
            <w:vAlign w:val="center"/>
          </w:tcPr>
          <w:p w14:paraId="33FC65D5" w14:textId="77777777" w:rsidR="000252D0" w:rsidRPr="00CE4BAA" w:rsidRDefault="000252D0" w:rsidP="000252D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Placówka Kształcenia Ustawicznego</w:t>
            </w:r>
          </w:p>
          <w:p w14:paraId="74DB76E4" w14:textId="77777777" w:rsidR="000252D0" w:rsidRPr="00CE4BAA" w:rsidRDefault="000252D0" w:rsidP="000252D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„INFO-BIZ” Profesjonalna Edukacja</w:t>
            </w:r>
          </w:p>
          <w:p w14:paraId="5FA980DA" w14:textId="226CF2DB" w:rsidR="000252D0" w:rsidRPr="00CE4BAA" w:rsidRDefault="000252D0" w:rsidP="000252D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ul. Chełmińska 106A/36, 86-300 Grudziądz</w:t>
            </w:r>
          </w:p>
        </w:tc>
        <w:tc>
          <w:tcPr>
            <w:tcW w:w="1133" w:type="dxa"/>
            <w:vAlign w:val="center"/>
          </w:tcPr>
          <w:p w14:paraId="04C108DC" w14:textId="295F7F37" w:rsidR="000252D0" w:rsidRPr="00CE4BAA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7C7D9558" w14:textId="7EEB8C99" w:rsidR="000252D0" w:rsidRPr="00CE4BAA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78D73E5C" w14:textId="1635BA3F" w:rsidR="000252D0" w:rsidRPr="00CE4BAA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0252D0" w:rsidRPr="007D70E4" w14:paraId="6267D9A2" w14:textId="77777777" w:rsidTr="002F1E2D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171381D0" w14:textId="45A54388" w:rsidR="000252D0" w:rsidRPr="00CE4BAA" w:rsidRDefault="000252D0" w:rsidP="000252D0">
            <w:pPr>
              <w:pStyle w:val="Zwykytekst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8</w:t>
            </w:r>
            <w:r w:rsidRPr="00CE4BAA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CE4BAA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ZUS dla nauczycieli z Zespołu Szkół nr 1 w Limanowej".</w:t>
            </w:r>
          </w:p>
        </w:tc>
      </w:tr>
      <w:tr w:rsidR="004B7DBF" w:rsidRPr="007D70E4" w14:paraId="40D8E04C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0239E6BA" w14:textId="7BDF90FE" w:rsidR="004B7DBF" w:rsidRPr="00CE4BAA" w:rsidRDefault="00CE4BAA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534" w:type="dxa"/>
            <w:vAlign w:val="center"/>
          </w:tcPr>
          <w:p w14:paraId="7B2C0744" w14:textId="6E8DFDCD" w:rsidR="00CE4BAA" w:rsidRPr="00CE4BAA" w:rsidRDefault="00CE4BAA" w:rsidP="00CE4BA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Placówka Kształcenia Ustawicznego</w:t>
            </w:r>
          </w:p>
          <w:p w14:paraId="631FB23D" w14:textId="77777777" w:rsidR="00CE4BAA" w:rsidRPr="00CE4BAA" w:rsidRDefault="00CE4BAA" w:rsidP="00CE4BA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„INFO-BIZ” Profesjonalna Edukacja</w:t>
            </w:r>
          </w:p>
          <w:p w14:paraId="02550E2B" w14:textId="29E5C39C" w:rsidR="004B7DBF" w:rsidRPr="00CE4BAA" w:rsidRDefault="00CE4BAA" w:rsidP="00CE4BA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ul. Chełmińska 106A/36, 86-300 Grudziądz</w:t>
            </w:r>
          </w:p>
        </w:tc>
        <w:tc>
          <w:tcPr>
            <w:tcW w:w="1133" w:type="dxa"/>
            <w:vAlign w:val="center"/>
          </w:tcPr>
          <w:p w14:paraId="140D3BA0" w14:textId="5525AC1D" w:rsidR="004B7DBF" w:rsidRPr="00CE4BAA" w:rsidRDefault="00CE4BAA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5AB535D8" w14:textId="332C0A8A" w:rsidR="004B7DBF" w:rsidRPr="00CE4BAA" w:rsidRDefault="00CE4BAA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74DF980B" w14:textId="703EA74B" w:rsidR="004B7DBF" w:rsidRPr="00CE4BAA" w:rsidRDefault="00CE4BAA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38144A" w:rsidRPr="007D70E4" w14:paraId="0A52C79D" w14:textId="77777777" w:rsidTr="00BC60E9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21425F67" w14:textId="164AFD8F" w:rsidR="0038144A" w:rsidRPr="0038144A" w:rsidRDefault="0038144A" w:rsidP="0038144A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38144A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9</w:t>
            </w:r>
            <w:r w:rsidRPr="0038144A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38144A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Microsoft Office dla nauczycieli z Zespołu Szkół nr 1 w Limanowej".</w:t>
            </w:r>
          </w:p>
        </w:tc>
      </w:tr>
      <w:tr w:rsidR="004B7DBF" w:rsidRPr="007D70E4" w14:paraId="4A11ED38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5B22111D" w14:textId="703AAEA6" w:rsidR="004B7DBF" w:rsidRPr="007D70E4" w:rsidRDefault="0038144A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38144A">
              <w:rPr>
                <w:rFonts w:ascii="Verdana" w:hAnsi="Verdana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534" w:type="dxa"/>
            <w:vAlign w:val="center"/>
          </w:tcPr>
          <w:p w14:paraId="1BCA6D52" w14:textId="77777777" w:rsidR="0038144A" w:rsidRPr="0038144A" w:rsidRDefault="0038144A" w:rsidP="0038144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8144A">
              <w:rPr>
                <w:rFonts w:ascii="Verdana" w:hAnsi="Verdana"/>
                <w:b/>
                <w:bCs/>
                <w:sz w:val="16"/>
                <w:szCs w:val="16"/>
              </w:rPr>
              <w:t>ENTERPRESS Marzena Żurek</w:t>
            </w:r>
          </w:p>
          <w:p w14:paraId="44F76B96" w14:textId="0E8B5706" w:rsidR="004B7DBF" w:rsidRPr="0038144A" w:rsidRDefault="0038144A" w:rsidP="0038144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8144A">
              <w:rPr>
                <w:rFonts w:ascii="Verdana" w:hAnsi="Verdana"/>
                <w:b/>
                <w:bCs/>
                <w:sz w:val="16"/>
                <w:szCs w:val="16"/>
              </w:rPr>
              <w:t>ul. Walerego Sławka 17/23</w:t>
            </w:r>
            <w:r w:rsidRPr="00B02869">
              <w:rPr>
                <w:rFonts w:ascii="Verdana" w:hAnsi="Verdana"/>
                <w:b/>
                <w:bCs/>
                <w:sz w:val="16"/>
                <w:szCs w:val="16"/>
              </w:rPr>
              <w:t>, 30-633 Kraków</w:t>
            </w:r>
          </w:p>
        </w:tc>
        <w:tc>
          <w:tcPr>
            <w:tcW w:w="1133" w:type="dxa"/>
            <w:vAlign w:val="center"/>
          </w:tcPr>
          <w:p w14:paraId="62E74277" w14:textId="7C40141B" w:rsidR="004B7DBF" w:rsidRPr="00B02869" w:rsidRDefault="0038144A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5CEDBB6D" w14:textId="2BA81AA1" w:rsidR="004B7DBF" w:rsidRPr="00B02869" w:rsidRDefault="0038144A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273C2987" w14:textId="139DEE6C" w:rsidR="004B7DBF" w:rsidRPr="00B02869" w:rsidRDefault="0038144A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CE4BAA" w:rsidRPr="007D70E4" w14:paraId="1A6D579D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096C05EB" w14:textId="6B9E3B20" w:rsidR="00CE4BAA" w:rsidRPr="0038144A" w:rsidRDefault="0038144A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8144A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4534" w:type="dxa"/>
            <w:vAlign w:val="center"/>
          </w:tcPr>
          <w:p w14:paraId="1965BF9F" w14:textId="77777777" w:rsidR="0038144A" w:rsidRPr="0038144A" w:rsidRDefault="0038144A" w:rsidP="0038144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>Grupa4BIM Krzysztof Knapik</w:t>
            </w:r>
          </w:p>
          <w:p w14:paraId="102BBA34" w14:textId="6F74F7DF" w:rsidR="00CE4BAA" w:rsidRPr="0038144A" w:rsidRDefault="0038144A" w:rsidP="0038144A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38144A">
              <w:rPr>
                <w:rFonts w:ascii="Verdana" w:hAnsi="Verdana" w:cs="Times New Roman"/>
                <w:sz w:val="16"/>
                <w:szCs w:val="16"/>
              </w:rPr>
              <w:t>ul. Wspólna 52, 32 – 010 Łuczyce</w:t>
            </w:r>
          </w:p>
        </w:tc>
        <w:tc>
          <w:tcPr>
            <w:tcW w:w="1133" w:type="dxa"/>
            <w:vAlign w:val="center"/>
          </w:tcPr>
          <w:p w14:paraId="78930859" w14:textId="2F82F985" w:rsidR="00CE4BAA" w:rsidRPr="00B02869" w:rsidRDefault="0038144A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sz w:val="16"/>
                <w:szCs w:val="16"/>
              </w:rPr>
              <w:t>32,61</w:t>
            </w:r>
          </w:p>
        </w:tc>
        <w:tc>
          <w:tcPr>
            <w:tcW w:w="1559" w:type="dxa"/>
            <w:vAlign w:val="center"/>
          </w:tcPr>
          <w:p w14:paraId="3BB425A9" w14:textId="4C9EDA76" w:rsidR="00CE4BAA" w:rsidRPr="00B02869" w:rsidRDefault="0038144A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09158A75" w14:textId="23980560" w:rsidR="00CE4BAA" w:rsidRPr="00B02869" w:rsidRDefault="0038144A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sz w:val="16"/>
                <w:szCs w:val="16"/>
              </w:rPr>
              <w:t>72,61</w:t>
            </w:r>
          </w:p>
        </w:tc>
      </w:tr>
      <w:tr w:rsidR="00CE4BAA" w:rsidRPr="007D70E4" w14:paraId="148199F9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1666185F" w14:textId="74057E61" w:rsidR="00CE4BAA" w:rsidRPr="0038144A" w:rsidRDefault="0038144A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8144A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4534" w:type="dxa"/>
            <w:vAlign w:val="center"/>
          </w:tcPr>
          <w:p w14:paraId="7D954ACC" w14:textId="45FADB19" w:rsidR="0038144A" w:rsidRPr="0038144A" w:rsidRDefault="0038144A" w:rsidP="0038144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>Placówka Kształcenia Ustawicznego</w:t>
            </w:r>
          </w:p>
          <w:p w14:paraId="63635EA8" w14:textId="77777777" w:rsidR="0038144A" w:rsidRPr="0038144A" w:rsidRDefault="0038144A" w:rsidP="0038144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>„INFO-BIZ” Profesjonalna Edukacja</w:t>
            </w:r>
          </w:p>
          <w:p w14:paraId="65C1C150" w14:textId="0C37A182" w:rsidR="00CE4BAA" w:rsidRPr="0038144A" w:rsidRDefault="0038144A" w:rsidP="0038144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>ul. Chełmińska 106A/36, 86-300 Grudziądz</w:t>
            </w:r>
          </w:p>
        </w:tc>
        <w:tc>
          <w:tcPr>
            <w:tcW w:w="1133" w:type="dxa"/>
            <w:vAlign w:val="center"/>
          </w:tcPr>
          <w:p w14:paraId="5521FADE" w14:textId="258BBEAA" w:rsidR="00CE4BAA" w:rsidRPr="00B02869" w:rsidRDefault="0038144A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sz w:val="16"/>
                <w:szCs w:val="16"/>
              </w:rPr>
              <w:t>31,03</w:t>
            </w:r>
          </w:p>
        </w:tc>
        <w:tc>
          <w:tcPr>
            <w:tcW w:w="1559" w:type="dxa"/>
            <w:vAlign w:val="center"/>
          </w:tcPr>
          <w:p w14:paraId="13A20A91" w14:textId="59D41A8E" w:rsidR="00CE4BAA" w:rsidRPr="00B02869" w:rsidRDefault="0038144A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4A7C1014" w14:textId="24379676" w:rsidR="00CE4BAA" w:rsidRPr="00B02869" w:rsidRDefault="0038144A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sz w:val="16"/>
                <w:szCs w:val="16"/>
              </w:rPr>
              <w:t>71,03</w:t>
            </w:r>
          </w:p>
        </w:tc>
      </w:tr>
      <w:tr w:rsidR="00CE4BAA" w:rsidRPr="007D70E4" w14:paraId="0B24EB3E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4689DCAF" w14:textId="0884040B" w:rsidR="00CE4BAA" w:rsidRPr="0038144A" w:rsidRDefault="0038144A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8144A">
              <w:rPr>
                <w:rFonts w:ascii="Verdana" w:hAnsi="Verdana" w:cs="Times New Roman"/>
                <w:sz w:val="16"/>
                <w:szCs w:val="16"/>
              </w:rPr>
              <w:t>11</w:t>
            </w:r>
          </w:p>
        </w:tc>
        <w:tc>
          <w:tcPr>
            <w:tcW w:w="4534" w:type="dxa"/>
            <w:vAlign w:val="center"/>
          </w:tcPr>
          <w:p w14:paraId="3081BA3C" w14:textId="77777777" w:rsidR="0038144A" w:rsidRPr="0038144A" w:rsidRDefault="0038144A" w:rsidP="0038144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>EDUCAFE Sp. z o.o.</w:t>
            </w:r>
          </w:p>
          <w:p w14:paraId="31E3EF28" w14:textId="12210351" w:rsidR="00CE4BAA" w:rsidRPr="0038144A" w:rsidRDefault="0038144A" w:rsidP="0038144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>ul. Zygmuntowska 37/1</w:t>
            </w:r>
            <w:r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38144A">
              <w:rPr>
                <w:rFonts w:ascii="Verdana" w:hAnsi="Verdana"/>
                <w:sz w:val="16"/>
                <w:szCs w:val="16"/>
              </w:rPr>
              <w:t>78-100 Kołobrzeg</w:t>
            </w:r>
          </w:p>
        </w:tc>
        <w:tc>
          <w:tcPr>
            <w:tcW w:w="1133" w:type="dxa"/>
            <w:vAlign w:val="center"/>
          </w:tcPr>
          <w:p w14:paraId="105A933F" w14:textId="7DFDDB40" w:rsidR="00CE4BAA" w:rsidRPr="00B02869" w:rsidRDefault="00B02869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sz w:val="16"/>
                <w:szCs w:val="16"/>
              </w:rPr>
              <w:t>18,00</w:t>
            </w:r>
          </w:p>
        </w:tc>
        <w:tc>
          <w:tcPr>
            <w:tcW w:w="1559" w:type="dxa"/>
            <w:vAlign w:val="center"/>
          </w:tcPr>
          <w:p w14:paraId="7DCF96D3" w14:textId="2896422C" w:rsidR="00CE4BAA" w:rsidRPr="00B02869" w:rsidRDefault="00B02869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1FDA0CAC" w14:textId="193D6359" w:rsidR="00CE4BAA" w:rsidRPr="00B02869" w:rsidRDefault="00B02869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sz w:val="16"/>
                <w:szCs w:val="16"/>
              </w:rPr>
              <w:t>58,00</w:t>
            </w:r>
          </w:p>
        </w:tc>
      </w:tr>
      <w:tr w:rsidR="00B02869" w:rsidRPr="007D70E4" w14:paraId="6315FF94" w14:textId="77777777" w:rsidTr="00D3344D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38710693" w14:textId="4902BFB3" w:rsidR="00B02869" w:rsidRPr="00B02869" w:rsidRDefault="00B02869" w:rsidP="00B02869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B02869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10</w:t>
            </w:r>
            <w:r w:rsidRPr="00B02869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B02869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„Torty artystyczne" dla nauczycieli</w:t>
            </w:r>
            <w:r w:rsidR="005F1AFF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           </w:t>
            </w:r>
            <w:r w:rsidRPr="00B02869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z Zespołu Szkół Ponadpodstawowych w Mszanie Dolnej".</w:t>
            </w:r>
          </w:p>
        </w:tc>
      </w:tr>
      <w:tr w:rsidR="00CE4BAA" w:rsidRPr="007D70E4" w14:paraId="5B20CAED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0AE86EEA" w14:textId="7580AD62" w:rsidR="00CE4BAA" w:rsidRPr="00B02869" w:rsidRDefault="00B02869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534" w:type="dxa"/>
            <w:vAlign w:val="center"/>
          </w:tcPr>
          <w:p w14:paraId="1586968A" w14:textId="77777777" w:rsidR="00B02869" w:rsidRPr="0038144A" w:rsidRDefault="00B02869" w:rsidP="00B02869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8144A">
              <w:rPr>
                <w:rFonts w:ascii="Verdana" w:hAnsi="Verdana"/>
                <w:b/>
                <w:bCs/>
                <w:sz w:val="16"/>
                <w:szCs w:val="16"/>
              </w:rPr>
              <w:t>Placówka Kształcenia Ustawicznego</w:t>
            </w:r>
          </w:p>
          <w:p w14:paraId="6749D843" w14:textId="77777777" w:rsidR="00B02869" w:rsidRPr="0038144A" w:rsidRDefault="00B02869" w:rsidP="00B02869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8144A">
              <w:rPr>
                <w:rFonts w:ascii="Verdana" w:hAnsi="Verdana"/>
                <w:b/>
                <w:bCs/>
                <w:sz w:val="16"/>
                <w:szCs w:val="16"/>
              </w:rPr>
              <w:t>„INFO-BIZ” Profesjonalna Edukacja</w:t>
            </w:r>
          </w:p>
          <w:p w14:paraId="11F3B2C5" w14:textId="16FA8205" w:rsidR="00CE4BAA" w:rsidRPr="00B02869" w:rsidRDefault="00B02869" w:rsidP="00B02869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38144A">
              <w:rPr>
                <w:rFonts w:ascii="Verdana" w:hAnsi="Verdana"/>
                <w:b/>
                <w:bCs/>
                <w:sz w:val="16"/>
                <w:szCs w:val="16"/>
              </w:rPr>
              <w:t>ul. Chełmińska 106A/36</w:t>
            </w:r>
            <w:r w:rsidRPr="00B02869">
              <w:rPr>
                <w:rFonts w:ascii="Verdana" w:hAnsi="Verdana"/>
                <w:b/>
                <w:bCs/>
                <w:sz w:val="16"/>
                <w:szCs w:val="16"/>
              </w:rPr>
              <w:t xml:space="preserve">, </w:t>
            </w:r>
            <w:r w:rsidRPr="00B02869">
              <w:rPr>
                <w:rFonts w:ascii="Verdana" w:hAnsi="Verdana" w:cs="Times New Roman"/>
                <w:b/>
                <w:bCs/>
                <w:sz w:val="16"/>
                <w:szCs w:val="16"/>
              </w:rPr>
              <w:t>86-300 Grudziądz</w:t>
            </w:r>
          </w:p>
        </w:tc>
        <w:tc>
          <w:tcPr>
            <w:tcW w:w="1133" w:type="dxa"/>
            <w:vAlign w:val="center"/>
          </w:tcPr>
          <w:p w14:paraId="4D1DE60A" w14:textId="25D5EF37" w:rsidR="00CE4BAA" w:rsidRPr="00B02869" w:rsidRDefault="00B02869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0F0EE980" w14:textId="5B8217F5" w:rsidR="00CE4BAA" w:rsidRPr="00B02869" w:rsidRDefault="00B02869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4A207B23" w14:textId="1507A823" w:rsidR="00CE4BAA" w:rsidRPr="00B02869" w:rsidRDefault="00B02869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B02869" w:rsidRPr="007D70E4" w14:paraId="353CE027" w14:textId="77777777" w:rsidTr="000B6026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2B95AC11" w14:textId="64888641" w:rsidR="00B02869" w:rsidRPr="00B02869" w:rsidRDefault="00B02869" w:rsidP="00354E3B">
            <w:pPr>
              <w:pStyle w:val="Zwykytekst"/>
              <w:jc w:val="center"/>
              <w:rPr>
                <w:rFonts w:ascii="Verdana" w:hAnsi="Verdana" w:cs="Times New Roman"/>
                <w:color w:val="FF0000"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sz w:val="16"/>
                <w:szCs w:val="16"/>
              </w:rPr>
              <w:t>8</w:t>
            </w:r>
          </w:p>
        </w:tc>
        <w:tc>
          <w:tcPr>
            <w:tcW w:w="4534" w:type="dxa"/>
            <w:vAlign w:val="center"/>
          </w:tcPr>
          <w:p w14:paraId="614E8FCD" w14:textId="77777777" w:rsidR="00B02869" w:rsidRPr="00B02869" w:rsidRDefault="00B02869" w:rsidP="00B0286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2869">
              <w:rPr>
                <w:rFonts w:ascii="Verdana" w:hAnsi="Verdana"/>
                <w:sz w:val="16"/>
                <w:szCs w:val="16"/>
              </w:rPr>
              <w:t>Fundacja Wiedza i Umiejętność Rozwój</w:t>
            </w:r>
          </w:p>
          <w:p w14:paraId="27F6C399" w14:textId="1DEF8A69" w:rsidR="00B02869" w:rsidRPr="00B02869" w:rsidRDefault="00B02869" w:rsidP="00B02869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sz w:val="16"/>
                <w:szCs w:val="16"/>
              </w:rPr>
              <w:t>ul. Węgierska 41, 38 – 300 Gorlice</w:t>
            </w:r>
          </w:p>
        </w:tc>
        <w:tc>
          <w:tcPr>
            <w:tcW w:w="3956" w:type="dxa"/>
            <w:gridSpan w:val="3"/>
            <w:vAlign w:val="center"/>
          </w:tcPr>
          <w:p w14:paraId="3CD7935B" w14:textId="4F1FF773" w:rsidR="00B02869" w:rsidRPr="007D70E4" w:rsidRDefault="00B02869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4B7DBF">
              <w:rPr>
                <w:rFonts w:ascii="Verdana" w:hAnsi="Verdana"/>
                <w:sz w:val="16"/>
                <w:szCs w:val="16"/>
              </w:rPr>
              <w:t xml:space="preserve">Oferta nie podlega ocenie, </w:t>
            </w:r>
            <w:r w:rsidRPr="004B7DBF">
              <w:rPr>
                <w:rFonts w:ascii="Verdana" w:hAnsi="Verdana" w:cs="Times New Roman"/>
                <w:sz w:val="16"/>
                <w:szCs w:val="16"/>
              </w:rPr>
              <w:t>oferta odrzucona.</w:t>
            </w:r>
            <w:r w:rsidRPr="004B7DB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</w:tc>
      </w:tr>
      <w:tr w:rsidR="000252D0" w:rsidRPr="007D70E4" w14:paraId="3D008994" w14:textId="77777777" w:rsidTr="00E85ED1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39383971" w14:textId="608F197E" w:rsidR="000252D0" w:rsidRPr="00B67F80" w:rsidRDefault="000252D0" w:rsidP="000252D0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B67F80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11</w:t>
            </w:r>
            <w:r w:rsidRPr="00B67F80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B67F80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</w:t>
            </w:r>
            <w:proofErr w:type="spellStart"/>
            <w:r w:rsidRPr="00B67F80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Monoporcja</w:t>
            </w:r>
            <w:proofErr w:type="spellEnd"/>
            <w:r w:rsidRPr="00B67F80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– mini deserki" dla nauczycieli z Zespołu Szkół Ponadpodstawowych w Mszanie Dolnej".</w:t>
            </w:r>
          </w:p>
        </w:tc>
      </w:tr>
      <w:tr w:rsidR="000252D0" w:rsidRPr="007D70E4" w14:paraId="6D9CD0A9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16FED92A" w14:textId="33FDD4B0" w:rsidR="000252D0" w:rsidRPr="00B67F80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534" w:type="dxa"/>
            <w:vAlign w:val="center"/>
          </w:tcPr>
          <w:p w14:paraId="6B50A442" w14:textId="77777777" w:rsidR="000252D0" w:rsidRPr="00B67F80" w:rsidRDefault="000252D0" w:rsidP="000252D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/>
                <w:b/>
                <w:bCs/>
                <w:sz w:val="16"/>
                <w:szCs w:val="16"/>
              </w:rPr>
              <w:t>Placówka Kształcenia Ustawicznego</w:t>
            </w:r>
          </w:p>
          <w:p w14:paraId="0FBA5DE2" w14:textId="77777777" w:rsidR="000252D0" w:rsidRPr="00B67F80" w:rsidRDefault="000252D0" w:rsidP="000252D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/>
                <w:b/>
                <w:bCs/>
                <w:sz w:val="16"/>
                <w:szCs w:val="16"/>
              </w:rPr>
              <w:t>„INFO-BIZ” Profesjonalna Edukacja</w:t>
            </w:r>
          </w:p>
          <w:p w14:paraId="49DDF00E" w14:textId="7BB05BC6" w:rsidR="000252D0" w:rsidRPr="00B67F80" w:rsidRDefault="000252D0" w:rsidP="000252D0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/>
                <w:b/>
                <w:bCs/>
                <w:sz w:val="16"/>
                <w:szCs w:val="16"/>
              </w:rPr>
              <w:t xml:space="preserve">ul. Chełmińska 106A/36, </w:t>
            </w:r>
            <w:r w:rsidRPr="00B67F80">
              <w:rPr>
                <w:rFonts w:ascii="Verdana" w:hAnsi="Verdana" w:cs="Times New Roman"/>
                <w:b/>
                <w:bCs/>
                <w:sz w:val="16"/>
                <w:szCs w:val="16"/>
              </w:rPr>
              <w:t>86-300 Grudziądz</w:t>
            </w:r>
          </w:p>
        </w:tc>
        <w:tc>
          <w:tcPr>
            <w:tcW w:w="1133" w:type="dxa"/>
            <w:vAlign w:val="center"/>
          </w:tcPr>
          <w:p w14:paraId="624F3415" w14:textId="1362C431" w:rsidR="000252D0" w:rsidRPr="00B67F80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138DF228" w14:textId="22C73F22" w:rsidR="000252D0" w:rsidRPr="00B67F80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478FAAEB" w14:textId="09E1B0CD" w:rsidR="000252D0" w:rsidRPr="00B67F80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0252D0" w:rsidRPr="007D70E4" w14:paraId="07141A65" w14:textId="77777777" w:rsidTr="000C3D86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4FB0CB47" w14:textId="2BD52FFE" w:rsidR="000252D0" w:rsidRPr="000252D0" w:rsidRDefault="000252D0" w:rsidP="00354E3B">
            <w:pPr>
              <w:pStyle w:val="Zwykytekst"/>
              <w:jc w:val="center"/>
              <w:rPr>
                <w:rFonts w:ascii="Verdana" w:hAnsi="Verdana" w:cs="Times New Roman"/>
                <w:color w:val="FF0000"/>
                <w:sz w:val="16"/>
                <w:szCs w:val="16"/>
              </w:rPr>
            </w:pPr>
            <w:r w:rsidRPr="000252D0">
              <w:rPr>
                <w:rFonts w:ascii="Verdana" w:hAnsi="Verdana" w:cs="Times New Roman"/>
                <w:sz w:val="16"/>
                <w:szCs w:val="16"/>
              </w:rPr>
              <w:t>8</w:t>
            </w:r>
          </w:p>
        </w:tc>
        <w:tc>
          <w:tcPr>
            <w:tcW w:w="4534" w:type="dxa"/>
            <w:vAlign w:val="center"/>
          </w:tcPr>
          <w:p w14:paraId="13B965EF" w14:textId="77777777" w:rsidR="000252D0" w:rsidRPr="00B02869" w:rsidRDefault="000252D0" w:rsidP="000252D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2869">
              <w:rPr>
                <w:rFonts w:ascii="Verdana" w:hAnsi="Verdana"/>
                <w:sz w:val="16"/>
                <w:szCs w:val="16"/>
              </w:rPr>
              <w:t>Fundacja Wiedza i Umiejętność Rozwój</w:t>
            </w:r>
          </w:p>
          <w:p w14:paraId="4C734852" w14:textId="4A884A34" w:rsidR="000252D0" w:rsidRPr="007D70E4" w:rsidRDefault="000252D0" w:rsidP="000252D0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sz w:val="16"/>
                <w:szCs w:val="16"/>
              </w:rPr>
              <w:t>ul. Węgierska 41, 38 – 300 Gorlice</w:t>
            </w:r>
          </w:p>
        </w:tc>
        <w:tc>
          <w:tcPr>
            <w:tcW w:w="3956" w:type="dxa"/>
            <w:gridSpan w:val="3"/>
            <w:vAlign w:val="center"/>
          </w:tcPr>
          <w:p w14:paraId="6FD2DA78" w14:textId="1FC3286B" w:rsidR="000252D0" w:rsidRPr="007D70E4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4B7DBF">
              <w:rPr>
                <w:rFonts w:ascii="Verdana" w:hAnsi="Verdana"/>
                <w:sz w:val="16"/>
                <w:szCs w:val="16"/>
              </w:rPr>
              <w:t xml:space="preserve">Oferta nie podlega ocenie, </w:t>
            </w:r>
            <w:r w:rsidRPr="004B7DBF">
              <w:rPr>
                <w:rFonts w:ascii="Verdana" w:hAnsi="Verdana" w:cs="Times New Roman"/>
                <w:sz w:val="16"/>
                <w:szCs w:val="16"/>
              </w:rPr>
              <w:t>oferta odrzucona.</w:t>
            </w:r>
            <w:r w:rsidRPr="004B7DB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</w:tc>
      </w:tr>
      <w:tr w:rsidR="000252D0" w:rsidRPr="007D70E4" w14:paraId="13D7B06D" w14:textId="77777777" w:rsidTr="00DF6014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1D3BA28D" w14:textId="299BEF6A" w:rsidR="000252D0" w:rsidRPr="00B67F80" w:rsidRDefault="000252D0" w:rsidP="000252D0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B67F80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12</w:t>
            </w:r>
            <w:r w:rsidRPr="00B67F80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B67F80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„Ryby i owoce morza" dla nauczycieli </w:t>
            </w:r>
            <w:r w:rsidR="005F1AFF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    </w:t>
            </w:r>
            <w:r w:rsidRPr="00B67F80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z Zespołu Szkół Ponadpodstawowych w Mszanie Dolnej".</w:t>
            </w:r>
          </w:p>
        </w:tc>
      </w:tr>
      <w:tr w:rsidR="000252D0" w:rsidRPr="007D70E4" w14:paraId="4AB165AB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7F3A27DA" w14:textId="03DF068E" w:rsidR="000252D0" w:rsidRPr="00B67F80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534" w:type="dxa"/>
            <w:vAlign w:val="center"/>
          </w:tcPr>
          <w:p w14:paraId="29464787" w14:textId="77777777" w:rsidR="000252D0" w:rsidRPr="00B67F80" w:rsidRDefault="000252D0" w:rsidP="000252D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/>
                <w:b/>
                <w:bCs/>
                <w:sz w:val="16"/>
                <w:szCs w:val="16"/>
              </w:rPr>
              <w:t>Placówka Kształcenia Ustawicznego</w:t>
            </w:r>
          </w:p>
          <w:p w14:paraId="0832C702" w14:textId="77777777" w:rsidR="000252D0" w:rsidRPr="00B67F80" w:rsidRDefault="000252D0" w:rsidP="000252D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/>
                <w:b/>
                <w:bCs/>
                <w:sz w:val="16"/>
                <w:szCs w:val="16"/>
              </w:rPr>
              <w:t>„INFO-BIZ” Profesjonalna Edukacja</w:t>
            </w:r>
          </w:p>
          <w:p w14:paraId="7517CAC8" w14:textId="1F095DB6" w:rsidR="000252D0" w:rsidRPr="00B67F80" w:rsidRDefault="000252D0" w:rsidP="000252D0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/>
                <w:b/>
                <w:bCs/>
                <w:sz w:val="16"/>
                <w:szCs w:val="16"/>
              </w:rPr>
              <w:t xml:space="preserve">ul. Chełmińska 106A/36, </w:t>
            </w:r>
            <w:r w:rsidRPr="00B67F80">
              <w:rPr>
                <w:rFonts w:ascii="Verdana" w:hAnsi="Verdana" w:cs="Times New Roman"/>
                <w:b/>
                <w:bCs/>
                <w:sz w:val="16"/>
                <w:szCs w:val="16"/>
              </w:rPr>
              <w:t>86-300 Grudziądz</w:t>
            </w:r>
          </w:p>
        </w:tc>
        <w:tc>
          <w:tcPr>
            <w:tcW w:w="1133" w:type="dxa"/>
            <w:vAlign w:val="center"/>
          </w:tcPr>
          <w:p w14:paraId="2CCB4CC6" w14:textId="1E031372" w:rsidR="000252D0" w:rsidRPr="00B67F80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0E4D13FC" w14:textId="695FEDAC" w:rsidR="000252D0" w:rsidRPr="00B67F80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3E046C09" w14:textId="34AEB75B" w:rsidR="000252D0" w:rsidRPr="00B67F80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0252D0" w:rsidRPr="007D70E4" w14:paraId="6BE7C66C" w14:textId="77777777" w:rsidTr="007D2753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4DC8406C" w14:textId="1E0B1C8D" w:rsidR="000252D0" w:rsidRPr="00B67F80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534" w:type="dxa"/>
            <w:vAlign w:val="center"/>
          </w:tcPr>
          <w:p w14:paraId="79DC6C4A" w14:textId="77777777" w:rsidR="000252D0" w:rsidRPr="00B67F80" w:rsidRDefault="000252D0" w:rsidP="000252D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67F80">
              <w:rPr>
                <w:rFonts w:ascii="Verdana" w:hAnsi="Verdana"/>
                <w:sz w:val="16"/>
                <w:szCs w:val="16"/>
              </w:rPr>
              <w:t>Fundacja Wiedza i Umiejętność Rozwój</w:t>
            </w:r>
          </w:p>
          <w:p w14:paraId="165C5EA8" w14:textId="1833520A" w:rsidR="000252D0" w:rsidRPr="00B67F80" w:rsidRDefault="000252D0" w:rsidP="000252D0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 w:cs="Times New Roman"/>
                <w:sz w:val="16"/>
                <w:szCs w:val="16"/>
              </w:rPr>
              <w:t>ul. Węgierska 41, 38 – 300 Gorlice</w:t>
            </w:r>
          </w:p>
        </w:tc>
        <w:tc>
          <w:tcPr>
            <w:tcW w:w="3956" w:type="dxa"/>
            <w:gridSpan w:val="3"/>
            <w:vAlign w:val="center"/>
          </w:tcPr>
          <w:p w14:paraId="3394BB72" w14:textId="7514D3F9" w:rsidR="000252D0" w:rsidRPr="00B67F80" w:rsidRDefault="000252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B67F80">
              <w:rPr>
                <w:rFonts w:ascii="Verdana" w:hAnsi="Verdana"/>
                <w:sz w:val="16"/>
                <w:szCs w:val="16"/>
              </w:rPr>
              <w:t xml:space="preserve">Oferta nie podlega ocenie, </w:t>
            </w:r>
            <w:r w:rsidRPr="00B67F80">
              <w:rPr>
                <w:rFonts w:ascii="Verdana" w:hAnsi="Verdana" w:cs="Times New Roman"/>
                <w:sz w:val="16"/>
                <w:szCs w:val="16"/>
              </w:rPr>
              <w:t>oferta odrzucona.</w:t>
            </w:r>
            <w:r w:rsidRPr="00B67F8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</w:tc>
      </w:tr>
      <w:tr w:rsidR="00627C99" w:rsidRPr="007D70E4" w14:paraId="56B59B7B" w14:textId="77777777" w:rsidTr="00EC1079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408F5B7D" w14:textId="10A9ACE4" w:rsidR="00627C99" w:rsidRPr="00627C99" w:rsidRDefault="00627C99" w:rsidP="00627C99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B67F80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13</w:t>
            </w:r>
            <w:r w:rsidRPr="00B67F80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B67F80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„Kuchnie różnych narodów" dla nauczycieli z Zespołu Szkół Ponadpodstawowych w Mszanie Dolnej".</w:t>
            </w:r>
          </w:p>
        </w:tc>
      </w:tr>
      <w:tr w:rsidR="000252D0" w:rsidRPr="007D70E4" w14:paraId="28607CA2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546BB1F7" w14:textId="12E6C3DA" w:rsidR="000252D0" w:rsidRPr="00627C99" w:rsidRDefault="00627C99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627C99">
              <w:rPr>
                <w:rFonts w:ascii="Verdana" w:hAnsi="Verdana" w:cs="Times New Roman"/>
                <w:b/>
                <w:bCs/>
                <w:sz w:val="16"/>
                <w:szCs w:val="16"/>
              </w:rPr>
              <w:lastRenderedPageBreak/>
              <w:t>3</w:t>
            </w:r>
          </w:p>
        </w:tc>
        <w:tc>
          <w:tcPr>
            <w:tcW w:w="4534" w:type="dxa"/>
            <w:vAlign w:val="center"/>
          </w:tcPr>
          <w:p w14:paraId="0F8DC8BF" w14:textId="77777777" w:rsidR="00627C99" w:rsidRPr="0038144A" w:rsidRDefault="00627C99" w:rsidP="00627C99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8144A">
              <w:rPr>
                <w:rFonts w:ascii="Verdana" w:hAnsi="Verdana"/>
                <w:b/>
                <w:bCs/>
                <w:sz w:val="16"/>
                <w:szCs w:val="16"/>
              </w:rPr>
              <w:t>Placówka Kształcenia Ustawicznego</w:t>
            </w:r>
          </w:p>
          <w:p w14:paraId="4D5AF5B1" w14:textId="77777777" w:rsidR="00627C99" w:rsidRPr="0038144A" w:rsidRDefault="00627C99" w:rsidP="00627C99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8144A">
              <w:rPr>
                <w:rFonts w:ascii="Verdana" w:hAnsi="Verdana"/>
                <w:b/>
                <w:bCs/>
                <w:sz w:val="16"/>
                <w:szCs w:val="16"/>
              </w:rPr>
              <w:t>„INFO-BIZ” Profesjonalna Edukacja</w:t>
            </w:r>
          </w:p>
          <w:p w14:paraId="42972AB8" w14:textId="35906AE2" w:rsidR="000252D0" w:rsidRPr="00627C99" w:rsidRDefault="00627C99" w:rsidP="00627C99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38144A">
              <w:rPr>
                <w:rFonts w:ascii="Verdana" w:hAnsi="Verdana"/>
                <w:b/>
                <w:bCs/>
                <w:sz w:val="16"/>
                <w:szCs w:val="16"/>
              </w:rPr>
              <w:t>ul. Chełmińska 106A/36</w:t>
            </w:r>
            <w:r w:rsidRPr="00627C99">
              <w:rPr>
                <w:rFonts w:ascii="Verdana" w:hAnsi="Verdana"/>
                <w:b/>
                <w:bCs/>
                <w:sz w:val="16"/>
                <w:szCs w:val="16"/>
              </w:rPr>
              <w:t xml:space="preserve">, </w:t>
            </w:r>
            <w:r w:rsidRPr="00627C99">
              <w:rPr>
                <w:rFonts w:ascii="Verdana" w:hAnsi="Verdana" w:cs="Times New Roman"/>
                <w:b/>
                <w:bCs/>
                <w:sz w:val="16"/>
                <w:szCs w:val="16"/>
              </w:rPr>
              <w:t>86-300 Grudziądz</w:t>
            </w:r>
          </w:p>
        </w:tc>
        <w:tc>
          <w:tcPr>
            <w:tcW w:w="1133" w:type="dxa"/>
            <w:vAlign w:val="center"/>
          </w:tcPr>
          <w:p w14:paraId="3C4EB474" w14:textId="31255DDF" w:rsidR="000252D0" w:rsidRPr="00627C99" w:rsidRDefault="00627C99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627C99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326D974A" w14:textId="47CFE2D1" w:rsidR="000252D0" w:rsidRPr="00627C99" w:rsidRDefault="00627C99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627C99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3151C0DC" w14:textId="1E3FD24E" w:rsidR="000252D0" w:rsidRPr="00627C99" w:rsidRDefault="00627C99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627C99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627C99" w:rsidRPr="007D70E4" w14:paraId="2E7DA474" w14:textId="77777777" w:rsidTr="005D2DF8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6E4E87C2" w14:textId="39F4385F" w:rsidR="00627C99" w:rsidRPr="00627C99" w:rsidRDefault="00627C99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27C99">
              <w:rPr>
                <w:rFonts w:ascii="Verdana" w:hAnsi="Verdana" w:cs="Times New Roman"/>
                <w:sz w:val="16"/>
                <w:szCs w:val="16"/>
              </w:rPr>
              <w:t>8</w:t>
            </w:r>
          </w:p>
        </w:tc>
        <w:tc>
          <w:tcPr>
            <w:tcW w:w="4534" w:type="dxa"/>
            <w:vAlign w:val="center"/>
          </w:tcPr>
          <w:p w14:paraId="66768571" w14:textId="77777777" w:rsidR="00627C99" w:rsidRPr="00B02869" w:rsidRDefault="00627C99" w:rsidP="00627C9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2869">
              <w:rPr>
                <w:rFonts w:ascii="Verdana" w:hAnsi="Verdana"/>
                <w:sz w:val="16"/>
                <w:szCs w:val="16"/>
              </w:rPr>
              <w:t>Fundacja Wiedza i Umiejętność Rozwój</w:t>
            </w:r>
          </w:p>
          <w:p w14:paraId="55BB04CD" w14:textId="6BEA3456" w:rsidR="00627C99" w:rsidRPr="00627C99" w:rsidRDefault="00627C99" w:rsidP="00627C99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627C99">
              <w:rPr>
                <w:rFonts w:ascii="Verdana" w:hAnsi="Verdana" w:cs="Times New Roman"/>
                <w:sz w:val="16"/>
                <w:szCs w:val="16"/>
              </w:rPr>
              <w:t>ul. Węgierska 41, 38 – 300 Gorlice</w:t>
            </w:r>
          </w:p>
        </w:tc>
        <w:tc>
          <w:tcPr>
            <w:tcW w:w="3956" w:type="dxa"/>
            <w:gridSpan w:val="3"/>
            <w:vAlign w:val="center"/>
          </w:tcPr>
          <w:p w14:paraId="77BD2692" w14:textId="7E4C08F8" w:rsidR="00627C99" w:rsidRPr="00627C99" w:rsidRDefault="00627C99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627C99">
              <w:rPr>
                <w:rFonts w:ascii="Verdana" w:hAnsi="Verdana"/>
                <w:sz w:val="16"/>
                <w:szCs w:val="16"/>
              </w:rPr>
              <w:t xml:space="preserve">Oferta nie podlega ocenie, </w:t>
            </w:r>
            <w:r w:rsidRPr="00627C99">
              <w:rPr>
                <w:rFonts w:ascii="Verdana" w:hAnsi="Verdana" w:cs="Times New Roman"/>
                <w:sz w:val="16"/>
                <w:szCs w:val="16"/>
              </w:rPr>
              <w:t>oferta odrzucona.</w:t>
            </w:r>
            <w:r w:rsidRPr="00627C99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</w:tc>
      </w:tr>
      <w:tr w:rsidR="00271E33" w:rsidRPr="007D70E4" w14:paraId="435DCBF6" w14:textId="77777777" w:rsidTr="00BC45DC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23CE7B52" w14:textId="64EC2400" w:rsidR="00271E33" w:rsidRPr="00271E33" w:rsidRDefault="00271E33" w:rsidP="00271E33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271E33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14</w:t>
            </w:r>
            <w:r w:rsidRPr="00271E33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271E33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„Przekąski bankietowe" dla nauczycieli z Zespołu Szkół Ponadpodstawowych w Mszanie Dolnej".</w:t>
            </w:r>
          </w:p>
        </w:tc>
      </w:tr>
      <w:tr w:rsidR="00B02869" w:rsidRPr="007D70E4" w14:paraId="52775422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224C2FAF" w14:textId="511FA230" w:rsidR="00B02869" w:rsidRPr="00271E33" w:rsidRDefault="00271E33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271E33">
              <w:rPr>
                <w:rFonts w:ascii="Verdana" w:hAnsi="Verdana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534" w:type="dxa"/>
            <w:vAlign w:val="center"/>
          </w:tcPr>
          <w:p w14:paraId="1DBC637F" w14:textId="01CD8824" w:rsidR="00271E33" w:rsidRPr="00CE4BAA" w:rsidRDefault="00271E33" w:rsidP="00271E3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Placówka Kształcenia Ustawicznego</w:t>
            </w:r>
          </w:p>
          <w:p w14:paraId="5F41D168" w14:textId="77777777" w:rsidR="00271E33" w:rsidRPr="00CE4BAA" w:rsidRDefault="00271E33" w:rsidP="00271E3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„INFO-BIZ” Profesjonalna Edukacja</w:t>
            </w:r>
          </w:p>
          <w:p w14:paraId="5FCE1B19" w14:textId="4EABF6D5" w:rsidR="00B02869" w:rsidRPr="00271E33" w:rsidRDefault="00271E33" w:rsidP="00271E3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ul. Chełmińska 106A/36</w:t>
            </w:r>
            <w:r w:rsidRPr="00271E33">
              <w:rPr>
                <w:rFonts w:ascii="Verdana" w:hAnsi="Verdana"/>
                <w:b/>
                <w:bCs/>
                <w:sz w:val="16"/>
                <w:szCs w:val="16"/>
              </w:rPr>
              <w:t>, 86-300 Grudziądz</w:t>
            </w:r>
          </w:p>
        </w:tc>
        <w:tc>
          <w:tcPr>
            <w:tcW w:w="1133" w:type="dxa"/>
            <w:vAlign w:val="center"/>
          </w:tcPr>
          <w:p w14:paraId="00F275B6" w14:textId="453958C3" w:rsidR="00B02869" w:rsidRPr="00271E33" w:rsidRDefault="00271E33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271E33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709A829C" w14:textId="573B6A37" w:rsidR="00B02869" w:rsidRPr="00271E33" w:rsidRDefault="00271E33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271E33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72917D0D" w14:textId="7B3F9F1C" w:rsidR="00B02869" w:rsidRPr="00271E33" w:rsidRDefault="00271E33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271E33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271E33" w:rsidRPr="007D70E4" w14:paraId="155E1100" w14:textId="77777777" w:rsidTr="00DF028F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02F98614" w14:textId="52C7E4E4" w:rsidR="00271E33" w:rsidRPr="00271E33" w:rsidRDefault="00271E33" w:rsidP="00354E3B">
            <w:pPr>
              <w:pStyle w:val="Zwykytekst"/>
              <w:jc w:val="center"/>
              <w:rPr>
                <w:rFonts w:ascii="Verdana" w:hAnsi="Verdana" w:cs="Times New Roman"/>
                <w:color w:val="FF0000"/>
                <w:sz w:val="16"/>
                <w:szCs w:val="16"/>
              </w:rPr>
            </w:pPr>
            <w:r w:rsidRPr="00271E33">
              <w:rPr>
                <w:rFonts w:ascii="Verdana" w:hAnsi="Verdana" w:cs="Times New Roman"/>
                <w:sz w:val="16"/>
                <w:szCs w:val="16"/>
              </w:rPr>
              <w:t>8</w:t>
            </w:r>
          </w:p>
        </w:tc>
        <w:tc>
          <w:tcPr>
            <w:tcW w:w="4534" w:type="dxa"/>
            <w:vAlign w:val="center"/>
          </w:tcPr>
          <w:p w14:paraId="029983C3" w14:textId="77777777" w:rsidR="00271E33" w:rsidRPr="00B02869" w:rsidRDefault="00271E33" w:rsidP="00271E3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2869">
              <w:rPr>
                <w:rFonts w:ascii="Verdana" w:hAnsi="Verdana"/>
                <w:sz w:val="16"/>
                <w:szCs w:val="16"/>
              </w:rPr>
              <w:t>Fundacja Wiedza i Umiejętność Rozwój</w:t>
            </w:r>
          </w:p>
          <w:p w14:paraId="3999544E" w14:textId="56607D18" w:rsidR="00271E33" w:rsidRPr="007D70E4" w:rsidRDefault="00271E33" w:rsidP="00271E33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B02869">
              <w:rPr>
                <w:rFonts w:ascii="Verdana" w:hAnsi="Verdana" w:cs="Times New Roman"/>
                <w:sz w:val="16"/>
                <w:szCs w:val="16"/>
              </w:rPr>
              <w:t>ul. Węgierska 41, 38 – 300 Gorlice</w:t>
            </w:r>
          </w:p>
        </w:tc>
        <w:tc>
          <w:tcPr>
            <w:tcW w:w="3956" w:type="dxa"/>
            <w:gridSpan w:val="3"/>
            <w:vAlign w:val="center"/>
          </w:tcPr>
          <w:p w14:paraId="4E5105F3" w14:textId="5976B791" w:rsidR="00271E33" w:rsidRPr="007D70E4" w:rsidRDefault="00271E33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4B7DBF">
              <w:rPr>
                <w:rFonts w:ascii="Verdana" w:hAnsi="Verdana"/>
                <w:sz w:val="16"/>
                <w:szCs w:val="16"/>
              </w:rPr>
              <w:t xml:space="preserve">Oferta nie podlega ocenie, </w:t>
            </w:r>
            <w:r w:rsidRPr="004B7DBF">
              <w:rPr>
                <w:rFonts w:ascii="Verdana" w:hAnsi="Verdana" w:cs="Times New Roman"/>
                <w:sz w:val="16"/>
                <w:szCs w:val="16"/>
              </w:rPr>
              <w:t>oferta odrzucona.</w:t>
            </w:r>
            <w:r w:rsidRPr="004B7DB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</w:tc>
      </w:tr>
      <w:tr w:rsidR="00627C99" w:rsidRPr="007D70E4" w14:paraId="2CD6EEF3" w14:textId="77777777" w:rsidTr="00191C25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6447AD79" w14:textId="73D9B37C" w:rsidR="00627C99" w:rsidRPr="00627C99" w:rsidRDefault="00627C99" w:rsidP="00627C99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627C99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15</w:t>
            </w:r>
            <w:r w:rsidRPr="00627C99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627C99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</w:t>
            </w:r>
            <w:proofErr w:type="spellStart"/>
            <w:r w:rsidRPr="00627C99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Decupage</w:t>
            </w:r>
            <w:proofErr w:type="spellEnd"/>
            <w:r w:rsidRPr="00627C99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- dekoracje stołu" dla nauczycieli z Zespołu Szkół Ponadpodstawowych w Mszanie Dolnej".</w:t>
            </w:r>
          </w:p>
        </w:tc>
      </w:tr>
      <w:tr w:rsidR="00627C99" w:rsidRPr="007D70E4" w14:paraId="0192DB0A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321DDFD3" w14:textId="22D19C47" w:rsidR="00627C99" w:rsidRPr="007D70E4" w:rsidRDefault="00627C99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B67F80">
              <w:rPr>
                <w:rFonts w:ascii="Verdana" w:hAnsi="Verdana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534" w:type="dxa"/>
            <w:vAlign w:val="center"/>
          </w:tcPr>
          <w:p w14:paraId="3F78427D" w14:textId="77777777" w:rsidR="00627C99" w:rsidRPr="00CE4BAA" w:rsidRDefault="00627C99" w:rsidP="00627C99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Placówka Kształcenia Ustawicznego</w:t>
            </w:r>
          </w:p>
          <w:p w14:paraId="039B82D1" w14:textId="77777777" w:rsidR="00627C99" w:rsidRPr="00CE4BAA" w:rsidRDefault="00627C99" w:rsidP="00627C99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„INFO-BIZ” Profesjonalna Edukacja</w:t>
            </w:r>
          </w:p>
          <w:p w14:paraId="3F208216" w14:textId="7FF63163" w:rsidR="00627C99" w:rsidRPr="007D70E4" w:rsidRDefault="00627C99" w:rsidP="00627C99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ul. Chełmińska 106A/36</w:t>
            </w:r>
            <w:r w:rsidRPr="00271E33">
              <w:rPr>
                <w:rFonts w:ascii="Verdana" w:hAnsi="Verdana"/>
                <w:b/>
                <w:bCs/>
                <w:sz w:val="16"/>
                <w:szCs w:val="16"/>
              </w:rPr>
              <w:t>, 86-300 Grudziądz</w:t>
            </w:r>
          </w:p>
        </w:tc>
        <w:tc>
          <w:tcPr>
            <w:tcW w:w="1133" w:type="dxa"/>
            <w:vAlign w:val="center"/>
          </w:tcPr>
          <w:p w14:paraId="5D2B5710" w14:textId="615E63CA" w:rsidR="00627C99" w:rsidRPr="00627C99" w:rsidRDefault="00627C99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627C99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62B7EF2E" w14:textId="2057A763" w:rsidR="00627C99" w:rsidRPr="00627C99" w:rsidRDefault="00627C99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627C99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455FA6E8" w14:textId="43051D88" w:rsidR="00627C99" w:rsidRPr="00627C99" w:rsidRDefault="00627C99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627C99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FE5336" w:rsidRPr="007D70E4" w14:paraId="7C7CEED3" w14:textId="77777777" w:rsidTr="000659CF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563CFB2E" w14:textId="0BC60610" w:rsidR="00FE5336" w:rsidRPr="00FA47C7" w:rsidRDefault="00FE5336" w:rsidP="00FA47C7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FA47C7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16</w:t>
            </w:r>
            <w:r w:rsidRPr="00FA47C7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FA47C7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„Płatnik - obsługa programu" dla nauczycieli z Zespołu Szkół Ponadgimnazjalnych w Mszanie Dolnej".</w:t>
            </w:r>
          </w:p>
        </w:tc>
      </w:tr>
      <w:tr w:rsidR="004B7DBF" w:rsidRPr="007D70E4" w14:paraId="21F881E1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63BC49A3" w14:textId="77B52C7A" w:rsidR="004B7DBF" w:rsidRPr="007D70E4" w:rsidRDefault="00FE5336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FE5336">
              <w:rPr>
                <w:rFonts w:ascii="Verdana" w:hAnsi="Verdana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534" w:type="dxa"/>
            <w:vAlign w:val="center"/>
          </w:tcPr>
          <w:p w14:paraId="7FC6F14C" w14:textId="77777777" w:rsidR="00FE5336" w:rsidRPr="00CE4BAA" w:rsidRDefault="00FE5336" w:rsidP="00FE533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Placówka Kształcenia Ustawicznego</w:t>
            </w:r>
          </w:p>
          <w:p w14:paraId="0E23FD41" w14:textId="77777777" w:rsidR="00FE5336" w:rsidRPr="00CE4BAA" w:rsidRDefault="00FE5336" w:rsidP="00FE533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„INFO-BIZ” Profesjonalna Edukacja</w:t>
            </w:r>
          </w:p>
          <w:p w14:paraId="4961EFF2" w14:textId="15B757D8" w:rsidR="004B7DBF" w:rsidRPr="007D70E4" w:rsidRDefault="00FE5336" w:rsidP="00FE5336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ul. Chełmińska 106A/36</w:t>
            </w:r>
            <w:r w:rsidRPr="00271E33">
              <w:rPr>
                <w:rFonts w:ascii="Verdana" w:hAnsi="Verdana"/>
                <w:b/>
                <w:bCs/>
                <w:sz w:val="16"/>
                <w:szCs w:val="16"/>
              </w:rPr>
              <w:t>, 86-300 Grudziądz</w:t>
            </w:r>
          </w:p>
        </w:tc>
        <w:tc>
          <w:tcPr>
            <w:tcW w:w="1133" w:type="dxa"/>
            <w:vAlign w:val="center"/>
          </w:tcPr>
          <w:p w14:paraId="4D3EE8CF" w14:textId="34EF28EC" w:rsidR="004B7DBF" w:rsidRPr="00FE5336" w:rsidRDefault="00FE5336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FE5336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01763B7F" w14:textId="648E684D" w:rsidR="004B7DBF" w:rsidRPr="00FE5336" w:rsidRDefault="00FE5336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FE5336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2FD53900" w14:textId="79306D23" w:rsidR="004B7DBF" w:rsidRPr="00FE5336" w:rsidRDefault="00FE5336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FE5336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FA47C7" w:rsidRPr="007D70E4" w14:paraId="34272B94" w14:textId="77777777" w:rsidTr="00E63601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6278176A" w14:textId="62E4C02E" w:rsidR="00FA47C7" w:rsidRPr="00FA47C7" w:rsidRDefault="00FA47C7" w:rsidP="00FA47C7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FA47C7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17</w:t>
            </w:r>
            <w:r w:rsidRPr="00FA47C7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FA47C7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„MS Excel - poziom średniozaawansowany" dla nauczycieli z Zespołu Szkół Ponadpodstawowych w Mszanie Dolnej”.</w:t>
            </w:r>
          </w:p>
        </w:tc>
      </w:tr>
      <w:tr w:rsidR="004B7DBF" w:rsidRPr="007D70E4" w14:paraId="3AC0BB1C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45AA892D" w14:textId="370566ED" w:rsidR="004B7DBF" w:rsidRPr="00FA47C7" w:rsidRDefault="00FA47C7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FA47C7">
              <w:rPr>
                <w:rFonts w:ascii="Verdana" w:hAnsi="Verdana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534" w:type="dxa"/>
            <w:vAlign w:val="center"/>
          </w:tcPr>
          <w:p w14:paraId="2ACABE83" w14:textId="77777777" w:rsidR="00FA47C7" w:rsidRPr="0038144A" w:rsidRDefault="00FA47C7" w:rsidP="00FA47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8144A">
              <w:rPr>
                <w:rFonts w:ascii="Verdana" w:hAnsi="Verdana"/>
                <w:b/>
                <w:bCs/>
                <w:sz w:val="16"/>
                <w:szCs w:val="16"/>
              </w:rPr>
              <w:t>ENTERPRESS Marzena Żurek</w:t>
            </w:r>
          </w:p>
          <w:p w14:paraId="3A5D5F10" w14:textId="40A05B8B" w:rsidR="004B7DBF" w:rsidRPr="00FA47C7" w:rsidRDefault="00FA47C7" w:rsidP="00FA47C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8144A">
              <w:rPr>
                <w:rFonts w:ascii="Verdana" w:hAnsi="Verdana"/>
                <w:b/>
                <w:bCs/>
                <w:sz w:val="16"/>
                <w:szCs w:val="16"/>
              </w:rPr>
              <w:t>ul. Walerego Sławka 17/23</w:t>
            </w:r>
            <w:r w:rsidRPr="00FA47C7">
              <w:rPr>
                <w:rFonts w:ascii="Verdana" w:hAnsi="Verdana"/>
                <w:b/>
                <w:bCs/>
                <w:sz w:val="16"/>
                <w:szCs w:val="16"/>
              </w:rPr>
              <w:t>, 30-633 Kraków</w:t>
            </w:r>
          </w:p>
        </w:tc>
        <w:tc>
          <w:tcPr>
            <w:tcW w:w="1133" w:type="dxa"/>
            <w:vAlign w:val="center"/>
          </w:tcPr>
          <w:p w14:paraId="2B14A8E1" w14:textId="0DEC7845" w:rsidR="004B7DBF" w:rsidRPr="00FA47C7" w:rsidRDefault="00FA47C7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FA47C7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529F7ED4" w14:textId="0A27CB09" w:rsidR="004B7DBF" w:rsidRPr="00FA47C7" w:rsidRDefault="00FA47C7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FA47C7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4BD1629B" w14:textId="0245B66C" w:rsidR="004B7DBF" w:rsidRPr="00FA47C7" w:rsidRDefault="00FA47C7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FA47C7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FE5336" w:rsidRPr="007D70E4" w14:paraId="11B2EDFC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5B2947E9" w14:textId="7D067731" w:rsidR="00FE5336" w:rsidRPr="00FA47C7" w:rsidRDefault="00FA47C7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FA47C7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4534" w:type="dxa"/>
            <w:vAlign w:val="center"/>
          </w:tcPr>
          <w:p w14:paraId="63533856" w14:textId="77777777" w:rsidR="00FA47C7" w:rsidRPr="0038144A" w:rsidRDefault="00FA47C7" w:rsidP="00FA47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>Grupa4BIM Krzysztof Knapik</w:t>
            </w:r>
          </w:p>
          <w:p w14:paraId="59B89CE5" w14:textId="0AA52844" w:rsidR="00FE5336" w:rsidRPr="00FA47C7" w:rsidRDefault="00FA47C7" w:rsidP="00FA4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FA47C7">
              <w:rPr>
                <w:rFonts w:ascii="Verdana" w:hAnsi="Verdana" w:cs="Times New Roman"/>
                <w:sz w:val="16"/>
                <w:szCs w:val="16"/>
              </w:rPr>
              <w:t>ul. Wspólna 52, 32 – 010 Łuczyce</w:t>
            </w:r>
          </w:p>
        </w:tc>
        <w:tc>
          <w:tcPr>
            <w:tcW w:w="1133" w:type="dxa"/>
            <w:vAlign w:val="center"/>
          </w:tcPr>
          <w:p w14:paraId="1A67E292" w14:textId="0D4F08F0" w:rsidR="00FE5336" w:rsidRPr="00FA47C7" w:rsidRDefault="00FA47C7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FA47C7">
              <w:rPr>
                <w:rFonts w:ascii="Verdana" w:hAnsi="Verdana" w:cs="Times New Roman"/>
                <w:sz w:val="16"/>
                <w:szCs w:val="16"/>
              </w:rPr>
              <w:t>31,73</w:t>
            </w:r>
          </w:p>
        </w:tc>
        <w:tc>
          <w:tcPr>
            <w:tcW w:w="1559" w:type="dxa"/>
            <w:vAlign w:val="center"/>
          </w:tcPr>
          <w:p w14:paraId="1E6BCBAA" w14:textId="3313287B" w:rsidR="00FE5336" w:rsidRPr="00FA47C7" w:rsidRDefault="00FA47C7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FA47C7">
              <w:rPr>
                <w:rFonts w:ascii="Verdana" w:hAnsi="Verdana" w:cs="Times New Roman"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2870FD52" w14:textId="1099587A" w:rsidR="00FE5336" w:rsidRPr="00FA47C7" w:rsidRDefault="00FA47C7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FA47C7">
              <w:rPr>
                <w:rFonts w:ascii="Verdana" w:hAnsi="Verdana" w:cs="Times New Roman"/>
                <w:sz w:val="16"/>
                <w:szCs w:val="16"/>
              </w:rPr>
              <w:t>71,73</w:t>
            </w:r>
          </w:p>
        </w:tc>
      </w:tr>
      <w:tr w:rsidR="00FE5336" w:rsidRPr="007D70E4" w14:paraId="0CD237CA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6835C19F" w14:textId="2E566EAB" w:rsidR="00FE5336" w:rsidRPr="00FA47C7" w:rsidRDefault="00FA47C7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FA47C7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4534" w:type="dxa"/>
            <w:vAlign w:val="center"/>
          </w:tcPr>
          <w:p w14:paraId="5673FB59" w14:textId="77777777" w:rsidR="00FA47C7" w:rsidRPr="00CE4BAA" w:rsidRDefault="00FA47C7" w:rsidP="00FA47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E4BAA">
              <w:rPr>
                <w:rFonts w:ascii="Verdana" w:hAnsi="Verdana"/>
                <w:sz w:val="16"/>
                <w:szCs w:val="16"/>
              </w:rPr>
              <w:t>Placówka Kształcenia Ustawicznego</w:t>
            </w:r>
          </w:p>
          <w:p w14:paraId="3A7E56C8" w14:textId="77777777" w:rsidR="00FA47C7" w:rsidRPr="00CE4BAA" w:rsidRDefault="00FA47C7" w:rsidP="00FA47C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E4BAA">
              <w:rPr>
                <w:rFonts w:ascii="Verdana" w:hAnsi="Verdana"/>
                <w:sz w:val="16"/>
                <w:szCs w:val="16"/>
              </w:rPr>
              <w:t>„INFO-BIZ” Profesjonalna Edukacja</w:t>
            </w:r>
          </w:p>
          <w:p w14:paraId="7151DA55" w14:textId="1BD3FB25" w:rsidR="00FE5336" w:rsidRPr="00FA47C7" w:rsidRDefault="00FA47C7" w:rsidP="00FA4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E4BAA">
              <w:rPr>
                <w:rFonts w:ascii="Verdana" w:hAnsi="Verdana"/>
                <w:sz w:val="16"/>
                <w:szCs w:val="16"/>
              </w:rPr>
              <w:t>ul. Chełmińska 106A/36</w:t>
            </w:r>
            <w:r w:rsidRPr="00FA47C7">
              <w:rPr>
                <w:rFonts w:ascii="Verdana" w:hAnsi="Verdana"/>
                <w:sz w:val="16"/>
                <w:szCs w:val="16"/>
              </w:rPr>
              <w:t>, 86-300 Grudziądz</w:t>
            </w:r>
          </w:p>
        </w:tc>
        <w:tc>
          <w:tcPr>
            <w:tcW w:w="1133" w:type="dxa"/>
            <w:vAlign w:val="center"/>
          </w:tcPr>
          <w:p w14:paraId="6C31EC75" w14:textId="70D6A85E" w:rsidR="00FE5336" w:rsidRPr="00FA47C7" w:rsidRDefault="00FA47C7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FA47C7">
              <w:rPr>
                <w:rFonts w:ascii="Verdana" w:hAnsi="Verdana" w:cs="Times New Roman"/>
                <w:sz w:val="16"/>
                <w:szCs w:val="16"/>
              </w:rPr>
              <w:t>18,62</w:t>
            </w:r>
          </w:p>
        </w:tc>
        <w:tc>
          <w:tcPr>
            <w:tcW w:w="1559" w:type="dxa"/>
            <w:vAlign w:val="center"/>
          </w:tcPr>
          <w:p w14:paraId="52492ED4" w14:textId="121F2D59" w:rsidR="00FE5336" w:rsidRPr="00FA47C7" w:rsidRDefault="00FA47C7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FA47C7">
              <w:rPr>
                <w:rFonts w:ascii="Verdana" w:hAnsi="Verdana" w:cs="Times New Roman"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5C964B43" w14:textId="05F537B8" w:rsidR="00FE5336" w:rsidRPr="00FA47C7" w:rsidRDefault="00FA47C7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FA47C7">
              <w:rPr>
                <w:rFonts w:ascii="Verdana" w:hAnsi="Verdana" w:cs="Times New Roman"/>
                <w:sz w:val="16"/>
                <w:szCs w:val="16"/>
              </w:rPr>
              <w:t>58,62</w:t>
            </w:r>
          </w:p>
        </w:tc>
      </w:tr>
      <w:tr w:rsidR="00305BC2" w:rsidRPr="007D70E4" w14:paraId="5FADBC4B" w14:textId="77777777" w:rsidTr="00AD3EF8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0F16259D" w14:textId="2C0DA1E0" w:rsidR="00305BC2" w:rsidRPr="0002007C" w:rsidRDefault="00305BC2" w:rsidP="00305BC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2007C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18</w:t>
            </w:r>
            <w:r w:rsidRPr="0002007C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02007C">
              <w:rPr>
                <w:rFonts w:ascii="Verdana" w:hAnsi="Verdana"/>
                <w:b/>
                <w:bCs/>
                <w:sz w:val="16"/>
                <w:szCs w:val="16"/>
              </w:rPr>
              <w:t xml:space="preserve"> „Organizacja i przeprowadzenie kursu kelnerskiego I </w:t>
            </w:r>
            <w:proofErr w:type="spellStart"/>
            <w:r w:rsidRPr="0002007C">
              <w:rPr>
                <w:rFonts w:ascii="Verdana" w:hAnsi="Verdana"/>
                <w:b/>
                <w:bCs/>
                <w:sz w:val="16"/>
                <w:szCs w:val="16"/>
              </w:rPr>
              <w:t>i</w:t>
            </w:r>
            <w:proofErr w:type="spellEnd"/>
            <w:r w:rsidRPr="0002007C">
              <w:rPr>
                <w:rFonts w:ascii="Verdana" w:hAnsi="Verdana"/>
                <w:b/>
                <w:bCs/>
                <w:sz w:val="16"/>
                <w:szCs w:val="16"/>
              </w:rPr>
              <w:t xml:space="preserve"> II stopnia dla nauczycieli ze Specjalnego Ośrodka </w:t>
            </w:r>
            <w:proofErr w:type="spellStart"/>
            <w:r w:rsidRPr="0002007C">
              <w:rPr>
                <w:rFonts w:ascii="Verdana" w:hAnsi="Verdana"/>
                <w:b/>
                <w:bCs/>
                <w:sz w:val="16"/>
                <w:szCs w:val="16"/>
              </w:rPr>
              <w:t>Szkolno</w:t>
            </w:r>
            <w:proofErr w:type="spellEnd"/>
            <w:r w:rsidRPr="0002007C">
              <w:rPr>
                <w:rFonts w:ascii="Verdana" w:hAnsi="Verdana"/>
                <w:b/>
                <w:bCs/>
                <w:sz w:val="16"/>
                <w:szCs w:val="16"/>
              </w:rPr>
              <w:t xml:space="preserve"> - Wychowawczego w Dobrej".</w:t>
            </w:r>
          </w:p>
        </w:tc>
      </w:tr>
      <w:tr w:rsidR="00FE5336" w:rsidRPr="007D70E4" w14:paraId="62CADF4C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181014CD" w14:textId="15246817" w:rsidR="00FE5336" w:rsidRPr="00305BC2" w:rsidRDefault="00305BC2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305BC2">
              <w:rPr>
                <w:rFonts w:ascii="Verdana" w:hAnsi="Verdana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534" w:type="dxa"/>
            <w:vAlign w:val="center"/>
          </w:tcPr>
          <w:p w14:paraId="5BD9BFEB" w14:textId="77777777" w:rsidR="00305BC2" w:rsidRPr="00CE4BAA" w:rsidRDefault="00305BC2" w:rsidP="00305BC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Placówka Kształcenia Ustawicznego</w:t>
            </w:r>
          </w:p>
          <w:p w14:paraId="4BA47A81" w14:textId="77777777" w:rsidR="00305BC2" w:rsidRPr="00CE4BAA" w:rsidRDefault="00305BC2" w:rsidP="00305BC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„INFO-BIZ” Profesjonalna Edukacja</w:t>
            </w:r>
          </w:p>
          <w:p w14:paraId="3BFAB70F" w14:textId="7FFC826C" w:rsidR="00FE5336" w:rsidRPr="00305BC2" w:rsidRDefault="00305BC2" w:rsidP="00305BC2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CE4BAA">
              <w:rPr>
                <w:rFonts w:ascii="Verdana" w:hAnsi="Verdana"/>
                <w:b/>
                <w:bCs/>
                <w:sz w:val="16"/>
                <w:szCs w:val="16"/>
              </w:rPr>
              <w:t>ul. Chełmińska 106A/36</w:t>
            </w:r>
            <w:r w:rsidRPr="00305BC2">
              <w:rPr>
                <w:rFonts w:ascii="Verdana" w:hAnsi="Verdana"/>
                <w:b/>
                <w:bCs/>
                <w:sz w:val="16"/>
                <w:szCs w:val="16"/>
              </w:rPr>
              <w:t>, 86-300 Grudziądz</w:t>
            </w:r>
          </w:p>
        </w:tc>
        <w:tc>
          <w:tcPr>
            <w:tcW w:w="1133" w:type="dxa"/>
            <w:vAlign w:val="center"/>
          </w:tcPr>
          <w:p w14:paraId="1C4D86B1" w14:textId="3712D49E" w:rsidR="00FE5336" w:rsidRPr="00305BC2" w:rsidRDefault="00305BC2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305BC2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6534F3FD" w14:textId="2DBDD308" w:rsidR="00FE5336" w:rsidRPr="00305BC2" w:rsidRDefault="00305BC2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305BC2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3B8119E3" w14:textId="53A3BCF3" w:rsidR="00FE5336" w:rsidRPr="00305BC2" w:rsidRDefault="00305BC2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305BC2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CA16E2" w:rsidRPr="007D70E4" w14:paraId="381D42AA" w14:textId="77777777" w:rsidTr="00C951CC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6548E244" w14:textId="3CFE9F2A" w:rsidR="00CA16E2" w:rsidRPr="00CA16E2" w:rsidRDefault="00CA16E2" w:rsidP="00CA16E2">
            <w:pPr>
              <w:tabs>
                <w:tab w:val="left" w:pos="0"/>
              </w:tabs>
              <w:spacing w:after="120"/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CA16E2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19</w:t>
            </w:r>
            <w:r w:rsidRPr="00CA16E2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CA16E2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„Budowa i obsługa elementów i układów hydrauliki siłowej” dla nauczycieli z Zespołu Szkół Technicznych i Ogólnokształcących w Limanowej".</w:t>
            </w:r>
          </w:p>
        </w:tc>
      </w:tr>
      <w:tr w:rsidR="0002007C" w:rsidRPr="007D70E4" w14:paraId="1548301C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22BEA5E7" w14:textId="088F33D1" w:rsidR="0002007C" w:rsidRPr="00731325" w:rsidRDefault="00CA16E2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731325">
              <w:rPr>
                <w:rFonts w:ascii="Verdana" w:hAnsi="Verdana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534" w:type="dxa"/>
            <w:vAlign w:val="center"/>
          </w:tcPr>
          <w:p w14:paraId="3FD9AC33" w14:textId="77777777" w:rsidR="00CA16E2" w:rsidRPr="0058456B" w:rsidRDefault="00CA16E2" w:rsidP="00CA16E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58456B">
              <w:rPr>
                <w:rFonts w:ascii="Verdana" w:hAnsi="Verdana"/>
                <w:b/>
                <w:bCs/>
                <w:sz w:val="16"/>
                <w:szCs w:val="16"/>
              </w:rPr>
              <w:t>EMT – Systems Sp. z o.o.</w:t>
            </w:r>
          </w:p>
          <w:p w14:paraId="06EF6550" w14:textId="26D6C25F" w:rsidR="0002007C" w:rsidRPr="00731325" w:rsidRDefault="00CA16E2" w:rsidP="00CA16E2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31325">
              <w:rPr>
                <w:rFonts w:ascii="Verdana" w:hAnsi="Verdana"/>
                <w:b/>
                <w:bCs/>
                <w:sz w:val="16"/>
                <w:szCs w:val="16"/>
              </w:rPr>
              <w:t>ul. Bojkowska 35A, 44-100 Gliwice</w:t>
            </w:r>
          </w:p>
        </w:tc>
        <w:tc>
          <w:tcPr>
            <w:tcW w:w="1133" w:type="dxa"/>
            <w:vAlign w:val="center"/>
          </w:tcPr>
          <w:p w14:paraId="290E7219" w14:textId="5F6AF9FC" w:rsidR="0002007C" w:rsidRPr="00731325" w:rsidRDefault="00CA16E2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731325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2A3C003A" w14:textId="7FBFC54D" w:rsidR="0002007C" w:rsidRPr="00731325" w:rsidRDefault="00CA16E2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731325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5AE16E10" w14:textId="582E86F5" w:rsidR="0002007C" w:rsidRPr="00731325" w:rsidRDefault="00CA16E2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731325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731325" w:rsidRPr="007D70E4" w14:paraId="6B9D8802" w14:textId="77777777" w:rsidTr="00731325">
        <w:trPr>
          <w:gridAfter w:val="1"/>
          <w:wAfter w:w="14" w:type="dxa"/>
          <w:trHeight w:val="546"/>
        </w:trPr>
        <w:tc>
          <w:tcPr>
            <w:tcW w:w="9624" w:type="dxa"/>
            <w:gridSpan w:val="5"/>
            <w:vAlign w:val="center"/>
          </w:tcPr>
          <w:p w14:paraId="097F16E2" w14:textId="55BF4BAE" w:rsidR="00731325" w:rsidRPr="00731325" w:rsidRDefault="00731325" w:rsidP="005D4AF4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731325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20</w:t>
            </w:r>
            <w:r w:rsidRPr="00731325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731325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„Napędy i sterowanie hydrauliczne </w:t>
            </w:r>
            <w:r w:rsidR="005F1AFF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         </w:t>
            </w:r>
            <w:r w:rsidRPr="00731325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w maszynach i urządzeniach” dla nauczycieli z  Zespołu Szkół Technicznych i Ogólnokształcących </w:t>
            </w:r>
            <w:r w:rsidR="005F1AFF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                </w:t>
            </w:r>
            <w:r w:rsidRPr="00731325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w Limanowej".</w:t>
            </w:r>
          </w:p>
        </w:tc>
      </w:tr>
      <w:tr w:rsidR="0002007C" w:rsidRPr="007D70E4" w14:paraId="5F750A3C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086D1C68" w14:textId="35B10CF3" w:rsidR="0002007C" w:rsidRPr="00731325" w:rsidRDefault="00731325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731325">
              <w:rPr>
                <w:rFonts w:ascii="Verdana" w:hAnsi="Verdana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534" w:type="dxa"/>
            <w:vAlign w:val="center"/>
          </w:tcPr>
          <w:p w14:paraId="64DD2544" w14:textId="77777777" w:rsidR="00731325" w:rsidRPr="0058456B" w:rsidRDefault="00731325" w:rsidP="0073132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58456B">
              <w:rPr>
                <w:rFonts w:ascii="Verdana" w:hAnsi="Verdana"/>
                <w:b/>
                <w:bCs/>
                <w:sz w:val="16"/>
                <w:szCs w:val="16"/>
              </w:rPr>
              <w:t>EMT – Systems Sp. z o.o.</w:t>
            </w:r>
          </w:p>
          <w:p w14:paraId="5CE7860A" w14:textId="12EB97F1" w:rsidR="0002007C" w:rsidRPr="00731325" w:rsidRDefault="00731325" w:rsidP="00731325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731325">
              <w:rPr>
                <w:rFonts w:ascii="Verdana" w:hAnsi="Verdana"/>
                <w:b/>
                <w:bCs/>
                <w:sz w:val="16"/>
                <w:szCs w:val="16"/>
              </w:rPr>
              <w:t>ul. Bojkowska 35A, 44-100 Gliwice</w:t>
            </w:r>
          </w:p>
        </w:tc>
        <w:tc>
          <w:tcPr>
            <w:tcW w:w="1133" w:type="dxa"/>
            <w:vAlign w:val="center"/>
          </w:tcPr>
          <w:p w14:paraId="390E19AE" w14:textId="3B1636AA" w:rsidR="0002007C" w:rsidRPr="00731325" w:rsidRDefault="00731325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731325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6CFBFF33" w14:textId="6D168D85" w:rsidR="0002007C" w:rsidRPr="00731325" w:rsidRDefault="00731325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731325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1A7A4350" w14:textId="1E0BA02D" w:rsidR="0002007C" w:rsidRPr="00731325" w:rsidRDefault="00731325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731325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5D4AF4" w:rsidRPr="007D70E4" w14:paraId="031C930A" w14:textId="77777777" w:rsidTr="00BE66DF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66DB38BD" w14:textId="718944DD" w:rsidR="005D4AF4" w:rsidRPr="005D4AF4" w:rsidRDefault="005D4AF4" w:rsidP="005D4AF4">
            <w:pPr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5D4AF4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21</w:t>
            </w:r>
            <w:r w:rsidRPr="005D4AF4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5D4AF4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</w:t>
            </w:r>
            <w:proofErr w:type="spellStart"/>
            <w:r w:rsidRPr="005D4AF4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Elektrohydraulika</w:t>
            </w:r>
            <w:proofErr w:type="spellEnd"/>
            <w:r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5D4AF4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i hydraulika proporcjonalna” dla nauczycieli z  Zespołu Szkół Technicznych i Ogólnokształcących w Limanowej".</w:t>
            </w:r>
          </w:p>
        </w:tc>
      </w:tr>
      <w:tr w:rsidR="0002007C" w:rsidRPr="007D70E4" w14:paraId="6ADF1691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3DC2DC76" w14:textId="12922125" w:rsidR="0002007C" w:rsidRPr="005D4AF4" w:rsidRDefault="005D4AF4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5D4AF4">
              <w:rPr>
                <w:rFonts w:ascii="Verdana" w:hAnsi="Verdana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534" w:type="dxa"/>
            <w:vAlign w:val="center"/>
          </w:tcPr>
          <w:p w14:paraId="7330C427" w14:textId="77777777" w:rsidR="00731325" w:rsidRPr="0058456B" w:rsidRDefault="00731325" w:rsidP="0073132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58456B">
              <w:rPr>
                <w:rFonts w:ascii="Verdana" w:hAnsi="Verdana"/>
                <w:b/>
                <w:bCs/>
                <w:sz w:val="16"/>
                <w:szCs w:val="16"/>
              </w:rPr>
              <w:t>EMT – Systems Sp. z o.o.</w:t>
            </w:r>
          </w:p>
          <w:p w14:paraId="779079CD" w14:textId="30E1F093" w:rsidR="0002007C" w:rsidRPr="005D4AF4" w:rsidRDefault="00731325" w:rsidP="00731325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5D4AF4">
              <w:rPr>
                <w:rFonts w:ascii="Verdana" w:hAnsi="Verdana"/>
                <w:b/>
                <w:bCs/>
                <w:sz w:val="16"/>
                <w:szCs w:val="16"/>
              </w:rPr>
              <w:t>ul. Bojkowska 35A, 44-100 Gliwice</w:t>
            </w:r>
          </w:p>
        </w:tc>
        <w:tc>
          <w:tcPr>
            <w:tcW w:w="1133" w:type="dxa"/>
            <w:vAlign w:val="center"/>
          </w:tcPr>
          <w:p w14:paraId="7C9DA3A2" w14:textId="22573839" w:rsidR="0002007C" w:rsidRPr="005D4AF4" w:rsidRDefault="005D4AF4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5D4AF4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469B68ED" w14:textId="71F3C11C" w:rsidR="0002007C" w:rsidRPr="005D4AF4" w:rsidRDefault="005D4AF4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5D4AF4">
              <w:rPr>
                <w:rFonts w:ascii="Verdana" w:hAnsi="Verdana" w:cs="Times New Roman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1264" w:type="dxa"/>
            <w:vAlign w:val="center"/>
          </w:tcPr>
          <w:p w14:paraId="5315154D" w14:textId="08D70ACD" w:rsidR="0002007C" w:rsidRPr="005D4AF4" w:rsidRDefault="005D4AF4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5D4AF4">
              <w:rPr>
                <w:rFonts w:ascii="Verdana" w:hAnsi="Verdana" w:cs="Times New Roman"/>
                <w:b/>
                <w:bCs/>
                <w:sz w:val="16"/>
                <w:szCs w:val="16"/>
              </w:rPr>
              <w:t>90,00</w:t>
            </w:r>
          </w:p>
        </w:tc>
      </w:tr>
      <w:tr w:rsidR="006D4008" w:rsidRPr="007D70E4" w14:paraId="0DC4ED35" w14:textId="77777777" w:rsidTr="000171C3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2903B1B3" w14:textId="6534EADE" w:rsidR="006D4008" w:rsidRPr="006D4008" w:rsidRDefault="006D4008" w:rsidP="006D4008">
            <w:pPr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6D4008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22</w:t>
            </w:r>
            <w:r w:rsidRPr="006D4008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6D4008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„Napędy i sterowanie </w:t>
            </w:r>
            <w:proofErr w:type="spellStart"/>
            <w:r w:rsidRPr="006D4008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serwohydrauliczne</w:t>
            </w:r>
            <w:proofErr w:type="spellEnd"/>
            <w:r w:rsidRPr="006D4008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” dla nauczycieli z Zespołu Szkół Technicznych i Ogólnokształcących w Limanowej".</w:t>
            </w:r>
          </w:p>
        </w:tc>
      </w:tr>
      <w:tr w:rsidR="00CA16E2" w:rsidRPr="007D70E4" w14:paraId="3723DA22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3601C509" w14:textId="4765BF83" w:rsidR="00CA16E2" w:rsidRPr="006D4008" w:rsidRDefault="006D4008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6D4008">
              <w:rPr>
                <w:rFonts w:ascii="Verdana" w:hAnsi="Verdana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534" w:type="dxa"/>
            <w:vAlign w:val="center"/>
          </w:tcPr>
          <w:p w14:paraId="44AB5BDE" w14:textId="77777777" w:rsidR="006D4008" w:rsidRPr="0058456B" w:rsidRDefault="006D4008" w:rsidP="006D400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58456B">
              <w:rPr>
                <w:rFonts w:ascii="Verdana" w:hAnsi="Verdana"/>
                <w:b/>
                <w:bCs/>
                <w:sz w:val="16"/>
                <w:szCs w:val="16"/>
              </w:rPr>
              <w:t>EMT – Systems Sp. z o.o.</w:t>
            </w:r>
          </w:p>
          <w:p w14:paraId="7CF0BD23" w14:textId="7CF022C5" w:rsidR="00CA16E2" w:rsidRPr="006D4008" w:rsidRDefault="006D4008" w:rsidP="006D4008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6D4008">
              <w:rPr>
                <w:rFonts w:ascii="Verdana" w:hAnsi="Verdana"/>
                <w:b/>
                <w:bCs/>
                <w:sz w:val="16"/>
                <w:szCs w:val="16"/>
              </w:rPr>
              <w:t>ul. Bojkowska 35A, 44-100 Gliwice</w:t>
            </w:r>
          </w:p>
        </w:tc>
        <w:tc>
          <w:tcPr>
            <w:tcW w:w="1133" w:type="dxa"/>
            <w:vAlign w:val="center"/>
          </w:tcPr>
          <w:p w14:paraId="3A94E3DF" w14:textId="2340CE63" w:rsidR="00CA16E2" w:rsidRPr="006D4008" w:rsidRDefault="006D4008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6D4008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7CF6BB19" w14:textId="6EA00B01" w:rsidR="00CA16E2" w:rsidRPr="006D4008" w:rsidRDefault="006D4008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6D4008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2074AD2A" w14:textId="32463B67" w:rsidR="00CA16E2" w:rsidRPr="006D4008" w:rsidRDefault="006D4008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6D4008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8C0BD0" w:rsidRPr="007D70E4" w14:paraId="5220363B" w14:textId="77777777" w:rsidTr="006A3E5E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091A5449" w14:textId="006BD9AD" w:rsidR="008C0BD0" w:rsidRPr="008C0BD0" w:rsidRDefault="008C0BD0" w:rsidP="008C0BD0">
            <w:pPr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8C0BD0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23</w:t>
            </w:r>
            <w:r w:rsidRPr="008C0BD0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8C0BD0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„AS - Interface” dla nauczycieli </w:t>
            </w:r>
            <w:r w:rsidR="005F1AFF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                  </w:t>
            </w:r>
            <w:r w:rsidRPr="008C0BD0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z Zespołu Szkół Technicznych i Ogólnokształcących w Limanowej".</w:t>
            </w:r>
          </w:p>
        </w:tc>
      </w:tr>
      <w:tr w:rsidR="005D4AF4" w:rsidRPr="007D70E4" w14:paraId="17D94DF6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0F7CD67F" w14:textId="6FA356E8" w:rsidR="005D4AF4" w:rsidRPr="008C0BD0" w:rsidRDefault="008C0B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8C0BD0">
              <w:rPr>
                <w:rFonts w:ascii="Verdana" w:hAnsi="Verdana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534" w:type="dxa"/>
            <w:vAlign w:val="center"/>
          </w:tcPr>
          <w:p w14:paraId="6D3F46E1" w14:textId="77777777" w:rsidR="008C0BD0" w:rsidRPr="0058456B" w:rsidRDefault="008C0BD0" w:rsidP="008C0BD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58456B">
              <w:rPr>
                <w:rFonts w:ascii="Verdana" w:hAnsi="Verdana"/>
                <w:b/>
                <w:bCs/>
                <w:sz w:val="16"/>
                <w:szCs w:val="16"/>
              </w:rPr>
              <w:t>EMT – Systems Sp. z o.o.</w:t>
            </w:r>
          </w:p>
          <w:p w14:paraId="433D8B4C" w14:textId="2F8F2558" w:rsidR="005D4AF4" w:rsidRPr="008C0BD0" w:rsidRDefault="008C0BD0" w:rsidP="008C0BD0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8C0BD0">
              <w:rPr>
                <w:rFonts w:ascii="Verdana" w:hAnsi="Verdana"/>
                <w:b/>
                <w:bCs/>
                <w:sz w:val="16"/>
                <w:szCs w:val="16"/>
              </w:rPr>
              <w:t>ul. Bojkowska 35A, 44-100 Gliwice</w:t>
            </w:r>
          </w:p>
        </w:tc>
        <w:tc>
          <w:tcPr>
            <w:tcW w:w="1133" w:type="dxa"/>
            <w:vAlign w:val="center"/>
          </w:tcPr>
          <w:p w14:paraId="2B15AF30" w14:textId="42FEB12E" w:rsidR="005D4AF4" w:rsidRPr="008C0BD0" w:rsidRDefault="008C0B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8C0BD0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79EE9056" w14:textId="3B31A52C" w:rsidR="005D4AF4" w:rsidRPr="008C0BD0" w:rsidRDefault="008C0B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8C0BD0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50243385" w14:textId="48B5411D" w:rsidR="005D4AF4" w:rsidRPr="008C0BD0" w:rsidRDefault="008C0B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8C0BD0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8C0BD0" w:rsidRPr="007D70E4" w14:paraId="4619DF70" w14:textId="77777777" w:rsidTr="00B96668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0158C8BE" w14:textId="6C93B68A" w:rsidR="008C0BD0" w:rsidRPr="008C0BD0" w:rsidRDefault="008C0BD0" w:rsidP="008C0BD0">
            <w:pPr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8C0BD0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24</w:t>
            </w:r>
            <w:r w:rsidRPr="008C0BD0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8C0BD0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„Obsługa i programowanie obrabiarek CNC - Operator / Programista CNC”  dla nauczyciela z Zespołu Szkół Technicznych i Ogólnokształcących w Limanowej".</w:t>
            </w:r>
          </w:p>
        </w:tc>
      </w:tr>
      <w:tr w:rsidR="0002007C" w:rsidRPr="007D70E4" w14:paraId="6251C1EF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3A243B21" w14:textId="5E200FE6" w:rsidR="0002007C" w:rsidRPr="008C0BD0" w:rsidRDefault="008C0B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8C0BD0">
              <w:rPr>
                <w:rFonts w:ascii="Verdana" w:hAnsi="Verdana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534" w:type="dxa"/>
            <w:vAlign w:val="center"/>
          </w:tcPr>
          <w:p w14:paraId="30B707CC" w14:textId="77777777" w:rsidR="008C0BD0" w:rsidRPr="0058456B" w:rsidRDefault="008C0BD0" w:rsidP="008C0BD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58456B">
              <w:rPr>
                <w:rFonts w:ascii="Verdana" w:hAnsi="Verdana"/>
                <w:b/>
                <w:bCs/>
                <w:sz w:val="16"/>
                <w:szCs w:val="16"/>
              </w:rPr>
              <w:t>EMT – Systems Sp. z o.o.</w:t>
            </w:r>
          </w:p>
          <w:p w14:paraId="1AFD3429" w14:textId="78B2E3C3" w:rsidR="0002007C" w:rsidRPr="008C0BD0" w:rsidRDefault="008C0BD0" w:rsidP="008C0BD0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8C0BD0">
              <w:rPr>
                <w:rFonts w:ascii="Verdana" w:hAnsi="Verdana"/>
                <w:b/>
                <w:bCs/>
                <w:sz w:val="16"/>
                <w:szCs w:val="16"/>
              </w:rPr>
              <w:t>ul. Bojkowska 35A, 44-100 Gliwice</w:t>
            </w:r>
          </w:p>
        </w:tc>
        <w:tc>
          <w:tcPr>
            <w:tcW w:w="1133" w:type="dxa"/>
            <w:vAlign w:val="center"/>
          </w:tcPr>
          <w:p w14:paraId="7EC6D432" w14:textId="385A187F" w:rsidR="0002007C" w:rsidRPr="008C0BD0" w:rsidRDefault="008C0B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8C0BD0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2CC7710F" w14:textId="02A00AE3" w:rsidR="0002007C" w:rsidRPr="008C0BD0" w:rsidRDefault="008C0B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8C0BD0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7A491FB1" w14:textId="3B066C61" w:rsidR="0002007C" w:rsidRPr="008C0BD0" w:rsidRDefault="008C0B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8C0BD0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8C0BD0" w:rsidRPr="007D70E4" w14:paraId="6277E2BB" w14:textId="77777777" w:rsidTr="006A261C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2F6F78BE" w14:textId="4965E07D" w:rsidR="008C0BD0" w:rsidRPr="008C0BD0" w:rsidRDefault="008C0BD0" w:rsidP="008C0BD0">
            <w:pPr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8C0BD0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25</w:t>
            </w:r>
            <w:r w:rsidRPr="008C0BD0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8C0BD0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 programowania obrabiarek CNC </w:t>
            </w:r>
            <w:r w:rsidR="005F1AFF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                 </w:t>
            </w:r>
            <w:r w:rsidRPr="008C0BD0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w zakresie praktycznej obsługi w procesie produkcji przemysłowej  dla nauczyciela z Zespołu Szkół Technicznych i Ogólnokształcących w Limanowej".</w:t>
            </w:r>
          </w:p>
        </w:tc>
      </w:tr>
      <w:tr w:rsidR="0002007C" w:rsidRPr="007D70E4" w14:paraId="30541462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179FD886" w14:textId="39A40928" w:rsidR="0002007C" w:rsidRPr="007D70E4" w:rsidRDefault="008C0B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8C0BD0">
              <w:rPr>
                <w:rFonts w:ascii="Verdana" w:hAnsi="Verdana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4534" w:type="dxa"/>
            <w:vAlign w:val="center"/>
          </w:tcPr>
          <w:p w14:paraId="066287F3" w14:textId="77777777" w:rsidR="008C0BD0" w:rsidRPr="008C0BD0" w:rsidRDefault="008C0BD0" w:rsidP="008C0BD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8C0BD0">
              <w:rPr>
                <w:rFonts w:ascii="Verdana" w:hAnsi="Verdana"/>
                <w:b/>
                <w:bCs/>
                <w:sz w:val="16"/>
                <w:szCs w:val="16"/>
              </w:rPr>
              <w:t>Abplanalp</w:t>
            </w:r>
            <w:proofErr w:type="spellEnd"/>
            <w:r w:rsidRPr="008C0BD0">
              <w:rPr>
                <w:rFonts w:ascii="Verdana" w:hAnsi="Verdana"/>
                <w:b/>
                <w:bCs/>
                <w:sz w:val="16"/>
                <w:szCs w:val="16"/>
              </w:rPr>
              <w:t xml:space="preserve"> Sp. z o.o.</w:t>
            </w:r>
          </w:p>
          <w:p w14:paraId="6A423CB5" w14:textId="65001906" w:rsidR="0002007C" w:rsidRPr="008C0BD0" w:rsidRDefault="008C0BD0" w:rsidP="008C0BD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C0BD0">
              <w:rPr>
                <w:rFonts w:ascii="Verdana" w:hAnsi="Verdana"/>
                <w:b/>
                <w:bCs/>
                <w:sz w:val="16"/>
                <w:szCs w:val="16"/>
              </w:rPr>
              <w:t>ul. Kostrzyńska 36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, </w:t>
            </w:r>
            <w:r w:rsidRPr="008C0BD0">
              <w:rPr>
                <w:rFonts w:ascii="Verdana" w:hAnsi="Verdana"/>
                <w:b/>
                <w:bCs/>
                <w:sz w:val="16"/>
                <w:szCs w:val="16"/>
              </w:rPr>
              <w:t>02 – 979 Warszawa</w:t>
            </w:r>
          </w:p>
        </w:tc>
        <w:tc>
          <w:tcPr>
            <w:tcW w:w="1133" w:type="dxa"/>
            <w:vAlign w:val="center"/>
          </w:tcPr>
          <w:p w14:paraId="0A1FD628" w14:textId="367C43EC" w:rsidR="0002007C" w:rsidRPr="008C0BD0" w:rsidRDefault="008C0B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8C0BD0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02676D50" w14:textId="34AF7703" w:rsidR="0002007C" w:rsidRPr="008C0BD0" w:rsidRDefault="008C0B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8C0BD0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54D9530E" w14:textId="015F9DCD" w:rsidR="0002007C" w:rsidRPr="008C0BD0" w:rsidRDefault="008C0BD0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8C0BD0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88649F" w:rsidRPr="007D70E4" w14:paraId="33436799" w14:textId="77777777" w:rsidTr="009A1693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44E57EEF" w14:textId="3A75E4D3" w:rsidR="0088649F" w:rsidRPr="0088649F" w:rsidRDefault="0088649F" w:rsidP="0088649F">
            <w:pPr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88649F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27</w:t>
            </w:r>
            <w:r w:rsidRPr="0088649F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88649F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„Obsługa programu do grafiki wektorowej Corel” dla nauczycieli z Zespołu Szkół Technicznych i Ogólnokształcących w Limanowej".</w:t>
            </w:r>
          </w:p>
        </w:tc>
      </w:tr>
      <w:tr w:rsidR="008C0BD0" w:rsidRPr="007D70E4" w14:paraId="07C89F6A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76789FBD" w14:textId="64CCC6DF" w:rsidR="008C0BD0" w:rsidRPr="0088649F" w:rsidRDefault="0088649F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8649F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4534" w:type="dxa"/>
            <w:vAlign w:val="center"/>
          </w:tcPr>
          <w:p w14:paraId="0160D4E1" w14:textId="77777777" w:rsidR="0088649F" w:rsidRPr="0038144A" w:rsidRDefault="0088649F" w:rsidP="0088649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>Placówka Kształcenia Ustawicznego</w:t>
            </w:r>
          </w:p>
          <w:p w14:paraId="7AD37D72" w14:textId="77777777" w:rsidR="0088649F" w:rsidRPr="0038144A" w:rsidRDefault="0088649F" w:rsidP="0088649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>„INFO-BIZ” Profesjonalna Edukacja</w:t>
            </w:r>
          </w:p>
          <w:p w14:paraId="0C95053B" w14:textId="1E808A15" w:rsidR="008C0BD0" w:rsidRPr="007D70E4" w:rsidRDefault="0088649F" w:rsidP="0088649F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 xml:space="preserve">ul. Chełmińska 106A/36, </w:t>
            </w:r>
            <w:r w:rsidRPr="0038144A">
              <w:rPr>
                <w:rFonts w:ascii="Verdana" w:hAnsi="Verdana" w:cs="Times New Roman"/>
                <w:sz w:val="16"/>
                <w:szCs w:val="16"/>
              </w:rPr>
              <w:t>86-300 Grudziądz</w:t>
            </w:r>
          </w:p>
        </w:tc>
        <w:tc>
          <w:tcPr>
            <w:tcW w:w="1133" w:type="dxa"/>
            <w:vAlign w:val="center"/>
          </w:tcPr>
          <w:p w14:paraId="4BF66DBE" w14:textId="6A09B54C" w:rsidR="008C0BD0" w:rsidRPr="0088649F" w:rsidRDefault="0088649F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8649F">
              <w:rPr>
                <w:rFonts w:ascii="Verdana" w:hAnsi="Verdana" w:cs="Times New Roman"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47DCEC89" w14:textId="243ADBA8" w:rsidR="008C0BD0" w:rsidRPr="0088649F" w:rsidRDefault="0088649F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8649F">
              <w:rPr>
                <w:rFonts w:ascii="Verdana" w:hAnsi="Verdana" w:cs="Times New Roman"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016B2DCC" w14:textId="19ADC547" w:rsidR="008C0BD0" w:rsidRPr="0088649F" w:rsidRDefault="0088649F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8649F">
              <w:rPr>
                <w:rFonts w:ascii="Verdana" w:hAnsi="Verdana" w:cs="Times New Roman"/>
                <w:sz w:val="16"/>
                <w:szCs w:val="16"/>
              </w:rPr>
              <w:t>100,00</w:t>
            </w:r>
          </w:p>
        </w:tc>
      </w:tr>
      <w:tr w:rsidR="0088649F" w:rsidRPr="007D70E4" w14:paraId="3D989001" w14:textId="77777777" w:rsidTr="00776A0C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731F34A0" w14:textId="1EF63660" w:rsidR="0088649F" w:rsidRPr="0088649F" w:rsidRDefault="0088649F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8649F">
              <w:rPr>
                <w:rFonts w:ascii="Verdana" w:hAnsi="Verdana" w:cs="Times New Roman"/>
                <w:sz w:val="16"/>
                <w:szCs w:val="16"/>
              </w:rPr>
              <w:lastRenderedPageBreak/>
              <w:t>6</w:t>
            </w:r>
          </w:p>
        </w:tc>
        <w:tc>
          <w:tcPr>
            <w:tcW w:w="4534" w:type="dxa"/>
            <w:vAlign w:val="center"/>
          </w:tcPr>
          <w:p w14:paraId="65911304" w14:textId="77777777" w:rsidR="0088649F" w:rsidRPr="0038144A" w:rsidRDefault="0088649F" w:rsidP="0088649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>Grupa4BIM Krzysztof Knapik</w:t>
            </w:r>
          </w:p>
          <w:p w14:paraId="0F32DE08" w14:textId="0993696E" w:rsidR="0088649F" w:rsidRPr="007D70E4" w:rsidRDefault="0088649F" w:rsidP="0088649F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38144A">
              <w:rPr>
                <w:rFonts w:ascii="Verdana" w:hAnsi="Verdana" w:cs="Times New Roman"/>
                <w:sz w:val="16"/>
                <w:szCs w:val="16"/>
              </w:rPr>
              <w:t>ul. Wspólna 52, 32 – 010 Łuczyce</w:t>
            </w:r>
          </w:p>
        </w:tc>
        <w:tc>
          <w:tcPr>
            <w:tcW w:w="3956" w:type="dxa"/>
            <w:gridSpan w:val="3"/>
            <w:vAlign w:val="center"/>
          </w:tcPr>
          <w:p w14:paraId="702E5C51" w14:textId="687AA4FD" w:rsidR="0088649F" w:rsidRPr="007D70E4" w:rsidRDefault="0088649F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4B7DBF">
              <w:rPr>
                <w:rFonts w:ascii="Verdana" w:hAnsi="Verdana"/>
                <w:sz w:val="16"/>
                <w:szCs w:val="16"/>
              </w:rPr>
              <w:t xml:space="preserve">Oferta nie podlega ocenie, </w:t>
            </w:r>
            <w:r w:rsidRPr="004B7DBF">
              <w:rPr>
                <w:rFonts w:ascii="Verdana" w:hAnsi="Verdana" w:cs="Times New Roman"/>
                <w:sz w:val="16"/>
                <w:szCs w:val="16"/>
              </w:rPr>
              <w:t>oferta odrzucona.</w:t>
            </w:r>
            <w:r w:rsidRPr="004B7DB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</w:tc>
      </w:tr>
      <w:tr w:rsidR="0088649F" w:rsidRPr="007D70E4" w14:paraId="5B740C0D" w14:textId="77777777" w:rsidTr="0020377F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539D7A92" w14:textId="5C461A7F" w:rsidR="0088649F" w:rsidRPr="0088649F" w:rsidRDefault="0088649F" w:rsidP="0088649F">
            <w:pPr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88649F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28</w:t>
            </w:r>
            <w:r w:rsidRPr="0088649F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88649F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„Adobe Photo Shop” dla nauczycieli </w:t>
            </w:r>
            <w:r w:rsidR="005F1AFF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          </w:t>
            </w:r>
            <w:r w:rsidRPr="0088649F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z Zespołu Szkół Technicznych i Ogólnokształcących w Limanowej".</w:t>
            </w:r>
          </w:p>
        </w:tc>
      </w:tr>
      <w:tr w:rsidR="008C0BD0" w:rsidRPr="007D70E4" w14:paraId="62D94870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33E8915E" w14:textId="3D972994" w:rsidR="008C0BD0" w:rsidRPr="0088649F" w:rsidRDefault="0088649F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8649F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4534" w:type="dxa"/>
            <w:vAlign w:val="center"/>
          </w:tcPr>
          <w:p w14:paraId="6125687D" w14:textId="77777777" w:rsidR="0088649F" w:rsidRPr="0038144A" w:rsidRDefault="0088649F" w:rsidP="0088649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>Placówka Kształcenia Ustawicznego</w:t>
            </w:r>
          </w:p>
          <w:p w14:paraId="732662A4" w14:textId="77777777" w:rsidR="0088649F" w:rsidRPr="0038144A" w:rsidRDefault="0088649F" w:rsidP="0088649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>„INFO-BIZ” Profesjonalna Edukacja</w:t>
            </w:r>
          </w:p>
          <w:p w14:paraId="7C1D9AD0" w14:textId="22A3289D" w:rsidR="008C0BD0" w:rsidRPr="0088649F" w:rsidRDefault="0088649F" w:rsidP="0088649F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>ul. Chełmińska 106A/36</w:t>
            </w:r>
            <w:r w:rsidRPr="0088649F"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88649F">
              <w:rPr>
                <w:rFonts w:ascii="Verdana" w:hAnsi="Verdana" w:cs="Times New Roman"/>
                <w:sz w:val="16"/>
                <w:szCs w:val="16"/>
              </w:rPr>
              <w:t>86-300 Grudziądz</w:t>
            </w:r>
          </w:p>
        </w:tc>
        <w:tc>
          <w:tcPr>
            <w:tcW w:w="1133" w:type="dxa"/>
            <w:vAlign w:val="center"/>
          </w:tcPr>
          <w:p w14:paraId="16C90B56" w14:textId="43D5B85C" w:rsidR="008C0BD0" w:rsidRPr="0088649F" w:rsidRDefault="0088649F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8649F">
              <w:rPr>
                <w:rFonts w:ascii="Verdana" w:hAnsi="Verdana" w:cs="Times New Roman"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39C499C4" w14:textId="37BBFE46" w:rsidR="008C0BD0" w:rsidRPr="0088649F" w:rsidRDefault="0088649F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8649F">
              <w:rPr>
                <w:rFonts w:ascii="Verdana" w:hAnsi="Verdana" w:cs="Times New Roman"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464BBE88" w14:textId="4052A52B" w:rsidR="008C0BD0" w:rsidRPr="0088649F" w:rsidRDefault="0088649F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8649F">
              <w:rPr>
                <w:rFonts w:ascii="Verdana" w:hAnsi="Verdana" w:cs="Times New Roman"/>
                <w:sz w:val="16"/>
                <w:szCs w:val="16"/>
              </w:rPr>
              <w:t>100,00</w:t>
            </w:r>
          </w:p>
        </w:tc>
      </w:tr>
      <w:tr w:rsidR="0088649F" w:rsidRPr="007D70E4" w14:paraId="1908782B" w14:textId="77777777" w:rsidTr="00BA7E1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7B7A4A97" w14:textId="6B22ED20" w:rsidR="0088649F" w:rsidRPr="0088649F" w:rsidRDefault="0088649F" w:rsidP="00354E3B">
            <w:pPr>
              <w:pStyle w:val="Zwykytekst"/>
              <w:jc w:val="center"/>
              <w:rPr>
                <w:rFonts w:ascii="Verdana" w:hAnsi="Verdana" w:cs="Times New Roman"/>
                <w:color w:val="FF0000"/>
                <w:sz w:val="16"/>
                <w:szCs w:val="16"/>
              </w:rPr>
            </w:pPr>
            <w:r w:rsidRPr="0088649F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4534" w:type="dxa"/>
            <w:vAlign w:val="center"/>
          </w:tcPr>
          <w:p w14:paraId="2936BAED" w14:textId="77777777" w:rsidR="0088649F" w:rsidRPr="0038144A" w:rsidRDefault="0088649F" w:rsidP="0088649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8144A">
              <w:rPr>
                <w:rFonts w:ascii="Verdana" w:hAnsi="Verdana"/>
                <w:sz w:val="16"/>
                <w:szCs w:val="16"/>
              </w:rPr>
              <w:t>Grupa4BIM Krzysztof Knapik</w:t>
            </w:r>
          </w:p>
          <w:p w14:paraId="1D8C877C" w14:textId="33ADDD5B" w:rsidR="0088649F" w:rsidRPr="007D70E4" w:rsidRDefault="0088649F" w:rsidP="0088649F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38144A">
              <w:rPr>
                <w:rFonts w:ascii="Verdana" w:hAnsi="Verdana" w:cs="Times New Roman"/>
                <w:sz w:val="16"/>
                <w:szCs w:val="16"/>
              </w:rPr>
              <w:t>ul. Wspólna 52, 32 – 010 Łuczyce</w:t>
            </w:r>
          </w:p>
        </w:tc>
        <w:tc>
          <w:tcPr>
            <w:tcW w:w="3956" w:type="dxa"/>
            <w:gridSpan w:val="3"/>
            <w:vAlign w:val="center"/>
          </w:tcPr>
          <w:p w14:paraId="58FA652E" w14:textId="44186264" w:rsidR="0088649F" w:rsidRPr="007D70E4" w:rsidRDefault="0088649F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4B7DBF">
              <w:rPr>
                <w:rFonts w:ascii="Verdana" w:hAnsi="Verdana"/>
                <w:sz w:val="16"/>
                <w:szCs w:val="16"/>
              </w:rPr>
              <w:t xml:space="preserve">Oferta nie podlega ocenie, </w:t>
            </w:r>
            <w:r w:rsidRPr="004B7DBF">
              <w:rPr>
                <w:rFonts w:ascii="Verdana" w:hAnsi="Verdana" w:cs="Times New Roman"/>
                <w:sz w:val="16"/>
                <w:szCs w:val="16"/>
              </w:rPr>
              <w:t>oferta odrzucona.</w:t>
            </w:r>
            <w:r w:rsidRPr="004B7DB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</w:tc>
      </w:tr>
      <w:tr w:rsidR="0088649F" w:rsidRPr="007D70E4" w14:paraId="1A9E3D12" w14:textId="77777777" w:rsidTr="0084174A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62BD7E2C" w14:textId="081C0C58" w:rsidR="0088649F" w:rsidRPr="0097294D" w:rsidRDefault="0097294D" w:rsidP="0097294D">
            <w:pPr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97294D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32</w:t>
            </w:r>
            <w:r w:rsidRPr="0097294D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97294D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 spawania różnymi metodami dla nauczycieli z Zespołu Szkół Technicznych i Ogólnokształcących w Limanowej".</w:t>
            </w:r>
          </w:p>
        </w:tc>
      </w:tr>
      <w:tr w:rsidR="00FE5336" w:rsidRPr="007D70E4" w14:paraId="44DD65CF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2D72DD37" w14:textId="5C1E0E6B" w:rsidR="00FE5336" w:rsidRPr="0097294D" w:rsidRDefault="0097294D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97294D">
              <w:rPr>
                <w:rFonts w:ascii="Verdana" w:hAnsi="Verdana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534" w:type="dxa"/>
            <w:vAlign w:val="center"/>
          </w:tcPr>
          <w:p w14:paraId="7FC9BCE4" w14:textId="7906B82F" w:rsidR="0097294D" w:rsidRPr="0088649F" w:rsidRDefault="0097294D" w:rsidP="0097294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8649F">
              <w:rPr>
                <w:rFonts w:ascii="Verdana" w:hAnsi="Verdana"/>
                <w:b/>
                <w:bCs/>
                <w:sz w:val="16"/>
                <w:szCs w:val="16"/>
              </w:rPr>
              <w:t xml:space="preserve">Stowarzyszenie </w:t>
            </w:r>
            <w:proofErr w:type="spellStart"/>
            <w:r w:rsidRPr="0088649F">
              <w:rPr>
                <w:rFonts w:ascii="Verdana" w:hAnsi="Verdana"/>
                <w:b/>
                <w:bCs/>
                <w:sz w:val="16"/>
                <w:szCs w:val="16"/>
              </w:rPr>
              <w:t>Humaneo</w:t>
            </w:r>
            <w:proofErr w:type="spellEnd"/>
          </w:p>
          <w:p w14:paraId="2A9D54C2" w14:textId="666CDA7C" w:rsidR="00FE5336" w:rsidRPr="0097294D" w:rsidRDefault="0097294D" w:rsidP="0097294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8649F">
              <w:rPr>
                <w:rFonts w:ascii="Verdana" w:hAnsi="Verdana"/>
                <w:b/>
                <w:bCs/>
                <w:sz w:val="16"/>
                <w:szCs w:val="16"/>
              </w:rPr>
              <w:t>ul. Nawojowska 12</w:t>
            </w:r>
            <w:r w:rsidRPr="0097294D">
              <w:rPr>
                <w:rFonts w:ascii="Verdana" w:hAnsi="Verdana"/>
                <w:b/>
                <w:bCs/>
                <w:sz w:val="16"/>
                <w:szCs w:val="16"/>
              </w:rPr>
              <w:t>, 33 – 300 Nowy Sącz</w:t>
            </w:r>
          </w:p>
        </w:tc>
        <w:tc>
          <w:tcPr>
            <w:tcW w:w="1133" w:type="dxa"/>
            <w:vAlign w:val="center"/>
          </w:tcPr>
          <w:p w14:paraId="70C95EC8" w14:textId="67EF4E73" w:rsidR="00FE5336" w:rsidRPr="0097294D" w:rsidRDefault="0097294D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97294D">
              <w:rPr>
                <w:rFonts w:ascii="Verdana" w:hAnsi="Verdana" w:cs="Times New Roman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1559" w:type="dxa"/>
            <w:vAlign w:val="center"/>
          </w:tcPr>
          <w:p w14:paraId="7846035B" w14:textId="09B8B177" w:rsidR="00FE5336" w:rsidRPr="0097294D" w:rsidRDefault="0097294D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97294D">
              <w:rPr>
                <w:rFonts w:ascii="Verdana" w:hAnsi="Verdana" w:cs="Times New Roman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30FBBF0F" w14:textId="0D29D007" w:rsidR="00FE5336" w:rsidRPr="0097294D" w:rsidRDefault="0097294D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97294D">
              <w:rPr>
                <w:rFonts w:ascii="Verdana" w:hAnsi="Verdana" w:cs="Times New Roman"/>
                <w:b/>
                <w:bCs/>
                <w:sz w:val="16"/>
                <w:szCs w:val="16"/>
              </w:rPr>
              <w:t>100,00</w:t>
            </w:r>
          </w:p>
        </w:tc>
      </w:tr>
      <w:tr w:rsidR="00FE5336" w:rsidRPr="007D70E4" w14:paraId="64BE571D" w14:textId="77777777" w:rsidTr="004476B0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5B4C5C2F" w14:textId="5CE82D63" w:rsidR="00FE5336" w:rsidRPr="0097294D" w:rsidRDefault="0097294D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7294D">
              <w:rPr>
                <w:rFonts w:ascii="Verdana" w:hAnsi="Verdana" w:cs="Times New Roman"/>
                <w:sz w:val="16"/>
                <w:szCs w:val="16"/>
              </w:rPr>
              <w:t>13</w:t>
            </w:r>
          </w:p>
        </w:tc>
        <w:tc>
          <w:tcPr>
            <w:tcW w:w="4534" w:type="dxa"/>
            <w:vAlign w:val="center"/>
          </w:tcPr>
          <w:p w14:paraId="17D5AA52" w14:textId="77777777" w:rsidR="0097294D" w:rsidRPr="0097294D" w:rsidRDefault="0097294D" w:rsidP="0097294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7294D">
              <w:rPr>
                <w:rFonts w:ascii="Verdana" w:hAnsi="Verdana"/>
                <w:sz w:val="16"/>
                <w:szCs w:val="16"/>
              </w:rPr>
              <w:t xml:space="preserve">ZTSH TISBUD Jarosław </w:t>
            </w:r>
            <w:proofErr w:type="spellStart"/>
            <w:r w:rsidRPr="0097294D">
              <w:rPr>
                <w:rFonts w:ascii="Verdana" w:hAnsi="Verdana"/>
                <w:sz w:val="16"/>
                <w:szCs w:val="16"/>
              </w:rPr>
              <w:t>Gargula</w:t>
            </w:r>
            <w:proofErr w:type="spellEnd"/>
          </w:p>
          <w:p w14:paraId="1B79526A" w14:textId="7AF92A73" w:rsidR="00FE5336" w:rsidRPr="0097294D" w:rsidRDefault="0097294D" w:rsidP="0097294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7294D">
              <w:rPr>
                <w:rFonts w:ascii="Verdana" w:hAnsi="Verdana"/>
                <w:sz w:val="16"/>
                <w:szCs w:val="16"/>
              </w:rPr>
              <w:t>ul. Jana Pawła II 35, 33-300 Nowy Sącz</w:t>
            </w:r>
          </w:p>
        </w:tc>
        <w:tc>
          <w:tcPr>
            <w:tcW w:w="1133" w:type="dxa"/>
            <w:vAlign w:val="center"/>
          </w:tcPr>
          <w:p w14:paraId="185B7019" w14:textId="03AF9B7B" w:rsidR="00FE5336" w:rsidRPr="0097294D" w:rsidRDefault="0097294D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7294D">
              <w:rPr>
                <w:rFonts w:ascii="Verdana" w:hAnsi="Verdana" w:cs="Times New Roman"/>
                <w:sz w:val="16"/>
                <w:szCs w:val="16"/>
              </w:rPr>
              <w:t>53,48</w:t>
            </w:r>
          </w:p>
        </w:tc>
        <w:tc>
          <w:tcPr>
            <w:tcW w:w="1559" w:type="dxa"/>
            <w:vAlign w:val="center"/>
          </w:tcPr>
          <w:p w14:paraId="06E81C6B" w14:textId="7B10A4F8" w:rsidR="00FE5336" w:rsidRPr="0097294D" w:rsidRDefault="0097294D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7294D">
              <w:rPr>
                <w:rFonts w:ascii="Verdana" w:hAnsi="Verdana" w:cs="Times New Roman"/>
                <w:sz w:val="16"/>
                <w:szCs w:val="16"/>
              </w:rPr>
              <w:t>40,00</w:t>
            </w:r>
          </w:p>
        </w:tc>
        <w:tc>
          <w:tcPr>
            <w:tcW w:w="1264" w:type="dxa"/>
            <w:vAlign w:val="center"/>
          </w:tcPr>
          <w:p w14:paraId="1196E43B" w14:textId="4B3ECE74" w:rsidR="00FE5336" w:rsidRPr="0097294D" w:rsidRDefault="0097294D" w:rsidP="00354E3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97294D">
              <w:rPr>
                <w:rFonts w:ascii="Verdana" w:hAnsi="Verdana" w:cs="Times New Roman"/>
                <w:sz w:val="16"/>
                <w:szCs w:val="16"/>
              </w:rPr>
              <w:t>93,48</w:t>
            </w:r>
          </w:p>
        </w:tc>
      </w:tr>
      <w:tr w:rsidR="0097294D" w:rsidRPr="007D70E4" w14:paraId="5A4F16F3" w14:textId="77777777" w:rsidTr="00CC3BB4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1D0EC2AD" w14:textId="01E39C68" w:rsidR="0097294D" w:rsidRPr="0097294D" w:rsidRDefault="0097294D" w:rsidP="0097294D">
            <w:pPr>
              <w:jc w:val="both"/>
              <w:rPr>
                <w:rFonts w:ascii="Verdana" w:hAnsi="Verdana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97294D">
              <w:rPr>
                <w:rFonts w:ascii="Verdana" w:hAnsi="Verdana"/>
                <w:b/>
                <w:i/>
                <w:iCs/>
                <w:sz w:val="16"/>
                <w:szCs w:val="16"/>
              </w:rPr>
              <w:t>Zadanie częściowe nr 33</w:t>
            </w:r>
            <w:r w:rsidRPr="0097294D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97294D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„Organizacja i przeprowadzenie kursu: „Programowanie aplikacji mobilnych </w:t>
            </w:r>
            <w:r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     </w:t>
            </w:r>
            <w:r w:rsidRPr="0097294D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w </w:t>
            </w:r>
            <w:proofErr w:type="spellStart"/>
            <w:r w:rsidRPr="0097294D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Xamarinie</w:t>
            </w:r>
            <w:proofErr w:type="spellEnd"/>
            <w:r w:rsidRPr="0097294D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” dla nauczycieli z Zespołu Szkół Technicznych i Ogólnokształcących w Limanowej".</w:t>
            </w:r>
          </w:p>
        </w:tc>
      </w:tr>
      <w:tr w:rsidR="0097294D" w:rsidRPr="007D70E4" w14:paraId="6ABA31A1" w14:textId="77777777" w:rsidTr="00F6729E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49783F15" w14:textId="50DC469A" w:rsidR="0097294D" w:rsidRPr="0097294D" w:rsidRDefault="0097294D" w:rsidP="00354E3B">
            <w:pPr>
              <w:pStyle w:val="Zwykytekst"/>
              <w:jc w:val="center"/>
              <w:rPr>
                <w:rFonts w:ascii="Verdana" w:hAnsi="Verdana" w:cs="Times New Roman"/>
                <w:color w:val="FF0000"/>
                <w:sz w:val="16"/>
                <w:szCs w:val="16"/>
              </w:rPr>
            </w:pPr>
            <w:r w:rsidRPr="0097294D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4534" w:type="dxa"/>
            <w:vAlign w:val="center"/>
          </w:tcPr>
          <w:p w14:paraId="682D61F7" w14:textId="77777777" w:rsidR="0097294D" w:rsidRPr="0097294D" w:rsidRDefault="0097294D" w:rsidP="0097294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7294D">
              <w:rPr>
                <w:rFonts w:ascii="Verdana" w:hAnsi="Verdana"/>
                <w:sz w:val="16"/>
                <w:szCs w:val="16"/>
              </w:rPr>
              <w:t>Marcin Wesel</w:t>
            </w:r>
          </w:p>
          <w:p w14:paraId="2518E47E" w14:textId="3931F269" w:rsidR="0097294D" w:rsidRPr="0097294D" w:rsidRDefault="0097294D" w:rsidP="0097294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7294D">
              <w:rPr>
                <w:rFonts w:ascii="Verdana" w:hAnsi="Verdana"/>
                <w:sz w:val="16"/>
                <w:szCs w:val="16"/>
              </w:rPr>
              <w:t>ul. Marynarska 26A, 43-300 Bielsko-Biała</w:t>
            </w:r>
          </w:p>
        </w:tc>
        <w:tc>
          <w:tcPr>
            <w:tcW w:w="3956" w:type="dxa"/>
            <w:gridSpan w:val="3"/>
            <w:vAlign w:val="center"/>
          </w:tcPr>
          <w:p w14:paraId="228BDD6C" w14:textId="4CAFD10B" w:rsidR="0097294D" w:rsidRPr="007D70E4" w:rsidRDefault="0097294D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4B7DBF">
              <w:rPr>
                <w:rFonts w:ascii="Verdana" w:hAnsi="Verdana"/>
                <w:sz w:val="16"/>
                <w:szCs w:val="16"/>
              </w:rPr>
              <w:t xml:space="preserve">Oferta nie podlega ocenie, </w:t>
            </w:r>
            <w:r w:rsidRPr="004B7DBF">
              <w:rPr>
                <w:rFonts w:ascii="Verdana" w:hAnsi="Verdana" w:cs="Times New Roman"/>
                <w:sz w:val="16"/>
                <w:szCs w:val="16"/>
              </w:rPr>
              <w:t>oferta odrzucona.</w:t>
            </w:r>
            <w:r w:rsidRPr="004B7DB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</w:tc>
      </w:tr>
      <w:tr w:rsidR="0097294D" w:rsidRPr="007D70E4" w14:paraId="29BEA197" w14:textId="77777777" w:rsidTr="00F929D2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4502E300" w14:textId="77777777" w:rsidR="0097294D" w:rsidRPr="002C6AE1" w:rsidRDefault="0097294D" w:rsidP="005F1AFF">
            <w:pPr>
              <w:pStyle w:val="Zwykytekst"/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2C6AE1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Zadanie częściowe nr 35: „Organizacja i przeprowadzenie kursu: „Konserwacja dźwigników - podnośników pojazdów” dla nauczyciela z Zespołu Szkół Technicznych i Ogólnokształcących </w:t>
            </w:r>
          </w:p>
          <w:p w14:paraId="200638D2" w14:textId="402ACCE2" w:rsidR="0097294D" w:rsidRPr="0097294D" w:rsidRDefault="0097294D" w:rsidP="005F1AFF">
            <w:pPr>
              <w:pStyle w:val="Zwykytekst"/>
              <w:jc w:val="both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2C6AE1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w Limanowej".</w:t>
            </w:r>
          </w:p>
        </w:tc>
      </w:tr>
      <w:tr w:rsidR="002C6AE1" w:rsidRPr="007D70E4" w14:paraId="788EC929" w14:textId="77777777" w:rsidTr="001A070B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71694366" w14:textId="76B3C96A" w:rsidR="002C6AE1" w:rsidRPr="005F1AFF" w:rsidRDefault="002C6AE1" w:rsidP="00354E3B">
            <w:pPr>
              <w:pStyle w:val="Zwykytekst"/>
              <w:jc w:val="center"/>
              <w:rPr>
                <w:rFonts w:ascii="Verdana" w:hAnsi="Verdana" w:cs="Times New Roman"/>
                <w:color w:val="FF0000"/>
                <w:sz w:val="16"/>
                <w:szCs w:val="16"/>
              </w:rPr>
            </w:pPr>
            <w:r w:rsidRPr="005F1AFF">
              <w:rPr>
                <w:rFonts w:ascii="Verdana" w:hAnsi="Verdana" w:cs="Times New Roman"/>
                <w:sz w:val="16"/>
                <w:szCs w:val="16"/>
              </w:rPr>
              <w:t>13</w:t>
            </w:r>
          </w:p>
        </w:tc>
        <w:tc>
          <w:tcPr>
            <w:tcW w:w="4534" w:type="dxa"/>
            <w:vAlign w:val="center"/>
          </w:tcPr>
          <w:p w14:paraId="0B8E922C" w14:textId="77777777" w:rsidR="002C6AE1" w:rsidRPr="0097294D" w:rsidRDefault="002C6AE1" w:rsidP="0097294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7294D">
              <w:rPr>
                <w:rFonts w:ascii="Verdana" w:hAnsi="Verdana"/>
                <w:sz w:val="16"/>
                <w:szCs w:val="16"/>
              </w:rPr>
              <w:t xml:space="preserve">ZTSH TISBUD Jarosław </w:t>
            </w:r>
            <w:proofErr w:type="spellStart"/>
            <w:r w:rsidRPr="0097294D">
              <w:rPr>
                <w:rFonts w:ascii="Verdana" w:hAnsi="Verdana"/>
                <w:sz w:val="16"/>
                <w:szCs w:val="16"/>
              </w:rPr>
              <w:t>Gargula</w:t>
            </w:r>
            <w:proofErr w:type="spellEnd"/>
          </w:p>
          <w:p w14:paraId="6E4B8DAC" w14:textId="37029BB3" w:rsidR="002C6AE1" w:rsidRPr="0097294D" w:rsidRDefault="002C6AE1" w:rsidP="0097294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7294D">
              <w:rPr>
                <w:rFonts w:ascii="Verdana" w:hAnsi="Verdana"/>
                <w:sz w:val="16"/>
                <w:szCs w:val="16"/>
              </w:rPr>
              <w:t>ul. Jana Pawła II 35, 33-300 Nowy Sącz</w:t>
            </w:r>
          </w:p>
        </w:tc>
        <w:tc>
          <w:tcPr>
            <w:tcW w:w="3956" w:type="dxa"/>
            <w:gridSpan w:val="3"/>
            <w:vAlign w:val="center"/>
          </w:tcPr>
          <w:p w14:paraId="7D9C845C" w14:textId="3063D6DE" w:rsidR="002C6AE1" w:rsidRPr="007D70E4" w:rsidRDefault="002C6AE1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4B7DBF">
              <w:rPr>
                <w:rFonts w:ascii="Verdana" w:hAnsi="Verdana"/>
                <w:sz w:val="16"/>
                <w:szCs w:val="16"/>
              </w:rPr>
              <w:t xml:space="preserve">Oferta nie podlega ocenie, </w:t>
            </w:r>
            <w:r w:rsidRPr="004B7DBF">
              <w:rPr>
                <w:rFonts w:ascii="Verdana" w:hAnsi="Verdana" w:cs="Times New Roman"/>
                <w:sz w:val="16"/>
                <w:szCs w:val="16"/>
              </w:rPr>
              <w:t>oferta odrzucona.</w:t>
            </w:r>
            <w:r w:rsidRPr="004B7DB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</w:tc>
      </w:tr>
      <w:tr w:rsidR="0097294D" w:rsidRPr="007D70E4" w14:paraId="16E083E0" w14:textId="77777777" w:rsidTr="002F506E">
        <w:trPr>
          <w:gridAfter w:val="1"/>
          <w:wAfter w:w="14" w:type="dxa"/>
        </w:trPr>
        <w:tc>
          <w:tcPr>
            <w:tcW w:w="9624" w:type="dxa"/>
            <w:gridSpan w:val="5"/>
            <w:vAlign w:val="center"/>
          </w:tcPr>
          <w:p w14:paraId="782AEFD1" w14:textId="77777777" w:rsidR="0097294D" w:rsidRDefault="0097294D" w:rsidP="005F1AFF">
            <w:pPr>
              <w:pStyle w:val="Zwykytekst"/>
              <w:jc w:val="both"/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</w:pPr>
            <w:r w:rsidRPr="0097294D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 xml:space="preserve">Zadanie częściowe nr 36: „Organizacja i przeprowadzenie kursu: „Szkolenia z zakresu diagnostyki pojazdów samochodowych” dla nauczycieli z Zespołu Szkół Technicznych i Ogólnokształcących </w:t>
            </w:r>
          </w:p>
          <w:p w14:paraId="6E24DA88" w14:textId="0A304099" w:rsidR="0097294D" w:rsidRPr="0097294D" w:rsidRDefault="0097294D" w:rsidP="005F1AFF">
            <w:pPr>
              <w:pStyle w:val="Zwykytekst"/>
              <w:jc w:val="both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97294D">
              <w:rPr>
                <w:rFonts w:ascii="Verdana" w:hAnsi="Verdana"/>
                <w:b/>
                <w:bCs/>
                <w:i/>
                <w:iCs/>
                <w:sz w:val="16"/>
                <w:szCs w:val="16"/>
              </w:rPr>
              <w:t>w Limanowej".</w:t>
            </w:r>
          </w:p>
        </w:tc>
      </w:tr>
      <w:tr w:rsidR="0097294D" w:rsidRPr="007D70E4" w14:paraId="4A4E9E50" w14:textId="77777777" w:rsidTr="00796589">
        <w:trPr>
          <w:gridAfter w:val="1"/>
          <w:wAfter w:w="14" w:type="dxa"/>
        </w:trPr>
        <w:tc>
          <w:tcPr>
            <w:tcW w:w="1134" w:type="dxa"/>
            <w:vAlign w:val="center"/>
          </w:tcPr>
          <w:p w14:paraId="2BB18345" w14:textId="68D5CE74" w:rsidR="0097294D" w:rsidRPr="0097294D" w:rsidRDefault="0097294D" w:rsidP="00354E3B">
            <w:pPr>
              <w:pStyle w:val="Zwykytekst"/>
              <w:jc w:val="center"/>
              <w:rPr>
                <w:rFonts w:ascii="Verdana" w:hAnsi="Verdana" w:cs="Times New Roman"/>
                <w:color w:val="FF0000"/>
                <w:sz w:val="16"/>
                <w:szCs w:val="16"/>
              </w:rPr>
            </w:pPr>
            <w:r w:rsidRPr="0097294D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534" w:type="dxa"/>
            <w:vAlign w:val="center"/>
          </w:tcPr>
          <w:p w14:paraId="5EDAF95E" w14:textId="77777777" w:rsidR="0097294D" w:rsidRDefault="0097294D" w:rsidP="0097294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7294D">
              <w:rPr>
                <w:rFonts w:ascii="Verdana" w:hAnsi="Verdana"/>
                <w:sz w:val="16"/>
                <w:szCs w:val="16"/>
              </w:rPr>
              <w:t xml:space="preserve">Biuro Ekspertyz Technicznych i Szkoleń </w:t>
            </w:r>
          </w:p>
          <w:p w14:paraId="74DBD3D5" w14:textId="15EA76C4" w:rsidR="0097294D" w:rsidRPr="0097294D" w:rsidRDefault="0097294D" w:rsidP="0097294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7294D">
              <w:rPr>
                <w:rFonts w:ascii="Verdana" w:hAnsi="Verdana"/>
                <w:sz w:val="16"/>
                <w:szCs w:val="16"/>
              </w:rPr>
              <w:t>Sławomir Olszowski</w:t>
            </w:r>
          </w:p>
          <w:p w14:paraId="5405C3B5" w14:textId="305A8240" w:rsidR="0097294D" w:rsidRPr="007D70E4" w:rsidRDefault="0097294D" w:rsidP="0097294D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97294D">
              <w:rPr>
                <w:rFonts w:ascii="Verdana" w:hAnsi="Verdana" w:cs="Times New Roman"/>
                <w:sz w:val="16"/>
                <w:szCs w:val="16"/>
              </w:rPr>
              <w:t>ul. Mireckiego 12/8, 26 – 600 Radom</w:t>
            </w:r>
          </w:p>
        </w:tc>
        <w:tc>
          <w:tcPr>
            <w:tcW w:w="3956" w:type="dxa"/>
            <w:gridSpan w:val="3"/>
            <w:vAlign w:val="center"/>
          </w:tcPr>
          <w:p w14:paraId="69FDD7D9" w14:textId="6A45F8C2" w:rsidR="0097294D" w:rsidRPr="007D70E4" w:rsidRDefault="0097294D" w:rsidP="00354E3B">
            <w:pPr>
              <w:pStyle w:val="Zwykytekst"/>
              <w:jc w:val="center"/>
              <w:rPr>
                <w:rFonts w:ascii="Verdana" w:hAnsi="Verdana" w:cs="Times New Roman"/>
                <w:b/>
                <w:bCs/>
                <w:color w:val="FF0000"/>
                <w:sz w:val="16"/>
                <w:szCs w:val="16"/>
              </w:rPr>
            </w:pPr>
            <w:r w:rsidRPr="004B7DBF">
              <w:rPr>
                <w:rFonts w:ascii="Verdana" w:hAnsi="Verdana"/>
                <w:sz w:val="16"/>
                <w:szCs w:val="16"/>
              </w:rPr>
              <w:t xml:space="preserve">Oferta nie podlega ocenie, </w:t>
            </w:r>
            <w:r w:rsidRPr="004B7DBF">
              <w:rPr>
                <w:rFonts w:ascii="Verdana" w:hAnsi="Verdana" w:cs="Times New Roman"/>
                <w:sz w:val="16"/>
                <w:szCs w:val="16"/>
              </w:rPr>
              <w:t>oferta odrzucona.</w:t>
            </w:r>
            <w:r w:rsidRPr="004B7DB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</w:tc>
      </w:tr>
    </w:tbl>
    <w:p w14:paraId="4A0176E8" w14:textId="77777777" w:rsidR="00096A09" w:rsidRPr="007D70E4" w:rsidRDefault="00096A09" w:rsidP="00354E3B">
      <w:pPr>
        <w:jc w:val="both"/>
        <w:rPr>
          <w:rFonts w:ascii="Verdana" w:hAnsi="Verdana"/>
          <w:color w:val="FF0000"/>
          <w:sz w:val="18"/>
          <w:szCs w:val="18"/>
        </w:rPr>
      </w:pPr>
    </w:p>
    <w:p w14:paraId="53215410" w14:textId="77777777" w:rsidR="004D3D9D" w:rsidRDefault="004D3D9D" w:rsidP="004D3D9D">
      <w:pPr>
        <w:tabs>
          <w:tab w:val="left" w:pos="8820"/>
        </w:tabs>
        <w:spacing w:before="360" w:after="120" w:line="276" w:lineRule="auto"/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3F6A9908" w14:textId="1533408C" w:rsidR="004D3D9D" w:rsidRDefault="006A2965" w:rsidP="006A2965">
      <w:pPr>
        <w:tabs>
          <w:tab w:val="left" w:pos="8820"/>
        </w:tabs>
        <w:ind w:left="4678"/>
        <w:jc w:val="center"/>
        <w:rPr>
          <w:rFonts w:ascii="Verdana" w:hAnsi="Verdana"/>
          <w:bCs/>
          <w:spacing w:val="30"/>
          <w:sz w:val="18"/>
          <w:szCs w:val="18"/>
        </w:rPr>
      </w:pPr>
      <w:r w:rsidRPr="006A2965">
        <w:rPr>
          <w:rFonts w:ascii="Verdana" w:hAnsi="Verdana"/>
          <w:bCs/>
          <w:spacing w:val="30"/>
          <w:sz w:val="18"/>
          <w:szCs w:val="18"/>
        </w:rPr>
        <w:t>STAROSTA</w:t>
      </w:r>
    </w:p>
    <w:p w14:paraId="6A4001E4" w14:textId="77777777" w:rsidR="006A2965" w:rsidRDefault="006A2965" w:rsidP="006A2965">
      <w:pPr>
        <w:tabs>
          <w:tab w:val="left" w:pos="8820"/>
        </w:tabs>
        <w:ind w:left="4678"/>
        <w:jc w:val="center"/>
        <w:rPr>
          <w:rFonts w:ascii="Verdana" w:hAnsi="Verdana"/>
          <w:bCs/>
          <w:spacing w:val="30"/>
          <w:sz w:val="18"/>
          <w:szCs w:val="18"/>
        </w:rPr>
      </w:pPr>
    </w:p>
    <w:p w14:paraId="5433E1DB" w14:textId="77777777" w:rsidR="006A2965" w:rsidRPr="006A2965" w:rsidRDefault="006A2965" w:rsidP="006A2965">
      <w:pPr>
        <w:tabs>
          <w:tab w:val="left" w:pos="8820"/>
        </w:tabs>
        <w:ind w:left="4678"/>
        <w:jc w:val="center"/>
        <w:rPr>
          <w:rFonts w:ascii="Verdana" w:hAnsi="Verdana"/>
          <w:bCs/>
          <w:spacing w:val="30"/>
          <w:sz w:val="18"/>
          <w:szCs w:val="18"/>
        </w:rPr>
      </w:pPr>
    </w:p>
    <w:p w14:paraId="777D9348" w14:textId="0EFCD495" w:rsidR="004D3D9D" w:rsidRDefault="006A2965" w:rsidP="006A2965">
      <w:pPr>
        <w:tabs>
          <w:tab w:val="left" w:pos="8820"/>
        </w:tabs>
        <w:spacing w:line="360" w:lineRule="auto"/>
        <w:ind w:left="4678"/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 xml:space="preserve">mgr </w:t>
      </w:r>
      <w:r w:rsidR="004D3D9D">
        <w:rPr>
          <w:rFonts w:ascii="Verdana" w:hAnsi="Verdana"/>
          <w:bCs/>
          <w:i/>
          <w:iCs/>
          <w:sz w:val="18"/>
          <w:szCs w:val="18"/>
        </w:rPr>
        <w:t>Mieczysław Uryga</w:t>
      </w:r>
    </w:p>
    <w:p w14:paraId="14740C22" w14:textId="2A528AB9" w:rsidR="006A2965" w:rsidRPr="006A2965" w:rsidRDefault="006A2965" w:rsidP="006A2965">
      <w:pPr>
        <w:tabs>
          <w:tab w:val="left" w:pos="8820"/>
        </w:tabs>
        <w:spacing w:line="360" w:lineRule="auto"/>
        <w:ind w:left="4678"/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/dokument podpisany elektronicznie/</w:t>
      </w:r>
    </w:p>
    <w:p w14:paraId="6B859DC1" w14:textId="78EDC127" w:rsidR="00354E3B" w:rsidRPr="007D70E4" w:rsidRDefault="00354E3B" w:rsidP="00AC3E4C">
      <w:pPr>
        <w:jc w:val="both"/>
        <w:rPr>
          <w:rFonts w:ascii="Verdana" w:hAnsi="Verdana"/>
          <w:bCs/>
          <w:color w:val="FF0000"/>
          <w:sz w:val="16"/>
          <w:szCs w:val="16"/>
        </w:rPr>
      </w:pPr>
    </w:p>
    <w:sectPr w:rsidR="00354E3B" w:rsidRPr="007D70E4" w:rsidSect="00A662C6">
      <w:footerReference w:type="default" r:id="rId14"/>
      <w:pgSz w:w="11906" w:h="16838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73152" w14:textId="77777777" w:rsidR="00D6324E" w:rsidRDefault="00D6324E">
      <w:r>
        <w:separator/>
      </w:r>
    </w:p>
  </w:endnote>
  <w:endnote w:type="continuationSeparator" w:id="0">
    <w:p w14:paraId="20C3D081" w14:textId="77777777" w:rsidR="00D6324E" w:rsidRDefault="00D63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11120" w14:textId="44E0C1D1" w:rsidR="00BD6F85" w:rsidRPr="009F3F8D" w:rsidRDefault="009F3F8D" w:rsidP="009F3F8D">
    <w:pPr>
      <w:tabs>
        <w:tab w:val="right" w:pos="9000"/>
        <w:tab w:val="right" w:pos="9072"/>
      </w:tabs>
      <w:jc w:val="center"/>
      <w:rPr>
        <w:rFonts w:ascii="Verdana" w:hAnsi="Verdana"/>
        <w:i/>
        <w:sz w:val="15"/>
        <w:szCs w:val="15"/>
      </w:rPr>
    </w:pPr>
    <w:r w:rsidRPr="009F3F8D">
      <w:rPr>
        <w:rFonts w:ascii="Verdana" w:hAnsi="Verdana"/>
        <w:i/>
        <w:sz w:val="15"/>
        <w:szCs w:val="15"/>
      </w:rPr>
      <w:t xml:space="preserve">Projekt współfinansowany ze środków Unii Europejskiej w ramach Regionalnego Programu Operacyjnego Województwa Małopolskiego na lata 2014-2020, Poddziałanie 10.2.2 Kształcenie zawodowe uczniów – SPR oraz budżetu państwa. </w:t>
    </w:r>
    <w:r w:rsidR="00BD6F85"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C7A7E" w14:textId="77777777" w:rsidR="00D6324E" w:rsidRDefault="00D6324E">
      <w:r>
        <w:separator/>
      </w:r>
    </w:p>
  </w:footnote>
  <w:footnote w:type="continuationSeparator" w:id="0">
    <w:p w14:paraId="3688B45E" w14:textId="77777777" w:rsidR="00D6324E" w:rsidRDefault="00D63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70CEE"/>
    <w:multiLevelType w:val="hybridMultilevel"/>
    <w:tmpl w:val="33A821DC"/>
    <w:lvl w:ilvl="0" w:tplc="AEDEFD06">
      <w:start w:val="1"/>
      <w:numFmt w:val="decimal"/>
      <w:lvlText w:val="%1)"/>
      <w:lvlJc w:val="left"/>
      <w:pPr>
        <w:ind w:left="1429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E422BD5"/>
    <w:multiLevelType w:val="hybridMultilevel"/>
    <w:tmpl w:val="1A0807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990F36"/>
    <w:multiLevelType w:val="hybridMultilevel"/>
    <w:tmpl w:val="33A821DC"/>
    <w:lvl w:ilvl="0" w:tplc="AEDEFD06">
      <w:start w:val="1"/>
      <w:numFmt w:val="decimal"/>
      <w:lvlText w:val="%1)"/>
      <w:lvlJc w:val="left"/>
      <w:pPr>
        <w:ind w:left="1429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7FB08BB"/>
    <w:multiLevelType w:val="hybridMultilevel"/>
    <w:tmpl w:val="1A4C18BA"/>
    <w:lvl w:ilvl="0" w:tplc="04150011">
      <w:start w:val="1"/>
      <w:numFmt w:val="decimal"/>
      <w:lvlText w:val="%1)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4" w15:restartNumberingAfterBreak="0">
    <w:nsid w:val="580F7524"/>
    <w:multiLevelType w:val="hybridMultilevel"/>
    <w:tmpl w:val="21B69C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2324B9"/>
    <w:multiLevelType w:val="hybridMultilevel"/>
    <w:tmpl w:val="D152C5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8F0"/>
    <w:rsid w:val="00010648"/>
    <w:rsid w:val="00010F61"/>
    <w:rsid w:val="0002007C"/>
    <w:rsid w:val="000252D0"/>
    <w:rsid w:val="00034F15"/>
    <w:rsid w:val="00052495"/>
    <w:rsid w:val="000933A1"/>
    <w:rsid w:val="00095FA1"/>
    <w:rsid w:val="00096A09"/>
    <w:rsid w:val="000A3EA0"/>
    <w:rsid w:val="000B6515"/>
    <w:rsid w:val="000B739A"/>
    <w:rsid w:val="000D1E6C"/>
    <w:rsid w:val="000D6259"/>
    <w:rsid w:val="00100379"/>
    <w:rsid w:val="0012516B"/>
    <w:rsid w:val="001611C0"/>
    <w:rsid w:val="00173858"/>
    <w:rsid w:val="001D0A69"/>
    <w:rsid w:val="001D7BD6"/>
    <w:rsid w:val="001F1559"/>
    <w:rsid w:val="001F67FA"/>
    <w:rsid w:val="00217275"/>
    <w:rsid w:val="002304EE"/>
    <w:rsid w:val="002371E6"/>
    <w:rsid w:val="00251690"/>
    <w:rsid w:val="00271E33"/>
    <w:rsid w:val="00276264"/>
    <w:rsid w:val="00281955"/>
    <w:rsid w:val="002843AF"/>
    <w:rsid w:val="00292C72"/>
    <w:rsid w:val="002C2D60"/>
    <w:rsid w:val="002C6AE1"/>
    <w:rsid w:val="002E1DC7"/>
    <w:rsid w:val="002E3AB9"/>
    <w:rsid w:val="002F587A"/>
    <w:rsid w:val="00305BC2"/>
    <w:rsid w:val="0033076C"/>
    <w:rsid w:val="00333C53"/>
    <w:rsid w:val="00354E3B"/>
    <w:rsid w:val="00375B14"/>
    <w:rsid w:val="0038144A"/>
    <w:rsid w:val="003A7708"/>
    <w:rsid w:val="003C27EC"/>
    <w:rsid w:val="0040570A"/>
    <w:rsid w:val="00415361"/>
    <w:rsid w:val="0041731B"/>
    <w:rsid w:val="004476B0"/>
    <w:rsid w:val="00451552"/>
    <w:rsid w:val="004A0349"/>
    <w:rsid w:val="004B5777"/>
    <w:rsid w:val="004B619A"/>
    <w:rsid w:val="004B7DBF"/>
    <w:rsid w:val="004D3D9D"/>
    <w:rsid w:val="004E5166"/>
    <w:rsid w:val="00510190"/>
    <w:rsid w:val="005205D0"/>
    <w:rsid w:val="005355EA"/>
    <w:rsid w:val="005652D5"/>
    <w:rsid w:val="00571FE2"/>
    <w:rsid w:val="00577C7F"/>
    <w:rsid w:val="005811DF"/>
    <w:rsid w:val="0058456B"/>
    <w:rsid w:val="00596F83"/>
    <w:rsid w:val="005C4CD6"/>
    <w:rsid w:val="005C7CCD"/>
    <w:rsid w:val="005D4AF4"/>
    <w:rsid w:val="005E01FF"/>
    <w:rsid w:val="005F0E51"/>
    <w:rsid w:val="005F177A"/>
    <w:rsid w:val="005F1AFF"/>
    <w:rsid w:val="0060301B"/>
    <w:rsid w:val="006218F0"/>
    <w:rsid w:val="00627C99"/>
    <w:rsid w:val="006345AC"/>
    <w:rsid w:val="00654E82"/>
    <w:rsid w:val="00670FD1"/>
    <w:rsid w:val="0068637A"/>
    <w:rsid w:val="00691822"/>
    <w:rsid w:val="00695937"/>
    <w:rsid w:val="006A2965"/>
    <w:rsid w:val="006B7962"/>
    <w:rsid w:val="006D3AA9"/>
    <w:rsid w:val="006D4008"/>
    <w:rsid w:val="006F0507"/>
    <w:rsid w:val="00700E34"/>
    <w:rsid w:val="007110C7"/>
    <w:rsid w:val="0071390F"/>
    <w:rsid w:val="007238A6"/>
    <w:rsid w:val="00731325"/>
    <w:rsid w:val="00760894"/>
    <w:rsid w:val="00770BBB"/>
    <w:rsid w:val="007B1672"/>
    <w:rsid w:val="007B54E1"/>
    <w:rsid w:val="007D70E4"/>
    <w:rsid w:val="007E5104"/>
    <w:rsid w:val="007E7D8F"/>
    <w:rsid w:val="00802201"/>
    <w:rsid w:val="008113FF"/>
    <w:rsid w:val="00814E8D"/>
    <w:rsid w:val="00815E28"/>
    <w:rsid w:val="00824051"/>
    <w:rsid w:val="0084719F"/>
    <w:rsid w:val="008569BA"/>
    <w:rsid w:val="0088649F"/>
    <w:rsid w:val="008B3010"/>
    <w:rsid w:val="008C0372"/>
    <w:rsid w:val="008C0BD0"/>
    <w:rsid w:val="00917FEB"/>
    <w:rsid w:val="00953D9A"/>
    <w:rsid w:val="0097294D"/>
    <w:rsid w:val="00992BB7"/>
    <w:rsid w:val="00993C4D"/>
    <w:rsid w:val="009B0FF4"/>
    <w:rsid w:val="009C606B"/>
    <w:rsid w:val="009C7BFA"/>
    <w:rsid w:val="009E7D41"/>
    <w:rsid w:val="009F3F8D"/>
    <w:rsid w:val="009F43F6"/>
    <w:rsid w:val="00A07F7F"/>
    <w:rsid w:val="00A108BD"/>
    <w:rsid w:val="00A30D5D"/>
    <w:rsid w:val="00A63FAD"/>
    <w:rsid w:val="00A662C6"/>
    <w:rsid w:val="00A66D89"/>
    <w:rsid w:val="00A96129"/>
    <w:rsid w:val="00AA382A"/>
    <w:rsid w:val="00AB5097"/>
    <w:rsid w:val="00AB6065"/>
    <w:rsid w:val="00AC3E4C"/>
    <w:rsid w:val="00AC4555"/>
    <w:rsid w:val="00AD5B8D"/>
    <w:rsid w:val="00AE6513"/>
    <w:rsid w:val="00B02869"/>
    <w:rsid w:val="00B37924"/>
    <w:rsid w:val="00B67F80"/>
    <w:rsid w:val="00BA1245"/>
    <w:rsid w:val="00BA3725"/>
    <w:rsid w:val="00BD6F85"/>
    <w:rsid w:val="00BF5F6E"/>
    <w:rsid w:val="00C03507"/>
    <w:rsid w:val="00C40CE2"/>
    <w:rsid w:val="00C44CE4"/>
    <w:rsid w:val="00C46A37"/>
    <w:rsid w:val="00C51CC4"/>
    <w:rsid w:val="00C53E8A"/>
    <w:rsid w:val="00C735F6"/>
    <w:rsid w:val="00C76C45"/>
    <w:rsid w:val="00C82FAA"/>
    <w:rsid w:val="00C86653"/>
    <w:rsid w:val="00C976AE"/>
    <w:rsid w:val="00CA16E2"/>
    <w:rsid w:val="00CC1C85"/>
    <w:rsid w:val="00CE4BAA"/>
    <w:rsid w:val="00D05A79"/>
    <w:rsid w:val="00D26C67"/>
    <w:rsid w:val="00D3320D"/>
    <w:rsid w:val="00D5181E"/>
    <w:rsid w:val="00D6324E"/>
    <w:rsid w:val="00D6526B"/>
    <w:rsid w:val="00D720EC"/>
    <w:rsid w:val="00D91AF2"/>
    <w:rsid w:val="00DA348F"/>
    <w:rsid w:val="00DC12E1"/>
    <w:rsid w:val="00DF0FB8"/>
    <w:rsid w:val="00E020D5"/>
    <w:rsid w:val="00E05A7A"/>
    <w:rsid w:val="00E07AC2"/>
    <w:rsid w:val="00E3118F"/>
    <w:rsid w:val="00E4520D"/>
    <w:rsid w:val="00E57EBA"/>
    <w:rsid w:val="00EA6EE4"/>
    <w:rsid w:val="00EB4311"/>
    <w:rsid w:val="00EB4E7B"/>
    <w:rsid w:val="00EE24D5"/>
    <w:rsid w:val="00EE6C96"/>
    <w:rsid w:val="00EF36C3"/>
    <w:rsid w:val="00EF51BE"/>
    <w:rsid w:val="00F77C31"/>
    <w:rsid w:val="00F973C8"/>
    <w:rsid w:val="00FA47C7"/>
    <w:rsid w:val="00FE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493D24"/>
  <w15:chartTrackingRefBased/>
  <w15:docId w15:val="{06CC9C24-3CB4-4F8C-AF8F-1115BEFFC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A348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semiHidden/>
    <w:rsid w:val="00DA348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40CE2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40CE2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4B619A"/>
    <w:pPr>
      <w:ind w:left="720"/>
      <w:contextualSpacing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4B619A"/>
  </w:style>
  <w:style w:type="paragraph" w:customStyle="1" w:styleId="ng-binding">
    <w:name w:val="ng-binding"/>
    <w:basedOn w:val="Normalny"/>
    <w:rsid w:val="001D7BD6"/>
    <w:pPr>
      <w:spacing w:before="100" w:beforeAutospacing="1" w:after="100" w:afterAutospacing="1"/>
    </w:pPr>
  </w:style>
  <w:style w:type="character" w:customStyle="1" w:styleId="ng-scope">
    <w:name w:val="ng-scope"/>
    <w:basedOn w:val="Domylnaczcionkaakapitu"/>
    <w:rsid w:val="001D7BD6"/>
  </w:style>
  <w:style w:type="character" w:customStyle="1" w:styleId="ng-binding1">
    <w:name w:val="ng-binding1"/>
    <w:basedOn w:val="Domylnaczcionkaakapitu"/>
    <w:rsid w:val="001D7BD6"/>
  </w:style>
  <w:style w:type="character" w:styleId="Hipercze">
    <w:name w:val="Hyperlink"/>
    <w:uiPriority w:val="99"/>
    <w:unhideWhenUsed/>
    <w:rsid w:val="007D70E4"/>
    <w:rPr>
      <w:color w:val="0563C1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7D70E4"/>
    <w:rPr>
      <w:sz w:val="24"/>
    </w:rPr>
  </w:style>
  <w:style w:type="character" w:customStyle="1" w:styleId="markedcontent">
    <w:name w:val="markedcontent"/>
    <w:basedOn w:val="Domylnaczcionkaakapitu"/>
    <w:rsid w:val="002E3A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1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32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9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4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6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95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6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1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9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5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4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7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e-propublico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11</Pages>
  <Words>5121</Words>
  <Characters>30730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Skolarus-Mrózek</dc:creator>
  <cp:keywords/>
  <dc:description/>
  <cp:lastModifiedBy>Katarzyna Skolarus-Mrózek</cp:lastModifiedBy>
  <cp:revision>2</cp:revision>
  <cp:lastPrinted>1899-12-31T23:00:00Z</cp:lastPrinted>
  <dcterms:created xsi:type="dcterms:W3CDTF">2021-08-17T11:29:00Z</dcterms:created>
  <dcterms:modified xsi:type="dcterms:W3CDTF">2021-08-17T11:29:00Z</dcterms:modified>
</cp:coreProperties>
</file>