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5A6AB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A6AB2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5A6AB2">
        <w:rPr>
          <w:sz w:val="22"/>
          <w:szCs w:val="22"/>
        </w:rPr>
        <w:t>2021-08-13</w:t>
      </w:r>
    </w:p>
    <w:p w:rsidR="00FB7F50" w:rsidRPr="002245BE" w:rsidRDefault="005A6AB2" w:rsidP="00FB7F50">
      <w:pPr>
        <w:spacing w:after="40"/>
        <w:rPr>
          <w:b/>
          <w:bCs/>
          <w:sz w:val="22"/>
          <w:szCs w:val="22"/>
        </w:rPr>
      </w:pPr>
      <w:r w:rsidRPr="005A6AB2">
        <w:rPr>
          <w:b/>
          <w:bCs/>
          <w:sz w:val="22"/>
          <w:szCs w:val="22"/>
        </w:rPr>
        <w:t>Politechnika Częstochowska</w:t>
      </w:r>
    </w:p>
    <w:p w:rsidR="00FB7F50" w:rsidRPr="002245BE" w:rsidRDefault="005A6AB2" w:rsidP="00FB7F50">
      <w:pPr>
        <w:rPr>
          <w:sz w:val="22"/>
          <w:szCs w:val="22"/>
        </w:rPr>
      </w:pPr>
      <w:r w:rsidRPr="005A6AB2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5A6AB2">
        <w:rPr>
          <w:sz w:val="22"/>
          <w:szCs w:val="22"/>
        </w:rPr>
        <w:t>69</w:t>
      </w:r>
    </w:p>
    <w:p w:rsidR="00FB7F50" w:rsidRPr="002245BE" w:rsidRDefault="005A6AB2" w:rsidP="00FB7F50">
      <w:pPr>
        <w:rPr>
          <w:sz w:val="22"/>
          <w:szCs w:val="22"/>
        </w:rPr>
      </w:pPr>
      <w:r w:rsidRPr="005A6AB2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5A6AB2">
        <w:rPr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A6AB2" w:rsidRPr="00607F9B" w:rsidTr="00334EAB">
        <w:trPr>
          <w:trHeight w:val="638"/>
        </w:trPr>
        <w:tc>
          <w:tcPr>
            <w:tcW w:w="959" w:type="dxa"/>
            <w:shd w:val="clear" w:color="auto" w:fill="auto"/>
          </w:tcPr>
          <w:p w:rsidR="005A6AB2" w:rsidRPr="00607F9B" w:rsidRDefault="005A6AB2" w:rsidP="00334E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6AB2" w:rsidRPr="00607F9B" w:rsidRDefault="005A6AB2" w:rsidP="00334E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6AB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6AB2">
              <w:rPr>
                <w:b/>
                <w:bCs/>
                <w:sz w:val="22"/>
                <w:szCs w:val="22"/>
              </w:rPr>
              <w:t xml:space="preserve">Roboty budowlane zw. z: Dostosowaniem wejścia do budynku siedziby Pełnomocnika Rektora ds. </w:t>
            </w:r>
            <w:proofErr w:type="spellStart"/>
            <w:r w:rsidRPr="005A6AB2">
              <w:rPr>
                <w:b/>
                <w:bCs/>
                <w:sz w:val="22"/>
                <w:szCs w:val="22"/>
              </w:rPr>
              <w:t>OzN</w:t>
            </w:r>
            <w:proofErr w:type="spellEnd"/>
            <w:r w:rsidRPr="005A6AB2">
              <w:rPr>
                <w:b/>
                <w:bCs/>
                <w:sz w:val="22"/>
                <w:szCs w:val="22"/>
              </w:rPr>
              <w:t xml:space="preserve"> i BON do potrzeb osób niepełnosprawnych w ramach projektu Politechnika Częstochowska uczelnią dostępną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6AB2">
              <w:rPr>
                <w:b/>
                <w:sz w:val="22"/>
                <w:szCs w:val="22"/>
              </w:rPr>
              <w:t>ZP/RB-04/21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A6AB2" w:rsidRPr="005A6AB2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A6AB2" w:rsidRPr="005A6AB2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A6AB2" w:rsidTr="00334E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A6AB2" w:rsidRPr="00D26ED6" w:rsidRDefault="005A6AB2" w:rsidP="00334E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A6AB2">
              <w:rPr>
                <w:b/>
                <w:sz w:val="22"/>
                <w:szCs w:val="22"/>
              </w:rPr>
              <w:t xml:space="preserve">INSAL Elektroniczne Systemy Zabezpieczeń mgr inż. Stanisław </w:t>
            </w:r>
            <w:proofErr w:type="spellStart"/>
            <w:r w:rsidRPr="005A6AB2">
              <w:rPr>
                <w:b/>
                <w:sz w:val="22"/>
                <w:szCs w:val="22"/>
              </w:rPr>
              <w:t>Żesławski</w:t>
            </w:r>
            <w:proofErr w:type="spellEnd"/>
          </w:p>
          <w:p w:rsidR="005A6AB2" w:rsidRPr="009F0E5C" w:rsidRDefault="005A6AB2" w:rsidP="00334EAB">
            <w:pPr>
              <w:jc w:val="both"/>
              <w:rPr>
                <w:bCs/>
                <w:sz w:val="22"/>
                <w:szCs w:val="22"/>
              </w:rPr>
            </w:pPr>
            <w:r w:rsidRPr="005A6AB2">
              <w:rPr>
                <w:bCs/>
                <w:sz w:val="22"/>
                <w:szCs w:val="22"/>
              </w:rPr>
              <w:t>Popiełuszki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6AB2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A6AB2" w:rsidRPr="009F0E5C" w:rsidRDefault="005A6AB2" w:rsidP="00334EAB">
            <w:pPr>
              <w:jc w:val="both"/>
              <w:rPr>
                <w:bCs/>
                <w:sz w:val="22"/>
                <w:szCs w:val="22"/>
              </w:rPr>
            </w:pPr>
            <w:r w:rsidRPr="005A6AB2">
              <w:rPr>
                <w:bCs/>
                <w:sz w:val="22"/>
                <w:szCs w:val="22"/>
              </w:rPr>
              <w:t>42-217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6AB2">
              <w:rPr>
                <w:bCs/>
                <w:sz w:val="22"/>
                <w:szCs w:val="22"/>
              </w:rPr>
              <w:t>Częstochowa</w:t>
            </w:r>
          </w:p>
          <w:p w:rsidR="005A6AB2" w:rsidRPr="00D26ED6" w:rsidRDefault="005A6AB2" w:rsidP="00334EA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A6AB2">
              <w:rPr>
                <w:b/>
                <w:sz w:val="22"/>
                <w:szCs w:val="22"/>
              </w:rPr>
              <w:t>46 980.00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A6AB2" w:rsidRPr="00D26ED6" w:rsidRDefault="005A6AB2" w:rsidP="00334E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A6AB2" w:rsidRDefault="005A6AB2" w:rsidP="00334E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A6AB2"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5A6AB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6AB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5A6AB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6AB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A6AB2" w:rsidRPr="008567C7" w:rsidTr="00334EAB">
        <w:tc>
          <w:tcPr>
            <w:tcW w:w="709" w:type="dxa"/>
            <w:vAlign w:val="center"/>
          </w:tcPr>
          <w:p w:rsidR="005A6AB2" w:rsidRPr="008567C7" w:rsidRDefault="005A6AB2" w:rsidP="0033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AB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5A6AB2" w:rsidRPr="002B6761" w:rsidRDefault="005A6AB2" w:rsidP="00334E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AB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INSAL Elektroniczne Systemy Zabezpieczeń mgr inż. Stanisław </w:t>
            </w:r>
            <w:proofErr w:type="spellStart"/>
            <w:r w:rsidRPr="005A6AB2">
              <w:rPr>
                <w:rFonts w:ascii="Times New Roman" w:hAnsi="Times New Roman" w:cs="Times New Roman"/>
                <w:b/>
                <w:sz w:val="18"/>
                <w:szCs w:val="18"/>
              </w:rPr>
              <w:t>Żesławski</w:t>
            </w:r>
            <w:proofErr w:type="spellEnd"/>
          </w:p>
          <w:p w:rsidR="005A6AB2" w:rsidRPr="008567C7" w:rsidRDefault="005A6AB2" w:rsidP="00334E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6AB2">
              <w:rPr>
                <w:rFonts w:ascii="Times New Roman" w:hAnsi="Times New Roman" w:cs="Times New Roman"/>
                <w:bCs/>
                <w:sz w:val="18"/>
                <w:szCs w:val="18"/>
              </w:rPr>
              <w:t>Popiełuszki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A6AB2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A6AB2" w:rsidRPr="001B7815" w:rsidRDefault="005A6AB2" w:rsidP="00334E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6AB2">
              <w:rPr>
                <w:rFonts w:ascii="Times New Roman" w:hAnsi="Times New Roman" w:cs="Times New Roman"/>
                <w:bCs/>
                <w:sz w:val="18"/>
                <w:szCs w:val="18"/>
              </w:rPr>
              <w:t>42-217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A6AB2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5A6AB2" w:rsidRPr="008567C7" w:rsidRDefault="005A6AB2" w:rsidP="0033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AB2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1134" w:type="dxa"/>
            <w:vAlign w:val="center"/>
          </w:tcPr>
          <w:p w:rsidR="005A6AB2" w:rsidRPr="008567C7" w:rsidRDefault="005A6AB2" w:rsidP="0033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AB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5A6AB2" w:rsidRPr="008567C7" w:rsidRDefault="005A6AB2" w:rsidP="0033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A6AB2" w:rsidRPr="008567C7" w:rsidRDefault="005A6AB2" w:rsidP="0033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A6AB2" w:rsidRPr="008567C7" w:rsidRDefault="005A6AB2" w:rsidP="0033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A6AB2" w:rsidRPr="008567C7" w:rsidRDefault="005A6AB2" w:rsidP="0033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A6AB2" w:rsidRPr="008567C7" w:rsidRDefault="005A6AB2" w:rsidP="0033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AB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F960D7" w:rsidRDefault="00F960D7" w:rsidP="00E4439D">
      <w:pPr>
        <w:spacing w:line="360" w:lineRule="auto"/>
        <w:jc w:val="both"/>
        <w:rPr>
          <w:bCs/>
        </w:rPr>
      </w:pPr>
      <w:bookmarkStart w:id="2" w:name="_GoBack"/>
      <w:bookmarkEnd w:id="2"/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6A9" w:rsidRDefault="006F66A9">
      <w:r>
        <w:separator/>
      </w:r>
    </w:p>
  </w:endnote>
  <w:endnote w:type="continuationSeparator" w:id="0">
    <w:p w:rsidR="006F66A9" w:rsidRDefault="006F6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39D" w:rsidRDefault="00E4439D" w:rsidP="00E4439D">
    <w:pPr>
      <w:pStyle w:val="Stopka"/>
    </w:pPr>
    <w:r w:rsidRPr="007B303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power_ncbr_rp_ueefs_02_02_18 (002)" style="width:465pt;height:25.8pt;visibility:visible;mso-wrap-style:square">
          <v:imagedata r:id="rId1" o:title="power_ncbr_rp_ueefs_02_02_18 (002)"/>
        </v:shape>
      </w:pict>
    </w:r>
  </w:p>
  <w:p w:rsidR="000C1E6F" w:rsidRPr="00E4439D" w:rsidRDefault="000C1E6F" w:rsidP="00E443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6A9" w:rsidRDefault="006F66A9">
      <w:r>
        <w:separator/>
      </w:r>
    </w:p>
  </w:footnote>
  <w:footnote w:type="continuationSeparator" w:id="0">
    <w:p w:rsidR="006F66A9" w:rsidRDefault="006F6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Pr="00E4439D" w:rsidRDefault="00E4439D" w:rsidP="00E4439D">
    <w:pPr>
      <w:pStyle w:val="Nagwek"/>
    </w:pPr>
    <w:r w:rsidRPr="007B303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6" type="#_x0000_t75" alt="Obraz zawierający rysunek&#10;&#10;Opis wygenerowany automatycznie" style="width:149.4pt;height:72.6pt;visibility:visible;mso-wrap-style:square">
          <v:imagedata r:id="rId1" o:title="Obraz zawierający rysunek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66A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6AB2"/>
    <w:rsid w:val="005E5BFF"/>
    <w:rsid w:val="00607F9B"/>
    <w:rsid w:val="00644DCB"/>
    <w:rsid w:val="00657C1E"/>
    <w:rsid w:val="006E3089"/>
    <w:rsid w:val="006F66A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439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067A04-C8B6-4DBD-BD4D-5FF69EF69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E443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186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2021-08-13T07:18:00Z</dcterms:created>
  <dcterms:modified xsi:type="dcterms:W3CDTF">2021-08-13T07:18:00Z</dcterms:modified>
</cp:coreProperties>
</file>