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779C0" w:rsidRPr="004C7825">
        <w:rPr>
          <w:bCs/>
          <w:i w:val="0"/>
          <w:sz w:val="22"/>
          <w:szCs w:val="22"/>
        </w:rPr>
        <w:t>5</w:t>
      </w:r>
    </w:p>
    <w:p w14:paraId="676E6834" w14:textId="34ADE6E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452DB7">
        <w:rPr>
          <w:b/>
          <w:sz w:val="22"/>
          <w:szCs w:val="22"/>
        </w:rPr>
        <w:t>1</w:t>
      </w:r>
      <w:r w:rsidR="005326C6">
        <w:rPr>
          <w:b/>
          <w:sz w:val="22"/>
          <w:szCs w:val="22"/>
        </w:rPr>
        <w:t>9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9577D02" w14:textId="269FDC30" w:rsidR="00F252C2" w:rsidRDefault="005326C6" w:rsidP="005326C6">
      <w:pPr>
        <w:tabs>
          <w:tab w:val="left" w:pos="0"/>
        </w:tabs>
        <w:spacing w:line="360" w:lineRule="auto"/>
        <w:jc w:val="center"/>
        <w:rPr>
          <w:rFonts w:ascii="Garamond" w:hAnsi="Garamond" w:cs="Arial"/>
          <w:sz w:val="22"/>
          <w:szCs w:val="22"/>
        </w:rPr>
      </w:pPr>
      <w:r w:rsidRPr="005326C6">
        <w:rPr>
          <w:b/>
          <w:sz w:val="24"/>
          <w:szCs w:val="24"/>
        </w:rPr>
        <w:t>Dostawa wyrobów medycznych dla Pracowni Endoskopowej</w:t>
      </w:r>
    </w:p>
    <w:p w14:paraId="4D876B09" w14:textId="28B4C0D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5596446B" w14:textId="62EA9E88" w:rsidR="00452DB7" w:rsidRPr="007E48A0" w:rsidRDefault="00452DB7" w:rsidP="00452DB7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887F4" w14:textId="77777777" w:rsidR="00000F0C" w:rsidRDefault="00000F0C">
      <w:r>
        <w:separator/>
      </w:r>
    </w:p>
  </w:endnote>
  <w:endnote w:type="continuationSeparator" w:id="0">
    <w:p w14:paraId="3654F84E" w14:textId="77777777" w:rsidR="00000F0C" w:rsidRDefault="00000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1FEA" w14:textId="77777777" w:rsidR="00000F0C" w:rsidRDefault="00000F0C">
      <w:r>
        <w:separator/>
      </w:r>
    </w:p>
  </w:footnote>
  <w:footnote w:type="continuationSeparator" w:id="0">
    <w:p w14:paraId="23EF715F" w14:textId="77777777" w:rsidR="00000F0C" w:rsidRDefault="00000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0F0C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326C6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2021-05-05T08:42:00Z</cp:lastPrinted>
  <dcterms:created xsi:type="dcterms:W3CDTF">2021-07-07T07:11:00Z</dcterms:created>
  <dcterms:modified xsi:type="dcterms:W3CDTF">2021-08-03T11:20:00Z</dcterms:modified>
</cp:coreProperties>
</file>