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A32" w:rsidRDefault="00B32A32" w:rsidP="00B32A32">
      <w:pPr>
        <w:spacing w:after="240"/>
        <w:jc w:val="right"/>
        <w:rPr>
          <w:sz w:val="22"/>
          <w:szCs w:val="22"/>
        </w:rPr>
      </w:pPr>
      <w:bookmarkStart w:id="0" w:name="_Hlk53520193"/>
      <w:r w:rsidRPr="002547A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55pt;height:34.3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B7F50" w:rsidRPr="002245BE" w:rsidRDefault="004D5B2C" w:rsidP="00FB7F50">
      <w:pPr>
        <w:spacing w:after="240"/>
        <w:jc w:val="right"/>
        <w:rPr>
          <w:sz w:val="22"/>
          <w:szCs w:val="22"/>
        </w:rPr>
      </w:pPr>
      <w:r w:rsidRPr="004D5B2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D5B2C">
        <w:rPr>
          <w:sz w:val="22"/>
          <w:szCs w:val="22"/>
        </w:rPr>
        <w:t>2021-08-12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D5B2C" w:rsidRPr="004D5B2C" w:rsidRDefault="004D5B2C" w:rsidP="00FB7F50">
      <w:pPr>
        <w:spacing w:after="40"/>
        <w:rPr>
          <w:b/>
          <w:bCs/>
          <w:sz w:val="22"/>
          <w:szCs w:val="22"/>
        </w:rPr>
      </w:pPr>
      <w:r w:rsidRPr="004D5B2C">
        <w:rPr>
          <w:b/>
          <w:bCs/>
          <w:sz w:val="22"/>
          <w:szCs w:val="22"/>
        </w:rPr>
        <w:t>Politechnika Rzeszowska</w:t>
      </w:r>
    </w:p>
    <w:p w:rsidR="00FB7F50" w:rsidRPr="002245BE" w:rsidRDefault="004D5B2C" w:rsidP="00FB7F50">
      <w:pPr>
        <w:spacing w:after="40"/>
        <w:rPr>
          <w:b/>
          <w:bCs/>
          <w:sz w:val="22"/>
          <w:szCs w:val="22"/>
        </w:rPr>
      </w:pPr>
      <w:r w:rsidRPr="004D5B2C">
        <w:rPr>
          <w:b/>
          <w:bCs/>
          <w:sz w:val="22"/>
          <w:szCs w:val="22"/>
        </w:rPr>
        <w:t>Dział Zamówień Publicznych</w:t>
      </w:r>
    </w:p>
    <w:p w:rsidR="00FB7F50" w:rsidRPr="002245BE" w:rsidRDefault="004D5B2C" w:rsidP="00FB7F50">
      <w:pPr>
        <w:rPr>
          <w:sz w:val="22"/>
          <w:szCs w:val="22"/>
        </w:rPr>
      </w:pPr>
      <w:r w:rsidRPr="004D5B2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D5B2C">
        <w:rPr>
          <w:sz w:val="22"/>
          <w:szCs w:val="22"/>
        </w:rPr>
        <w:t>12</w:t>
      </w:r>
    </w:p>
    <w:p w:rsidR="00FB7F50" w:rsidRPr="002245BE" w:rsidRDefault="004D5B2C" w:rsidP="00FB7F50">
      <w:pPr>
        <w:rPr>
          <w:sz w:val="22"/>
          <w:szCs w:val="22"/>
        </w:rPr>
      </w:pPr>
      <w:r w:rsidRPr="004D5B2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D5B2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D5B2C" w:rsidRPr="00607F9B" w:rsidTr="00DB48E7">
        <w:trPr>
          <w:trHeight w:val="638"/>
        </w:trPr>
        <w:tc>
          <w:tcPr>
            <w:tcW w:w="959" w:type="dxa"/>
            <w:shd w:val="clear" w:color="auto" w:fill="auto"/>
          </w:tcPr>
          <w:p w:rsidR="004D5B2C" w:rsidRPr="00607F9B" w:rsidRDefault="004D5B2C" w:rsidP="00DB48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5B2C" w:rsidRPr="00607F9B" w:rsidRDefault="004D5B2C" w:rsidP="00DB48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4D5B2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5B2C">
              <w:rPr>
                <w:b/>
                <w:bCs/>
                <w:sz w:val="22"/>
                <w:szCs w:val="22"/>
              </w:rPr>
              <w:t>Usługa dokonania od 10 do 14 krajowych zgłoszeń patentowych w Urzędzie Patentowym RP na podstawie materiałów dostarczonych przez zamawiającego.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5B2C">
              <w:rPr>
                <w:b/>
                <w:sz w:val="22"/>
                <w:szCs w:val="22"/>
              </w:rPr>
              <w:t>NA/O/162/2021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D5B2C" w:rsidRPr="004D5B2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D5B2C" w:rsidRPr="004D5B2C">
        <w:rPr>
          <w:b/>
          <w:sz w:val="22"/>
          <w:szCs w:val="22"/>
        </w:rPr>
        <w:t>Politechnika Rzeszowska</w:t>
      </w:r>
    </w:p>
    <w:p w:rsidR="008642B3" w:rsidRDefault="004D5B2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D5B2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5B2C" w:rsidTr="00DB48E7">
        <w:trPr>
          <w:cantSplit/>
        </w:trPr>
        <w:tc>
          <w:tcPr>
            <w:tcW w:w="10150" w:type="dxa"/>
          </w:tcPr>
          <w:p w:rsidR="004D5B2C" w:rsidRPr="00D26ED6" w:rsidRDefault="004D5B2C" w:rsidP="00DB48E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D5B2C">
              <w:rPr>
                <w:b/>
                <w:sz w:val="22"/>
                <w:szCs w:val="22"/>
              </w:rPr>
              <w:t>Zelpat</w:t>
            </w:r>
            <w:proofErr w:type="spellEnd"/>
            <w:r w:rsidRPr="004D5B2C">
              <w:rPr>
                <w:b/>
                <w:sz w:val="22"/>
                <w:szCs w:val="22"/>
              </w:rPr>
              <w:t xml:space="preserve"> Plus Kancelaria patentowa Henryk </w:t>
            </w:r>
            <w:proofErr w:type="spellStart"/>
            <w:r w:rsidRPr="004D5B2C">
              <w:rPr>
                <w:b/>
                <w:sz w:val="22"/>
                <w:szCs w:val="22"/>
              </w:rPr>
              <w:t>Pisiński</w:t>
            </w:r>
            <w:proofErr w:type="spellEnd"/>
          </w:p>
          <w:p w:rsidR="004D5B2C" w:rsidRPr="009F0E5C" w:rsidRDefault="004D5B2C" w:rsidP="00DB48E7">
            <w:pPr>
              <w:jc w:val="both"/>
              <w:rPr>
                <w:bCs/>
                <w:sz w:val="22"/>
                <w:szCs w:val="22"/>
              </w:rPr>
            </w:pPr>
            <w:r w:rsidRPr="004D5B2C">
              <w:rPr>
                <w:bCs/>
                <w:sz w:val="22"/>
                <w:szCs w:val="22"/>
              </w:rPr>
              <w:t>Ul. Monte Cassino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5B2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5B2C">
              <w:rPr>
                <w:bCs/>
                <w:sz w:val="22"/>
                <w:szCs w:val="22"/>
              </w:rPr>
              <w:t>/53</w:t>
            </w:r>
          </w:p>
          <w:p w:rsidR="004D5B2C" w:rsidRPr="009F0E5C" w:rsidRDefault="004D5B2C" w:rsidP="00DB48E7">
            <w:pPr>
              <w:jc w:val="both"/>
              <w:rPr>
                <w:bCs/>
                <w:sz w:val="22"/>
                <w:szCs w:val="22"/>
              </w:rPr>
            </w:pPr>
            <w:r w:rsidRPr="004D5B2C">
              <w:rPr>
                <w:bCs/>
                <w:sz w:val="22"/>
                <w:szCs w:val="22"/>
              </w:rPr>
              <w:t>35-305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5B2C">
              <w:rPr>
                <w:bCs/>
                <w:sz w:val="22"/>
                <w:szCs w:val="22"/>
              </w:rPr>
              <w:t>Rzeszów</w:t>
            </w:r>
          </w:p>
          <w:p w:rsidR="004D5B2C" w:rsidRPr="00D26ED6" w:rsidRDefault="004D5B2C" w:rsidP="00DB48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D5B2C" w:rsidRPr="00D26ED6" w:rsidRDefault="004D5B2C" w:rsidP="00DB48E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D5B2C">
              <w:rPr>
                <w:sz w:val="22"/>
                <w:szCs w:val="22"/>
              </w:rPr>
              <w:t>Usługa dokonania od 10 do 14 krajowych zgłoszeń patentowych w Urzędzie Patentowym RP na podstawie materiałów dostarczonych przez zamawiającego.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D5B2C">
              <w:rPr>
                <w:b/>
                <w:sz w:val="22"/>
                <w:szCs w:val="22"/>
              </w:rPr>
              <w:t xml:space="preserve">46 494.00 </w:t>
            </w:r>
            <w:proofErr w:type="gramStart"/>
            <w:r w:rsidRPr="004D5B2C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4D5B2C" w:rsidRPr="00D26ED6" w:rsidRDefault="004D5B2C" w:rsidP="00DB48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D5B2C" w:rsidRDefault="004D5B2C" w:rsidP="00DB48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D5B2C">
              <w:t>Zamawiający wybrał najkorzystniejszą ofertę zgodnie z kryterium oceny ofert określonym w ogłoszeniu o zamówieniu, cena oferty - 100%</w:t>
            </w:r>
          </w:p>
        </w:tc>
      </w:tr>
    </w:tbl>
    <w:p w:rsidR="006A63D2" w:rsidRDefault="00982E88" w:rsidP="006A63D2">
      <w:pPr>
        <w:spacing w:before="12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Streszczenie ofert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6A63D2" w:rsidRPr="003943FE" w:rsidTr="003943FE">
        <w:tc>
          <w:tcPr>
            <w:tcW w:w="993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1" w:name="_GoBack"/>
            <w:r w:rsidRPr="003943F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Cena oferty</w:t>
            </w:r>
          </w:p>
        </w:tc>
      </w:tr>
      <w:tr w:rsidR="006A63D2" w:rsidRPr="003943FE" w:rsidTr="003943FE">
        <w:tc>
          <w:tcPr>
            <w:tcW w:w="993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A63D2" w:rsidRPr="003943FE" w:rsidRDefault="006A63D2" w:rsidP="00DB48E7">
            <w:pPr>
              <w:spacing w:before="40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JD&amp;P Rzecznicy Patentowi Joanna Dargiewicz &amp; Partners</w:t>
            </w:r>
          </w:p>
          <w:p w:rsidR="006A63D2" w:rsidRPr="003943FE" w:rsidRDefault="006A63D2" w:rsidP="00DB48E7">
            <w:pPr>
              <w:rPr>
                <w:sz w:val="22"/>
                <w:szCs w:val="22"/>
              </w:rPr>
            </w:pPr>
            <w:proofErr w:type="gramStart"/>
            <w:r w:rsidRPr="003943FE">
              <w:rPr>
                <w:sz w:val="22"/>
                <w:szCs w:val="22"/>
              </w:rPr>
              <w:t>ul</w:t>
            </w:r>
            <w:proofErr w:type="gramEnd"/>
            <w:r w:rsidRPr="003943FE">
              <w:rPr>
                <w:sz w:val="22"/>
                <w:szCs w:val="22"/>
              </w:rPr>
              <w:t xml:space="preserve">. </w:t>
            </w:r>
            <w:proofErr w:type="spellStart"/>
            <w:r w:rsidRPr="003943FE">
              <w:rPr>
                <w:sz w:val="22"/>
                <w:szCs w:val="22"/>
              </w:rPr>
              <w:t>Mysliborska</w:t>
            </w:r>
            <w:proofErr w:type="spellEnd"/>
            <w:r w:rsidRPr="003943FE">
              <w:rPr>
                <w:sz w:val="22"/>
                <w:szCs w:val="22"/>
              </w:rPr>
              <w:t xml:space="preserve"> 93A/50 </w:t>
            </w:r>
          </w:p>
          <w:p w:rsidR="006A63D2" w:rsidRPr="003943FE" w:rsidRDefault="006A63D2" w:rsidP="00DB48E7">
            <w:pPr>
              <w:spacing w:after="4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03-185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 xml:space="preserve">111 069.00 </w:t>
            </w:r>
            <w:proofErr w:type="gramStart"/>
            <w:r w:rsidRPr="003943FE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6A63D2" w:rsidRPr="003943FE" w:rsidTr="003943FE">
        <w:tc>
          <w:tcPr>
            <w:tcW w:w="993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A63D2" w:rsidRPr="003943FE" w:rsidRDefault="006A63D2" w:rsidP="00DB48E7">
            <w:pPr>
              <w:spacing w:before="40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JWP Rzecznicy Patentowi Dorota Rzążewska Spółka Jawna</w:t>
            </w:r>
          </w:p>
          <w:p w:rsidR="006A63D2" w:rsidRPr="003943FE" w:rsidRDefault="006A63D2" w:rsidP="00DB48E7">
            <w:pPr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lastRenderedPageBreak/>
              <w:t xml:space="preserve">Żelazna 28/30 </w:t>
            </w:r>
          </w:p>
          <w:p w:rsidR="006A63D2" w:rsidRPr="003943FE" w:rsidRDefault="006A63D2" w:rsidP="00DB48E7">
            <w:pPr>
              <w:spacing w:after="4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00-833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lastRenderedPageBreak/>
              <w:t xml:space="preserve">51 660.00 </w:t>
            </w:r>
            <w:proofErr w:type="gramStart"/>
            <w:r w:rsidRPr="003943FE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6A63D2" w:rsidRPr="003943FE" w:rsidTr="003943FE">
        <w:tc>
          <w:tcPr>
            <w:tcW w:w="993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A63D2" w:rsidRPr="003943FE" w:rsidRDefault="006A63D2" w:rsidP="00DB48E7">
            <w:pPr>
              <w:spacing w:before="40"/>
              <w:rPr>
                <w:sz w:val="22"/>
                <w:szCs w:val="22"/>
              </w:rPr>
            </w:pPr>
            <w:proofErr w:type="spellStart"/>
            <w:r w:rsidRPr="003943FE">
              <w:rPr>
                <w:sz w:val="22"/>
                <w:szCs w:val="22"/>
              </w:rPr>
              <w:t>Zelpat</w:t>
            </w:r>
            <w:proofErr w:type="spellEnd"/>
            <w:r w:rsidRPr="003943FE">
              <w:rPr>
                <w:sz w:val="22"/>
                <w:szCs w:val="22"/>
              </w:rPr>
              <w:t xml:space="preserve"> Plus Kancelaria patentowa Henryk </w:t>
            </w:r>
            <w:proofErr w:type="spellStart"/>
            <w:r w:rsidRPr="003943FE">
              <w:rPr>
                <w:sz w:val="22"/>
                <w:szCs w:val="22"/>
              </w:rPr>
              <w:t>Pisiński</w:t>
            </w:r>
            <w:proofErr w:type="spellEnd"/>
          </w:p>
          <w:p w:rsidR="006A63D2" w:rsidRPr="003943FE" w:rsidRDefault="006A63D2" w:rsidP="00DB48E7">
            <w:pPr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 xml:space="preserve">Ul. Monte Cassino 14/53 </w:t>
            </w:r>
          </w:p>
          <w:p w:rsidR="006A63D2" w:rsidRPr="003943FE" w:rsidRDefault="006A63D2" w:rsidP="00DB48E7">
            <w:pPr>
              <w:spacing w:after="4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35-305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 xml:space="preserve">46 494.00 </w:t>
            </w:r>
            <w:proofErr w:type="gramStart"/>
            <w:r w:rsidRPr="003943FE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6A63D2" w:rsidRPr="003943FE" w:rsidTr="003943FE">
        <w:tc>
          <w:tcPr>
            <w:tcW w:w="993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6A63D2" w:rsidRPr="003943FE" w:rsidRDefault="006A63D2" w:rsidP="00DB48E7">
            <w:pPr>
              <w:spacing w:before="40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KONDRAT i Partnerzy</w:t>
            </w:r>
          </w:p>
          <w:p w:rsidR="006A63D2" w:rsidRPr="003943FE" w:rsidRDefault="006A63D2" w:rsidP="00DB48E7">
            <w:pPr>
              <w:rPr>
                <w:sz w:val="22"/>
                <w:szCs w:val="22"/>
              </w:rPr>
            </w:pPr>
            <w:proofErr w:type="spellStart"/>
            <w:r w:rsidRPr="003943FE">
              <w:rPr>
                <w:sz w:val="22"/>
                <w:szCs w:val="22"/>
              </w:rPr>
              <w:t>Al.Niepodległości</w:t>
            </w:r>
            <w:proofErr w:type="spellEnd"/>
            <w:r w:rsidRPr="003943FE">
              <w:rPr>
                <w:sz w:val="22"/>
                <w:szCs w:val="22"/>
              </w:rPr>
              <w:t xml:space="preserve"> 223/1 </w:t>
            </w:r>
          </w:p>
          <w:p w:rsidR="006A63D2" w:rsidRPr="003943FE" w:rsidRDefault="006A63D2" w:rsidP="00DB48E7">
            <w:pPr>
              <w:spacing w:after="4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>02-087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A63D2" w:rsidRPr="003943FE" w:rsidRDefault="006A63D2" w:rsidP="00DB48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943FE">
              <w:rPr>
                <w:sz w:val="22"/>
                <w:szCs w:val="22"/>
              </w:rPr>
              <w:t xml:space="preserve">137 760.00 </w:t>
            </w:r>
            <w:proofErr w:type="gramStart"/>
            <w:r w:rsidRPr="003943FE">
              <w:rPr>
                <w:sz w:val="22"/>
                <w:szCs w:val="22"/>
              </w:rPr>
              <w:t>zł</w:t>
            </w:r>
            <w:proofErr w:type="gramEnd"/>
          </w:p>
        </w:tc>
      </w:tr>
      <w:bookmarkEnd w:id="1"/>
    </w:tbl>
    <w:p w:rsidR="006A63D2" w:rsidRDefault="006A63D2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982E88" w:rsidRDefault="00982E88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62C" w:rsidRDefault="0029262C">
      <w:r>
        <w:separator/>
      </w:r>
    </w:p>
  </w:endnote>
  <w:endnote w:type="continuationSeparator" w:id="0">
    <w:p w:rsidR="0029262C" w:rsidRDefault="0029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62C" w:rsidRDefault="0029262C">
      <w:r>
        <w:separator/>
      </w:r>
    </w:p>
  </w:footnote>
  <w:footnote w:type="continuationSeparator" w:id="0">
    <w:p w:rsidR="0029262C" w:rsidRDefault="00292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62C"/>
    <w:rsid w:val="00005838"/>
    <w:rsid w:val="00022322"/>
    <w:rsid w:val="00042497"/>
    <w:rsid w:val="000C1E6F"/>
    <w:rsid w:val="000E4E56"/>
    <w:rsid w:val="001A1468"/>
    <w:rsid w:val="001B7815"/>
    <w:rsid w:val="0029262C"/>
    <w:rsid w:val="002B1E4F"/>
    <w:rsid w:val="002B6761"/>
    <w:rsid w:val="003445A0"/>
    <w:rsid w:val="003943FE"/>
    <w:rsid w:val="003A0AFC"/>
    <w:rsid w:val="003D611C"/>
    <w:rsid w:val="00431C0B"/>
    <w:rsid w:val="00437CAD"/>
    <w:rsid w:val="004657DA"/>
    <w:rsid w:val="004B2665"/>
    <w:rsid w:val="004C3459"/>
    <w:rsid w:val="004D5B2C"/>
    <w:rsid w:val="004E324A"/>
    <w:rsid w:val="004E7234"/>
    <w:rsid w:val="0054734E"/>
    <w:rsid w:val="00596FD7"/>
    <w:rsid w:val="005E5BFF"/>
    <w:rsid w:val="00607F9B"/>
    <w:rsid w:val="00644DCB"/>
    <w:rsid w:val="00657C1E"/>
    <w:rsid w:val="006A63D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E88"/>
    <w:rsid w:val="009F0E5C"/>
    <w:rsid w:val="00A029B8"/>
    <w:rsid w:val="00A17CDB"/>
    <w:rsid w:val="00AA02AC"/>
    <w:rsid w:val="00B32A32"/>
    <w:rsid w:val="00B32D12"/>
    <w:rsid w:val="00B464D3"/>
    <w:rsid w:val="00B8185B"/>
    <w:rsid w:val="00BD2174"/>
    <w:rsid w:val="00C423DD"/>
    <w:rsid w:val="00C60D7B"/>
    <w:rsid w:val="00C65E53"/>
    <w:rsid w:val="00CA00F6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5C2A8-32D0-47D0-A624-6C7BEAA8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2021-08-12T10:26:00Z</cp:lastPrinted>
  <dcterms:created xsi:type="dcterms:W3CDTF">2021-08-12T10:26:00Z</dcterms:created>
  <dcterms:modified xsi:type="dcterms:W3CDTF">2021-08-12T10:26:00Z</dcterms:modified>
</cp:coreProperties>
</file>