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66964" w:rsidP="002B5A37">
      <w:pPr>
        <w:spacing w:after="240"/>
        <w:jc w:val="right"/>
        <w:rPr>
          <w:sz w:val="22"/>
          <w:szCs w:val="22"/>
        </w:rPr>
      </w:pPr>
      <w:bookmarkStart w:id="0" w:name="_Hlk53520193"/>
      <w:r w:rsidRPr="0016696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66964">
        <w:rPr>
          <w:sz w:val="22"/>
          <w:szCs w:val="22"/>
        </w:rPr>
        <w:t>2021-08-12</w:t>
      </w:r>
    </w:p>
    <w:p w:rsidR="00166964" w:rsidRPr="00166964" w:rsidRDefault="00166964" w:rsidP="00FB7F50">
      <w:pPr>
        <w:spacing w:after="40"/>
        <w:rPr>
          <w:b/>
          <w:bCs/>
          <w:sz w:val="22"/>
          <w:szCs w:val="22"/>
        </w:rPr>
      </w:pPr>
      <w:r w:rsidRPr="00166964">
        <w:rPr>
          <w:b/>
          <w:bCs/>
          <w:sz w:val="22"/>
          <w:szCs w:val="22"/>
        </w:rPr>
        <w:t>Politechnika Rzeszowska</w:t>
      </w:r>
    </w:p>
    <w:p w:rsidR="00FB7F50" w:rsidRPr="002245BE" w:rsidRDefault="00166964" w:rsidP="00FB7F50">
      <w:pPr>
        <w:spacing w:after="40"/>
        <w:rPr>
          <w:b/>
          <w:bCs/>
          <w:sz w:val="22"/>
          <w:szCs w:val="22"/>
        </w:rPr>
      </w:pPr>
      <w:r w:rsidRPr="00166964">
        <w:rPr>
          <w:b/>
          <w:bCs/>
          <w:sz w:val="22"/>
          <w:szCs w:val="22"/>
        </w:rPr>
        <w:t>Dział Zamówień Publicznych</w:t>
      </w:r>
    </w:p>
    <w:p w:rsidR="00FB7F50" w:rsidRPr="002245BE" w:rsidRDefault="00166964" w:rsidP="00FB7F50">
      <w:pPr>
        <w:rPr>
          <w:sz w:val="22"/>
          <w:szCs w:val="22"/>
        </w:rPr>
      </w:pPr>
      <w:r w:rsidRPr="0016696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66964">
        <w:rPr>
          <w:sz w:val="22"/>
          <w:szCs w:val="22"/>
        </w:rPr>
        <w:t>12</w:t>
      </w:r>
    </w:p>
    <w:p w:rsidR="00FB7F50" w:rsidRPr="002245BE" w:rsidRDefault="00166964" w:rsidP="00FB7F50">
      <w:pPr>
        <w:rPr>
          <w:sz w:val="22"/>
          <w:szCs w:val="22"/>
        </w:rPr>
      </w:pPr>
      <w:r w:rsidRPr="0016696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6696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6964" w:rsidRPr="00607F9B" w:rsidTr="0085225F">
        <w:trPr>
          <w:trHeight w:val="638"/>
        </w:trPr>
        <w:tc>
          <w:tcPr>
            <w:tcW w:w="959" w:type="dxa"/>
            <w:shd w:val="clear" w:color="auto" w:fill="auto"/>
          </w:tcPr>
          <w:p w:rsidR="00166964" w:rsidRPr="00607F9B" w:rsidRDefault="00166964" w:rsidP="00852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6964" w:rsidRPr="00607F9B" w:rsidRDefault="00166964" w:rsidP="00852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696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6964">
              <w:rPr>
                <w:b/>
                <w:bCs/>
                <w:sz w:val="22"/>
                <w:szCs w:val="22"/>
              </w:rPr>
              <w:t xml:space="preserve">Naprawa spękań i uszkodzeń nawierzchni drogi startowej dla OKL </w:t>
            </w:r>
            <w:proofErr w:type="spellStart"/>
            <w:r w:rsidRPr="00166964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6964">
              <w:rPr>
                <w:b/>
                <w:sz w:val="22"/>
                <w:szCs w:val="22"/>
              </w:rPr>
              <w:t>NA/O/178/2021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66964" w:rsidRPr="001669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66964" w:rsidRPr="00166964">
        <w:rPr>
          <w:b/>
          <w:sz w:val="22"/>
          <w:szCs w:val="22"/>
        </w:rPr>
        <w:t>Politechnika Rzeszowska</w:t>
      </w:r>
    </w:p>
    <w:p w:rsidR="008642B3" w:rsidRDefault="0016696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6696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6964" w:rsidTr="0085225F">
        <w:trPr>
          <w:cantSplit/>
        </w:trPr>
        <w:tc>
          <w:tcPr>
            <w:tcW w:w="10150" w:type="dxa"/>
          </w:tcPr>
          <w:p w:rsidR="00166964" w:rsidRPr="00D26ED6" w:rsidRDefault="00166964" w:rsidP="008522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6964">
              <w:rPr>
                <w:b/>
                <w:sz w:val="22"/>
                <w:szCs w:val="22"/>
              </w:rPr>
              <w:t>SAT SP. Z O.O.</w:t>
            </w:r>
          </w:p>
          <w:p w:rsidR="00166964" w:rsidRPr="009F0E5C" w:rsidRDefault="00166964" w:rsidP="0085225F">
            <w:pPr>
              <w:jc w:val="both"/>
              <w:rPr>
                <w:bCs/>
                <w:sz w:val="22"/>
                <w:szCs w:val="22"/>
              </w:rPr>
            </w:pPr>
            <w:r w:rsidRPr="00166964">
              <w:rPr>
                <w:bCs/>
                <w:sz w:val="22"/>
                <w:szCs w:val="22"/>
              </w:rPr>
              <w:t>ul. Opolska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6964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66964" w:rsidRPr="009F0E5C" w:rsidRDefault="00166964" w:rsidP="0085225F">
            <w:pPr>
              <w:jc w:val="both"/>
              <w:rPr>
                <w:bCs/>
                <w:sz w:val="22"/>
                <w:szCs w:val="22"/>
              </w:rPr>
            </w:pPr>
            <w:r w:rsidRPr="00166964">
              <w:rPr>
                <w:bCs/>
                <w:sz w:val="22"/>
                <w:szCs w:val="22"/>
              </w:rPr>
              <w:t>55-200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6964">
              <w:rPr>
                <w:bCs/>
                <w:sz w:val="22"/>
                <w:szCs w:val="22"/>
              </w:rPr>
              <w:t>Oława</w:t>
            </w:r>
          </w:p>
          <w:p w:rsidR="00166964" w:rsidRPr="00D26ED6" w:rsidRDefault="00166964" w:rsidP="008522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66964" w:rsidRPr="00D26ED6" w:rsidRDefault="00166964" w:rsidP="008522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66964">
              <w:rPr>
                <w:sz w:val="22"/>
                <w:szCs w:val="22"/>
              </w:rPr>
              <w:t xml:space="preserve">Naprawa spękań i uszkodzeń nawierzchni drogi startowej dla OKL </w:t>
            </w:r>
            <w:proofErr w:type="spellStart"/>
            <w:r w:rsidRPr="00166964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6964">
              <w:rPr>
                <w:b/>
                <w:sz w:val="22"/>
                <w:szCs w:val="22"/>
              </w:rPr>
              <w:t>33 529.80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66964" w:rsidRPr="00D26ED6" w:rsidRDefault="00166964" w:rsidP="008522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66964" w:rsidRDefault="00166964" w:rsidP="008522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6964">
              <w:t>najkorzystniejsza oferta wg przyjętych kryteriów</w:t>
            </w:r>
          </w:p>
        </w:tc>
      </w:tr>
    </w:tbl>
    <w:p w:rsidR="003A0AFC" w:rsidRPr="00756CDA" w:rsidRDefault="00BF7CE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BF7CE4" w:rsidTr="00BF7C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Cena oferty</w:t>
            </w:r>
          </w:p>
        </w:tc>
      </w:tr>
      <w:tr w:rsidR="00BF7CE4" w:rsidTr="00BF7C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CE4" w:rsidRPr="00BF7CE4" w:rsidRDefault="00BF7CE4">
            <w:pPr>
              <w:spacing w:before="40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OAT SP. Z O.O.</w:t>
            </w:r>
          </w:p>
          <w:p w:rsidR="00BF7CE4" w:rsidRPr="00BF7CE4" w:rsidRDefault="00BF7CE4">
            <w:pPr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 xml:space="preserve">ul. Szeligowska 11 </w:t>
            </w:r>
          </w:p>
          <w:p w:rsidR="00BF7CE4" w:rsidRPr="00BF7CE4" w:rsidRDefault="00BF7CE4">
            <w:pPr>
              <w:spacing w:after="40"/>
              <w:jc w:val="both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05-850 Szeligi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55 104.00 zł</w:t>
            </w:r>
          </w:p>
        </w:tc>
      </w:tr>
      <w:tr w:rsidR="00BF7CE4" w:rsidTr="00BF7CE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CE4" w:rsidRPr="00BF7CE4" w:rsidRDefault="00BF7CE4">
            <w:pPr>
              <w:spacing w:before="40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SAT SP. Z O.O.</w:t>
            </w:r>
          </w:p>
          <w:p w:rsidR="00BF7CE4" w:rsidRPr="00BF7CE4" w:rsidRDefault="00BF7CE4">
            <w:pPr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 xml:space="preserve">ul. Opolska 9 </w:t>
            </w:r>
          </w:p>
          <w:p w:rsidR="00BF7CE4" w:rsidRPr="00BF7CE4" w:rsidRDefault="00BF7CE4">
            <w:pPr>
              <w:spacing w:after="40"/>
              <w:jc w:val="both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55-200 Oława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CE4" w:rsidRPr="00BF7CE4" w:rsidRDefault="00BF7CE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F7CE4">
              <w:rPr>
                <w:sz w:val="22"/>
                <w:szCs w:val="22"/>
              </w:rPr>
              <w:t>33 529.80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1" w:name="_GoBack"/>
      <w:bookmarkEnd w:id="1"/>
    </w:p>
    <w:p w:rsidR="008642B3" w:rsidRPr="00BF7CE4" w:rsidRDefault="00B464D3" w:rsidP="00BF7CE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F7CE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9CC" w:rsidRDefault="00F819CC">
      <w:r>
        <w:separator/>
      </w:r>
    </w:p>
  </w:endnote>
  <w:endnote w:type="continuationSeparator" w:id="0">
    <w:p w:rsidR="00F819CC" w:rsidRDefault="00F81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9CC" w:rsidRDefault="00F819CC">
      <w:r>
        <w:separator/>
      </w:r>
    </w:p>
  </w:footnote>
  <w:footnote w:type="continuationSeparator" w:id="0">
    <w:p w:rsidR="00F819CC" w:rsidRDefault="00F81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9CC"/>
    <w:rsid w:val="00005838"/>
    <w:rsid w:val="00022322"/>
    <w:rsid w:val="00042497"/>
    <w:rsid w:val="000C1E6F"/>
    <w:rsid w:val="000E4E56"/>
    <w:rsid w:val="00166964"/>
    <w:rsid w:val="001A1468"/>
    <w:rsid w:val="001B7815"/>
    <w:rsid w:val="002B1E4F"/>
    <w:rsid w:val="002B5A37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7CE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19C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F8E66-101E-430D-8FDD-9D51924C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2021-08-12T10:19:00Z</cp:lastPrinted>
  <dcterms:created xsi:type="dcterms:W3CDTF">2021-08-12T10:19:00Z</dcterms:created>
  <dcterms:modified xsi:type="dcterms:W3CDTF">2021-08-12T10:19:00Z</dcterms:modified>
</cp:coreProperties>
</file>