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3042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30429" w:rsidRPr="00630429">
        <w:rPr>
          <w:b/>
        </w:rPr>
        <w:t>CRZP/</w:t>
      </w:r>
      <w:r w:rsidR="00A32CFC">
        <w:rPr>
          <w:b/>
        </w:rPr>
        <w:t>100</w:t>
      </w:r>
      <w:r w:rsidR="00630429" w:rsidRPr="00630429">
        <w:rPr>
          <w:b/>
        </w:rPr>
        <w:t>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630429" w:rsidRPr="004A5DB6" w:rsidTr="00BD7545">
        <w:tc>
          <w:tcPr>
            <w:tcW w:w="9212" w:type="dxa"/>
            <w:shd w:val="clear" w:color="auto" w:fill="auto"/>
          </w:tcPr>
          <w:p w:rsidR="00630429" w:rsidRPr="004A5DB6" w:rsidRDefault="00630429" w:rsidP="00BD754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30429" w:rsidRPr="004A5DB6" w:rsidRDefault="00630429" w:rsidP="00BD754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30429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30429" w:rsidRPr="004A5DB6" w:rsidRDefault="00630429" w:rsidP="00BD754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30429" w:rsidRPr="004A5DB6" w:rsidRDefault="00630429" w:rsidP="00BD754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30429" w:rsidRPr="004A5DB6" w:rsidRDefault="00630429" w:rsidP="00BD754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30429" w:rsidRPr="0063042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30429" w:rsidP="005434B3">
      <w:pPr>
        <w:spacing w:after="240" w:line="276" w:lineRule="auto"/>
        <w:jc w:val="center"/>
      </w:pPr>
      <w:r w:rsidRPr="00630429">
        <w:rPr>
          <w:b/>
        </w:rPr>
        <w:t>Dostawa sprzętów/szkła laboratoryjnego/materiałów i odczynników chemicznych na potrzeby projektu " System monitoringu i obserwacji terenów portowych z wykorzystaniem pływających bezzałogowych mobilnych platform badawczych"</w:t>
      </w:r>
      <w:r w:rsidR="00A32CFC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30429" w:rsidRDefault="004F23F7" w:rsidP="000857C0">
      <w:pPr>
        <w:spacing w:after="120" w:line="276" w:lineRule="auto"/>
        <w:jc w:val="both"/>
      </w:pPr>
      <w:r w:rsidRPr="00630429">
        <w:t>Oświadczam,</w:t>
      </w:r>
      <w:r w:rsidR="00313417" w:rsidRPr="00630429">
        <w:t xml:space="preserve"> że spełniam</w:t>
      </w:r>
      <w:r w:rsidR="004541F9" w:rsidRPr="00630429">
        <w:t>, określone przez Zamawiającego,</w:t>
      </w:r>
      <w:r w:rsidR="00313417" w:rsidRPr="00630429">
        <w:t xml:space="preserve"> warunki udziału </w:t>
      </w:r>
      <w:r w:rsidR="004541F9" w:rsidRPr="0063042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30429" w:rsidTr="00630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30429" w:rsidRDefault="00D2702A" w:rsidP="00630429">
            <w:pPr>
              <w:spacing w:before="60" w:after="120"/>
              <w:jc w:val="center"/>
              <w:rPr>
                <w:b/>
              </w:rPr>
            </w:pPr>
            <w:r w:rsidRPr="0063042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30429" w:rsidRDefault="00D2702A" w:rsidP="00D2702A">
            <w:pPr>
              <w:spacing w:before="60" w:after="120"/>
            </w:pPr>
            <w:r w:rsidRPr="00630429">
              <w:rPr>
                <w:b/>
              </w:rPr>
              <w:t>Warunki udziału w postępowaniu</w:t>
            </w:r>
          </w:p>
        </w:tc>
      </w:tr>
      <w:tr w:rsidR="00630429" w:rsidRPr="00630429" w:rsidTr="00630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429" w:rsidRPr="00630429" w:rsidRDefault="00630429" w:rsidP="00630429">
            <w:pPr>
              <w:spacing w:before="60" w:after="120"/>
              <w:jc w:val="center"/>
            </w:pPr>
            <w:r w:rsidRPr="00630429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429" w:rsidRPr="00630429" w:rsidRDefault="00630429" w:rsidP="00630429">
            <w:pPr>
              <w:spacing w:before="60" w:after="120"/>
              <w:jc w:val="both"/>
              <w:rPr>
                <w:b/>
                <w:bCs/>
              </w:rPr>
            </w:pPr>
            <w:r w:rsidRPr="00630429">
              <w:rPr>
                <w:b/>
                <w:bCs/>
              </w:rPr>
              <w:t>Sytuacja ekonomiczna lub finansowa</w:t>
            </w:r>
          </w:p>
          <w:p w:rsidR="00630429" w:rsidRPr="00630429" w:rsidRDefault="00630429" w:rsidP="00630429">
            <w:pPr>
              <w:spacing w:before="60" w:after="120"/>
              <w:jc w:val="both"/>
            </w:pPr>
            <w:r w:rsidRPr="00630429">
              <w:t>Zamawiający nie określa szczegółowego warunku w tym zakresie.</w:t>
            </w:r>
          </w:p>
        </w:tc>
      </w:tr>
      <w:tr w:rsidR="00630429" w:rsidRPr="00630429" w:rsidTr="00630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429" w:rsidRPr="00630429" w:rsidRDefault="00630429" w:rsidP="00630429">
            <w:pPr>
              <w:spacing w:before="60" w:after="120"/>
              <w:jc w:val="center"/>
            </w:pPr>
            <w:r w:rsidRPr="00630429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29" w:rsidRPr="00630429" w:rsidRDefault="00630429" w:rsidP="00630429">
            <w:pPr>
              <w:spacing w:before="60" w:after="120"/>
              <w:jc w:val="both"/>
              <w:rPr>
                <w:b/>
                <w:bCs/>
              </w:rPr>
            </w:pPr>
            <w:r w:rsidRPr="00630429">
              <w:rPr>
                <w:b/>
                <w:bCs/>
              </w:rPr>
              <w:t>Zdolność techniczna lub zawodowa</w:t>
            </w:r>
          </w:p>
          <w:p w:rsidR="00630429" w:rsidRPr="00630429" w:rsidRDefault="00630429" w:rsidP="00630429">
            <w:pPr>
              <w:spacing w:before="60" w:after="120"/>
              <w:jc w:val="both"/>
            </w:pPr>
            <w:r w:rsidRPr="00630429">
              <w:t>Zamawiający nie określa szczegółowego warunku w tym zakresie.</w:t>
            </w:r>
          </w:p>
        </w:tc>
      </w:tr>
      <w:tr w:rsidR="00630429" w:rsidRPr="00630429" w:rsidTr="00630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429" w:rsidRPr="00630429" w:rsidRDefault="00630429" w:rsidP="00630429">
            <w:pPr>
              <w:spacing w:before="60" w:after="120"/>
              <w:jc w:val="center"/>
            </w:pPr>
            <w:r w:rsidRPr="00630429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29" w:rsidRPr="00630429" w:rsidRDefault="00630429" w:rsidP="00630429">
            <w:pPr>
              <w:spacing w:before="60" w:after="120"/>
              <w:jc w:val="both"/>
              <w:rPr>
                <w:b/>
                <w:bCs/>
              </w:rPr>
            </w:pPr>
            <w:r w:rsidRPr="00630429">
              <w:rPr>
                <w:b/>
                <w:bCs/>
              </w:rPr>
              <w:t>Zdolność do występowania w obrocie gospodarczym</w:t>
            </w:r>
          </w:p>
          <w:p w:rsidR="00630429" w:rsidRPr="00630429" w:rsidRDefault="00630429" w:rsidP="00630429">
            <w:pPr>
              <w:spacing w:before="60" w:after="120"/>
              <w:jc w:val="both"/>
            </w:pPr>
            <w:r w:rsidRPr="00630429">
              <w:t>Zamawiający nie określa szczegółowego warunku w tym zakresie.</w:t>
            </w:r>
          </w:p>
        </w:tc>
      </w:tr>
      <w:tr w:rsidR="00630429" w:rsidRPr="00630429" w:rsidTr="00630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429" w:rsidRPr="00630429" w:rsidRDefault="00630429" w:rsidP="00630429">
            <w:pPr>
              <w:spacing w:before="60" w:after="120"/>
              <w:jc w:val="center"/>
            </w:pPr>
            <w:r w:rsidRPr="00630429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29" w:rsidRPr="00630429" w:rsidRDefault="00630429" w:rsidP="00630429">
            <w:pPr>
              <w:spacing w:before="60" w:after="120"/>
              <w:jc w:val="both"/>
              <w:rPr>
                <w:b/>
                <w:bCs/>
              </w:rPr>
            </w:pPr>
            <w:r w:rsidRPr="00630429"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30429" w:rsidRPr="00630429" w:rsidRDefault="00630429" w:rsidP="00630429">
            <w:pPr>
              <w:spacing w:before="60" w:after="120"/>
              <w:jc w:val="both"/>
            </w:pPr>
            <w:r w:rsidRPr="00630429">
              <w:t>Zamawiający nie określa szczegółowego warunku w tym zakresie.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630429" w:rsidRPr="00630429" w:rsidRDefault="00630429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3042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30429">
        <w:rPr>
          <w:sz w:val="20"/>
          <w:szCs w:val="20"/>
        </w:rPr>
        <w:t xml:space="preserve">…………….……. </w:t>
      </w:r>
      <w:r w:rsidRPr="00630429">
        <w:rPr>
          <w:i/>
          <w:sz w:val="16"/>
          <w:szCs w:val="16"/>
        </w:rPr>
        <w:t>(miejscowość),</w:t>
      </w:r>
      <w:r w:rsidRPr="00630429">
        <w:rPr>
          <w:i/>
          <w:sz w:val="18"/>
          <w:szCs w:val="18"/>
        </w:rPr>
        <w:t xml:space="preserve"> </w:t>
      </w:r>
      <w:r w:rsidRPr="00630429">
        <w:rPr>
          <w:sz w:val="20"/>
          <w:szCs w:val="20"/>
        </w:rPr>
        <w:t xml:space="preserve">dnia ………….……. r. </w:t>
      </w:r>
    </w:p>
    <w:p w:rsidR="00025C8D" w:rsidRPr="0063042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  <w:t>…………………………………………</w:t>
      </w:r>
    </w:p>
    <w:p w:rsidR="00F8042D" w:rsidRPr="0063042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3042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30429">
        <w:t xml:space="preserve">Oświadczam, że wszystkie informacje podane w powyższych oświadczeniach są aktualne </w:t>
      </w:r>
      <w:r w:rsidR="00FE4E2B" w:rsidRPr="00630429">
        <w:br/>
      </w:r>
      <w:r w:rsidRPr="00630429">
        <w:t>i zgodne z prawdą oraz zostały przedstawione z pełną świadomością</w:t>
      </w:r>
      <w:r w:rsidRPr="004A5DB6">
        <w:t xml:space="preserve">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630429" w:rsidRPr="004A5DB6" w:rsidRDefault="00630429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636ABA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B36" w:rsidRDefault="00B53B36" w:rsidP="0038231F">
      <w:pPr>
        <w:spacing w:after="0" w:line="240" w:lineRule="auto"/>
      </w:pPr>
      <w:r>
        <w:separator/>
      </w:r>
    </w:p>
  </w:endnote>
  <w:endnote w:type="continuationSeparator" w:id="0">
    <w:p w:rsidR="00B53B36" w:rsidRDefault="00B53B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B36" w:rsidRDefault="00B53B36" w:rsidP="0038231F">
      <w:pPr>
        <w:spacing w:after="0" w:line="240" w:lineRule="auto"/>
      </w:pPr>
      <w:r>
        <w:separator/>
      </w:r>
    </w:p>
  </w:footnote>
  <w:footnote w:type="continuationSeparator" w:id="0">
    <w:p w:rsidR="00B53B36" w:rsidRDefault="00B53B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816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940"/>
    </w:tblGrid>
    <w:tr w:rsidR="00636ABA" w:rsidRPr="00636ABA" w:rsidTr="00636ABA">
      <w:trPr>
        <w:trHeight w:val="300"/>
      </w:trPr>
      <w:tc>
        <w:tcPr>
          <w:tcW w:w="10816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636ABA" w:rsidRPr="00636ABA" w:rsidRDefault="00CA1065" w:rsidP="00636ABA">
          <w:pPr>
            <w:pStyle w:val="Nagwek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171450</wp:posOffset>
                </wp:positionV>
                <wp:extent cx="1057275" cy="371475"/>
                <wp:effectExtent l="0" t="0" r="0" b="0"/>
                <wp:wrapNone/>
                <wp:docPr id="4" name="Obraz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371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95250</wp:posOffset>
                </wp:positionV>
                <wp:extent cx="523875" cy="466725"/>
                <wp:effectExtent l="0" t="0" r="0" b="0"/>
                <wp:wrapNone/>
                <wp:docPr id="6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171450</wp:posOffset>
                </wp:positionV>
                <wp:extent cx="1304925" cy="476250"/>
                <wp:effectExtent l="0" t="0" r="0" b="0"/>
                <wp:wrapNone/>
                <wp:docPr id="5" name="Obraz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800"/>
          </w:tblGrid>
          <w:tr w:rsidR="00636ABA" w:rsidRPr="00636ABA">
            <w:trPr>
              <w:trHeight w:val="269"/>
              <w:tblCellSpacing w:w="0" w:type="dxa"/>
            </w:trPr>
            <w:tc>
              <w:tcPr>
                <w:tcW w:w="1080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636ABA" w:rsidRPr="00636ABA" w:rsidRDefault="00636ABA" w:rsidP="00636ABA">
                <w:pPr>
                  <w:pStyle w:val="Nagwek"/>
                </w:pPr>
              </w:p>
            </w:tc>
          </w:tr>
          <w:tr w:rsidR="00636ABA" w:rsidRPr="00636ABA">
            <w:trPr>
              <w:trHeight w:val="269"/>
              <w:tblCellSpacing w:w="0" w:type="dxa"/>
            </w:trPr>
            <w:tc>
              <w:tcPr>
                <w:tcW w:w="0" w:type="auto"/>
                <w:vMerge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  <w:hideMark/>
              </w:tcPr>
              <w:p w:rsidR="00636ABA" w:rsidRPr="00636ABA" w:rsidRDefault="00636ABA" w:rsidP="00636ABA">
                <w:pPr>
                  <w:pStyle w:val="Nagwek"/>
                </w:pPr>
              </w:p>
            </w:tc>
          </w:tr>
        </w:tbl>
        <w:p w:rsidR="00636ABA" w:rsidRPr="00636ABA" w:rsidRDefault="00636ABA" w:rsidP="00636ABA">
          <w:pPr>
            <w:pStyle w:val="Nagwek"/>
          </w:pPr>
        </w:p>
      </w:tc>
    </w:tr>
    <w:tr w:rsidR="00636ABA" w:rsidRPr="00636ABA" w:rsidTr="00636ABA">
      <w:trPr>
        <w:trHeight w:val="300"/>
      </w:trPr>
      <w:tc>
        <w:tcPr>
          <w:tcW w:w="1081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36ABA" w:rsidRPr="00636ABA" w:rsidRDefault="00636ABA" w:rsidP="00636ABA">
          <w:pPr>
            <w:pStyle w:val="Nagwek"/>
          </w:pPr>
        </w:p>
      </w:tc>
    </w:tr>
    <w:tr w:rsidR="00636ABA" w:rsidRPr="00636ABA" w:rsidTr="00636ABA">
      <w:trPr>
        <w:trHeight w:val="300"/>
      </w:trPr>
      <w:tc>
        <w:tcPr>
          <w:tcW w:w="1081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36ABA" w:rsidRPr="00636ABA" w:rsidRDefault="00636ABA" w:rsidP="00636ABA">
          <w:pPr>
            <w:pStyle w:val="Nagwek"/>
          </w:pPr>
        </w:p>
      </w:tc>
    </w:tr>
    <w:tr w:rsidR="00636ABA" w:rsidRPr="00636ABA" w:rsidTr="00636ABA">
      <w:trPr>
        <w:trHeight w:val="300"/>
      </w:trPr>
      <w:tc>
        <w:tcPr>
          <w:tcW w:w="1081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36ABA" w:rsidRPr="00636ABA" w:rsidRDefault="00636ABA" w:rsidP="00636ABA">
          <w:pPr>
            <w:pStyle w:val="Nagwek"/>
          </w:pPr>
        </w:p>
      </w:tc>
    </w:tr>
  </w:tbl>
  <w:p w:rsidR="00630429" w:rsidRDefault="006304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BA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0429"/>
    <w:rsid w:val="00634311"/>
    <w:rsid w:val="00636ABA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2CFC"/>
    <w:rsid w:val="00A347DE"/>
    <w:rsid w:val="00AE6FF2"/>
    <w:rsid w:val="00B0088C"/>
    <w:rsid w:val="00B15219"/>
    <w:rsid w:val="00B15FD3"/>
    <w:rsid w:val="00B34079"/>
    <w:rsid w:val="00B36ABD"/>
    <w:rsid w:val="00B53B3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1065"/>
    <w:rsid w:val="00CD0851"/>
    <w:rsid w:val="00D23F3D"/>
    <w:rsid w:val="00D2702A"/>
    <w:rsid w:val="00D34D9A"/>
    <w:rsid w:val="00D409DE"/>
    <w:rsid w:val="00D42C9B"/>
    <w:rsid w:val="00D531D5"/>
    <w:rsid w:val="00D744E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6BA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3AFA5"/>
  <w15:chartTrackingRefBased/>
  <w15:docId w15:val="{F82548B0-381F-4E02-BD35-69441A93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1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9DB41-5AA0-4D70-9A6B-324B52D1D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4</cp:revision>
  <cp:lastPrinted>2021-07-05T12:52:00Z</cp:lastPrinted>
  <dcterms:created xsi:type="dcterms:W3CDTF">2021-07-05T12:52:00Z</dcterms:created>
  <dcterms:modified xsi:type="dcterms:W3CDTF">2021-08-06T12:12:00Z</dcterms:modified>
</cp:coreProperties>
</file>