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106B3" w:rsidRPr="00B106B3">
        <w:rPr>
          <w:b/>
        </w:rPr>
        <w:t>NA/O/186/2021</w:t>
      </w:r>
      <w:r>
        <w:rPr>
          <w:b/>
          <w:lang w:val="pl-PL"/>
        </w:rPr>
        <w:t xml:space="preserve"> </w:t>
      </w:r>
      <w:r w:rsidR="00B106B3" w:rsidRPr="00B106B3">
        <w:rPr>
          <w:lang w:val="pl-PL"/>
        </w:rPr>
        <w:t>Rzeszów</w:t>
      </w:r>
      <w:r w:rsidR="00211900" w:rsidRPr="003209A8">
        <w:t xml:space="preserve">, </w:t>
      </w:r>
      <w:r w:rsidR="00B106B3" w:rsidRPr="00B106B3">
        <w:t>2021-08-11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561666" w:rsidRPr="00782CE7" w:rsidRDefault="00561666" w:rsidP="00561666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82CE7">
        <w:rPr>
          <w:sz w:val="22"/>
          <w:szCs w:val="22"/>
        </w:rPr>
        <w:t xml:space="preserve">Podstawa prawna ogłoszenia: </w:t>
      </w:r>
      <w:r w:rsidRPr="00782CE7">
        <w:rPr>
          <w:sz w:val="22"/>
          <w:szCs w:val="22"/>
          <w:u w:val="single"/>
        </w:rPr>
        <w:t>nie stosuje się</w:t>
      </w:r>
      <w:r w:rsidRPr="00782CE7">
        <w:rPr>
          <w:sz w:val="22"/>
          <w:szCs w:val="22"/>
        </w:rPr>
        <w:t xml:space="preserve"> ustawy z </w:t>
      </w:r>
      <w:r w:rsidRPr="00782CE7">
        <w:rPr>
          <w:bCs/>
          <w:sz w:val="22"/>
          <w:szCs w:val="22"/>
        </w:rPr>
        <w:t xml:space="preserve">dnia </w:t>
      </w:r>
      <w:r w:rsidRPr="00782CE7"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106B3" w:rsidP="00583EF9">
      <w:pPr>
        <w:spacing w:line="360" w:lineRule="auto"/>
        <w:rPr>
          <w:b/>
        </w:rPr>
      </w:pPr>
      <w:r w:rsidRPr="00B106B3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106B3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B106B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106B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140A96">
        <w:rPr>
          <w:rFonts w:ascii="Times New Roman" w:hAnsi="Times New Roman"/>
          <w:sz w:val="24"/>
        </w:rPr>
        <w:t>nie dopuszcza składania ofert częściowych i częściowego wyboru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F62938" w:rsidTr="00F62938">
        <w:tc>
          <w:tcPr>
            <w:tcW w:w="9001" w:type="dxa"/>
            <w:shd w:val="clear" w:color="auto" w:fill="F3F3F3"/>
            <w:vAlign w:val="center"/>
          </w:tcPr>
          <w:p w:rsidR="00F62938" w:rsidRPr="00CA0351" w:rsidRDefault="00F6293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62938" w:rsidTr="00F62938">
        <w:tc>
          <w:tcPr>
            <w:tcW w:w="9001" w:type="dxa"/>
          </w:tcPr>
          <w:p w:rsidR="00F62938" w:rsidRDefault="00F62938" w:rsidP="006D1D0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106B3">
              <w:t>TRAKTOREK OGRODOWY KOSIARKA SAMOJEZDNA SPALINOWA DO TRAWY</w:t>
            </w:r>
          </w:p>
          <w:p w:rsidR="00F62938" w:rsidRDefault="00F62938" w:rsidP="006D1D0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106B3">
              <w:t>16311100-9 - Kosiarki do pielęgnacji trawników, zieleni parkowej lub terenów sportowych</w:t>
            </w:r>
            <w:r>
              <w:t xml:space="preserve"> </w:t>
            </w:r>
          </w:p>
          <w:p w:rsidR="00F62938" w:rsidRDefault="00F62938" w:rsidP="006D1D0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>TRAKTOREK OGRODOWY KOSIARKA SAMOJEZDNA SPALINOWA DO TRAWY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 xml:space="preserve">Szerokość robocza minimum 121 cm 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>Z koszem  i funkcjami: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 xml:space="preserve">Mulczowania, wyrzutu </w:t>
            </w:r>
            <w:proofErr w:type="spellStart"/>
            <w:r w:rsidRPr="00B106B3">
              <w:t>tylnego,zbierania</w:t>
            </w:r>
            <w:proofErr w:type="spellEnd"/>
            <w:r w:rsidRPr="00B106B3">
              <w:t xml:space="preserve"> trawy do kosza 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 xml:space="preserve">Moc minimum 1300 [W] 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 xml:space="preserve">Z napędem na koła 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 xml:space="preserve">Pojemność kosza na trawę - minimum 300 l 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>Pojemność silnika minimum 687 (cm3)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 xml:space="preserve">Regulacja wysokości koszenia 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>Rodzaj regulacji wysokości koszenia - Centralne od 60 do 90 mm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>Silnik dwucylindrowy,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>Pompa oleju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lastRenderedPageBreak/>
              <w:t>Sposób mocowania kół  - Łożyska kulkowe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>Żeliwna oś przednia do trudnych warunków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>Możliwość założenia pługu do odśnieżania zimą oraz dołączenie przyczepki</w:t>
            </w:r>
          </w:p>
          <w:p w:rsidR="00F62938" w:rsidRPr="00B106B3" w:rsidRDefault="00F62938" w:rsidP="006D1D03">
            <w:pPr>
              <w:spacing w:after="120"/>
              <w:jc w:val="both"/>
            </w:pPr>
            <w:r w:rsidRPr="00B106B3">
              <w:t>Wyświetlacz szerokoekranowy z wyświetlający niezbędne informacje o stanie urządzenia</w:t>
            </w:r>
          </w:p>
          <w:p w:rsidR="00F62938" w:rsidRDefault="00F62938" w:rsidP="006D1D03">
            <w:pPr>
              <w:spacing w:after="120"/>
              <w:jc w:val="both"/>
            </w:pPr>
            <w:r w:rsidRPr="00B106B3">
              <w:t xml:space="preserve">Oświetlenie </w:t>
            </w:r>
            <w:proofErr w:type="spellStart"/>
            <w:r w:rsidRPr="00B106B3">
              <w:t>ledowe</w:t>
            </w:r>
            <w:proofErr w:type="spellEnd"/>
          </w:p>
          <w:p w:rsidR="00F62938" w:rsidRDefault="00F62938" w:rsidP="006D1D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6B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B106B3" w:rsidP="00211900">
      <w:pPr>
        <w:spacing w:after="120"/>
        <w:jc w:val="both"/>
      </w:pPr>
      <w:r w:rsidRPr="00763481">
        <w:lastRenderedPageBreak/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106B3" w:rsidRPr="003209A8" w:rsidTr="006D1D03">
        <w:tc>
          <w:tcPr>
            <w:tcW w:w="8640" w:type="dxa"/>
          </w:tcPr>
          <w:p w:rsidR="00B106B3" w:rsidRPr="003209A8" w:rsidRDefault="00B106B3" w:rsidP="00595AE9">
            <w:pPr>
              <w:pStyle w:val="Tekstpodstawowy"/>
            </w:pPr>
            <w:r w:rsidRPr="00B106B3">
              <w:rPr>
                <w:b/>
              </w:rPr>
              <w:t>21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B106B3" w:rsidRPr="003209A8" w:rsidRDefault="00B106B3" w:rsidP="006D1D03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DA3F5D">
        <w:trPr>
          <w:trHeight w:val="55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EA8" w:rsidRPr="00782CE7" w:rsidRDefault="00215EA8" w:rsidP="00215EA8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215EA8" w:rsidRPr="00782CE7" w:rsidRDefault="00215EA8" w:rsidP="00215EA8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215EA8" w:rsidRPr="00782CE7" w:rsidRDefault="00215EA8" w:rsidP="00215EA8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 xml:space="preserve">Do oferty należy dołączyć </w:t>
            </w:r>
            <w:r>
              <w:rPr>
                <w:bCs/>
                <w:color w:val="000000"/>
                <w:u w:val="single"/>
              </w:rPr>
              <w:t>informację</w:t>
            </w:r>
            <w:r w:rsidRPr="00782CE7">
              <w:rPr>
                <w:bCs/>
                <w:color w:val="000000"/>
                <w:u w:val="single"/>
              </w:rPr>
              <w:t xml:space="preserve"> o</w:t>
            </w:r>
            <w:r>
              <w:rPr>
                <w:bCs/>
                <w:color w:val="000000"/>
                <w:u w:val="single"/>
              </w:rPr>
              <w:t xml:space="preserve"> nazwie producenta oraz numer katalogowy oferowanego produktu</w:t>
            </w:r>
            <w:r w:rsidRPr="00782CE7">
              <w:rPr>
                <w:bCs/>
                <w:color w:val="000000"/>
                <w:u w:val="single"/>
              </w:rPr>
              <w:t xml:space="preserve">. </w:t>
            </w:r>
          </w:p>
          <w:p w:rsidR="00215EA8" w:rsidRPr="00782CE7" w:rsidRDefault="00215EA8" w:rsidP="00215EA8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215EA8" w:rsidRPr="00782CE7" w:rsidRDefault="00215EA8" w:rsidP="00215EA8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215EA8" w:rsidRPr="00782CE7" w:rsidRDefault="00215EA8" w:rsidP="00215EA8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215EA8" w:rsidRPr="00782CE7" w:rsidRDefault="00215EA8" w:rsidP="00215EA8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215EA8" w:rsidRPr="00782CE7" w:rsidRDefault="00215EA8" w:rsidP="00215EA8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215EA8" w:rsidRPr="00782CE7" w:rsidRDefault="00215EA8" w:rsidP="00215EA8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proofErr w:type="spellStart"/>
            <w:r w:rsidRPr="00782CE7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782CE7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215EA8" w:rsidRPr="00782CE7" w:rsidRDefault="00215EA8" w:rsidP="00215EA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215EA8" w:rsidRPr="00782CE7" w:rsidRDefault="00215EA8" w:rsidP="00215EA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215EA8" w:rsidRPr="00782CE7" w:rsidRDefault="00215EA8" w:rsidP="00215EA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215EA8" w:rsidRPr="00782CE7" w:rsidRDefault="00215EA8" w:rsidP="00215EA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215EA8" w:rsidRPr="00782CE7" w:rsidRDefault="00215EA8" w:rsidP="00215EA8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215EA8" w:rsidRPr="00782CE7" w:rsidRDefault="00215EA8" w:rsidP="00215EA8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215EA8" w:rsidRPr="00782CE7" w:rsidRDefault="00215EA8" w:rsidP="00215EA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215EA8" w:rsidRPr="00782CE7" w:rsidRDefault="00215EA8" w:rsidP="00215EA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215EA8" w:rsidRPr="00782CE7" w:rsidRDefault="00215EA8" w:rsidP="00215EA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215EA8" w:rsidP="00215EA8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DA3F5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DA3F5D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520" w:rsidRPr="003D5520" w:rsidRDefault="003D5520" w:rsidP="003D5520">
            <w:pPr>
              <w:rPr>
                <w:b/>
                <w:bCs/>
                <w:color w:val="000000"/>
              </w:rPr>
            </w:pPr>
            <w:r w:rsidRPr="003D5520">
              <w:rPr>
                <w:b/>
                <w:bCs/>
                <w:color w:val="000000"/>
              </w:rPr>
              <w:t>VII. MIEJSCE I TERMIN SKŁADANIA OFERT</w:t>
            </w:r>
          </w:p>
          <w:p w:rsidR="003D5520" w:rsidRPr="003D5520" w:rsidRDefault="003D5520" w:rsidP="003D5520">
            <w:pPr>
              <w:jc w:val="both"/>
              <w:rPr>
                <w:color w:val="000000"/>
              </w:rPr>
            </w:pPr>
            <w:r w:rsidRPr="003D5520">
              <w:rPr>
                <w:color w:val="000000"/>
              </w:rPr>
              <w:t>Ofertę należy przygotować w wersji elektronicznej i przesłać odpowiednio drogą </w:t>
            </w:r>
            <w:r w:rsidRPr="003D5520">
              <w:rPr>
                <w:color w:val="000000"/>
              </w:rPr>
              <w:br/>
              <w:t xml:space="preserve">e-mailową na adres </w:t>
            </w:r>
            <w:r w:rsidRPr="003D5520">
              <w:rPr>
                <w:lang w:val="en-US"/>
              </w:rPr>
              <w:t xml:space="preserve">e-mail kaczork@prz.edu.pl </w:t>
            </w:r>
            <w:r w:rsidRPr="003D5520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3D5520" w:rsidRPr="003D5520" w:rsidRDefault="003D5520" w:rsidP="003D5520">
            <w:r w:rsidRPr="003D5520">
              <w:rPr>
                <w:color w:val="000000"/>
              </w:rPr>
              <w:t>Nieprzekraczalny termin dostarczenia oferty: </w:t>
            </w:r>
          </w:p>
          <w:p w:rsidR="003D5520" w:rsidRPr="003D5520" w:rsidRDefault="003D5520" w:rsidP="003D5520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3D5520">
              <w:rPr>
                <w:b/>
                <w:noProof/>
              </w:rPr>
              <w:t>Miejsce i termin składania ofert (e-mail): do dnia 2021-08-</w:t>
            </w:r>
            <w:r>
              <w:rPr>
                <w:b/>
                <w:noProof/>
              </w:rPr>
              <w:t>20</w:t>
            </w:r>
            <w:r w:rsidRPr="003D5520">
              <w:rPr>
                <w:b/>
                <w:noProof/>
              </w:rPr>
              <w:t xml:space="preserve"> do godz. 10:00.</w:t>
            </w:r>
          </w:p>
          <w:p w:rsidR="003D5520" w:rsidRPr="003D5520" w:rsidRDefault="003D5520" w:rsidP="003D5520">
            <w:pPr>
              <w:spacing w:after="120"/>
              <w:jc w:val="both"/>
              <w:rPr>
                <w:bCs/>
              </w:rPr>
            </w:pPr>
            <w:r w:rsidRPr="003D5520">
              <w:rPr>
                <w:b/>
              </w:rPr>
              <w:t xml:space="preserve">Termin związania ofertą: </w:t>
            </w:r>
            <w:r w:rsidRPr="003D5520">
              <w:t>30 dn</w:t>
            </w:r>
            <w:r w:rsidRPr="003D5520">
              <w:rPr>
                <w:bCs/>
              </w:rPr>
              <w:t>i</w:t>
            </w:r>
          </w:p>
          <w:p w:rsidR="003D5520" w:rsidRPr="003D5520" w:rsidRDefault="003D5520" w:rsidP="003D5520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D552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3D5520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2021-08-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</w:t>
            </w:r>
            <w:r w:rsidRPr="003D5520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3D552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</w:tc>
      </w:tr>
      <w:tr w:rsidR="003D552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E8F" w:rsidRPr="00782CE7" w:rsidRDefault="00F64E8F" w:rsidP="00F64E8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Pr="00782CE7">
              <w:rPr>
                <w:b/>
                <w:bCs/>
                <w:color w:val="000000"/>
              </w:rPr>
              <w:t>II. BADANIE OFERTY</w:t>
            </w:r>
          </w:p>
          <w:p w:rsidR="00F64E8F" w:rsidRPr="00782CE7" w:rsidRDefault="00F64E8F" w:rsidP="00F64E8F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F64E8F" w:rsidRPr="00782CE7" w:rsidRDefault="00F64E8F" w:rsidP="00F64E8F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F64E8F" w:rsidRPr="00782CE7" w:rsidRDefault="00F64E8F" w:rsidP="00F64E8F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F64E8F" w:rsidRPr="00782CE7" w:rsidRDefault="00F64E8F" w:rsidP="00F64E8F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F64E8F" w:rsidRPr="00782CE7" w:rsidRDefault="00F64E8F" w:rsidP="00F64E8F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64E8F" w:rsidRPr="00782CE7" w:rsidRDefault="00F64E8F" w:rsidP="00F64E8F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F64E8F" w:rsidRPr="00782CE7" w:rsidRDefault="00F64E8F" w:rsidP="00F64E8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F64E8F" w:rsidRPr="00782CE7" w:rsidRDefault="00F64E8F" w:rsidP="00F64E8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F64E8F" w:rsidRPr="00782CE7" w:rsidRDefault="00F64E8F" w:rsidP="00F64E8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F64E8F" w:rsidRPr="00782CE7" w:rsidRDefault="00F64E8F" w:rsidP="00F64E8F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F64E8F" w:rsidRPr="00782CE7" w:rsidRDefault="00F64E8F" w:rsidP="00F64E8F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3D5520" w:rsidRPr="003D5520" w:rsidRDefault="00F64E8F" w:rsidP="00F64E8F">
            <w:pPr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64E8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E8F" w:rsidRDefault="00F64E8F" w:rsidP="00F64E8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F64E8F" w:rsidRPr="00693802" w:rsidRDefault="00F64E8F" w:rsidP="00F64E8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B106B3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F64E8F" w:rsidRPr="00693802" w:rsidRDefault="00F64E8F" w:rsidP="00F64E8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F64E8F" w:rsidRPr="00693802" w:rsidRDefault="00F64E8F" w:rsidP="00F64E8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F64E8F" w:rsidRPr="00693802" w:rsidRDefault="00F64E8F" w:rsidP="00F64E8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64E8F" w:rsidRDefault="00F64E8F" w:rsidP="00F64E8F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64E8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E8F" w:rsidRDefault="00F64E8F" w:rsidP="00F64E8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E8F" w:rsidRDefault="00F64E8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40A96" w:rsidRDefault="00140A96" w:rsidP="00F64E8F">
      <w:pPr>
        <w:jc w:val="right"/>
        <w:rPr>
          <w:rFonts w:ascii="Arial" w:hAnsi="Arial" w:cs="Arial"/>
          <w:b/>
        </w:rPr>
      </w:pPr>
    </w:p>
    <w:p w:rsidR="00140A96" w:rsidRDefault="00140A96" w:rsidP="00F64E8F">
      <w:pPr>
        <w:jc w:val="right"/>
        <w:rPr>
          <w:rFonts w:ascii="Arial" w:hAnsi="Arial" w:cs="Arial"/>
          <w:b/>
        </w:rPr>
      </w:pPr>
    </w:p>
    <w:p w:rsidR="00F64E8F" w:rsidRPr="00F64E8F" w:rsidRDefault="00F64E8F" w:rsidP="00F64E8F">
      <w:pPr>
        <w:jc w:val="right"/>
        <w:rPr>
          <w:rFonts w:ascii="Arial" w:hAnsi="Arial" w:cs="Arial"/>
          <w:b/>
        </w:rPr>
      </w:pPr>
      <w:bookmarkStart w:id="0" w:name="_GoBack"/>
      <w:bookmarkEnd w:id="0"/>
      <w:r w:rsidRPr="00F64E8F">
        <w:rPr>
          <w:rFonts w:ascii="Arial" w:hAnsi="Arial" w:cs="Arial"/>
          <w:b/>
        </w:rPr>
        <w:lastRenderedPageBreak/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F64E8F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NA/O/186/2021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106B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106B3">
        <w:rPr>
          <w:rFonts w:ascii="Arial" w:hAnsi="Arial" w:cs="Arial"/>
        </w:rPr>
        <w:t>POLITECHNIKA RZESZOWSKA</w:t>
      </w:r>
    </w:p>
    <w:p w:rsidR="001B541E" w:rsidRPr="00A40632" w:rsidRDefault="00B106B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106B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106B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106B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106B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106B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106B3" w:rsidRPr="0062153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106B3" w:rsidRPr="00B106B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106B3" w:rsidP="001B541E">
      <w:pPr>
        <w:ind w:left="142"/>
        <w:jc w:val="center"/>
        <w:rPr>
          <w:rFonts w:ascii="Arial" w:hAnsi="Arial" w:cs="Arial"/>
        </w:rPr>
      </w:pPr>
      <w:r w:rsidRPr="00B106B3">
        <w:rPr>
          <w:rFonts w:ascii="Arial" w:hAnsi="Arial" w:cs="Arial"/>
          <w:b/>
        </w:rPr>
        <w:t>DOSTAWA TRAKTORKA OGRODOWEGO (KOSIARKA SAMOJEZDNA SPALINOWA DO TRAWY)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40A96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0A6713" w:rsidTr="000A6713">
        <w:tc>
          <w:tcPr>
            <w:tcW w:w="8859" w:type="dxa"/>
            <w:shd w:val="clear" w:color="auto" w:fill="F3F3F3"/>
            <w:vAlign w:val="center"/>
          </w:tcPr>
          <w:p w:rsidR="000A6713" w:rsidRPr="00CA0351" w:rsidRDefault="000A671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A6713" w:rsidTr="000A6713">
        <w:tc>
          <w:tcPr>
            <w:tcW w:w="8859" w:type="dxa"/>
          </w:tcPr>
          <w:p w:rsidR="000A6713" w:rsidRPr="002661CA" w:rsidRDefault="000A6713" w:rsidP="006D1D0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106B3">
              <w:rPr>
                <w:rFonts w:ascii="Arial" w:hAnsi="Arial" w:cs="Arial"/>
                <w:b/>
                <w:sz w:val="22"/>
                <w:szCs w:val="22"/>
              </w:rPr>
              <w:t>TRAKTOREK OGRODOWY KOSIARKA SAMOJEZDNA SPALINOWA DO TRAWY</w:t>
            </w:r>
          </w:p>
          <w:p w:rsidR="000A6713" w:rsidRPr="002661CA" w:rsidRDefault="000A6713" w:rsidP="006D1D0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A6713" w:rsidRPr="002661CA" w:rsidRDefault="000A6713" w:rsidP="006D1D0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A6713" w:rsidRPr="002661CA" w:rsidRDefault="000A6713" w:rsidP="006D1D0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0A6713" w:rsidRPr="002661CA" w:rsidRDefault="000A6713" w:rsidP="006D1D0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0A6713" w:rsidRPr="002661CA" w:rsidRDefault="000A6713" w:rsidP="006D1D0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0A6713" w:rsidRDefault="000A6713" w:rsidP="006D1D0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106B3" w:rsidRPr="00B106B3">
        <w:rPr>
          <w:rFonts w:ascii="Arial" w:hAnsi="Arial" w:cs="Arial"/>
        </w:rPr>
        <w:t>21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0A6713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106B3" w:rsidRPr="00B106B3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B12" w:rsidRDefault="00B46B12">
      <w:r>
        <w:separator/>
      </w:r>
    </w:p>
  </w:endnote>
  <w:endnote w:type="continuationSeparator" w:id="0">
    <w:p w:rsidR="00B46B12" w:rsidRDefault="00B46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40A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A9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A9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6B1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B12" w:rsidRDefault="00B46B12">
      <w:r>
        <w:separator/>
      </w:r>
    </w:p>
  </w:footnote>
  <w:footnote w:type="continuationSeparator" w:id="0">
    <w:p w:rsidR="00B46B12" w:rsidRDefault="00B46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6B3" w:rsidRDefault="00B106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6B3" w:rsidRDefault="00B106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6B3" w:rsidRDefault="00B106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6E6ED7FA"/>
    <w:lvl w:ilvl="0" w:tplc="295AC908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B12"/>
    <w:rsid w:val="00006B5B"/>
    <w:rsid w:val="00014627"/>
    <w:rsid w:val="000600B5"/>
    <w:rsid w:val="000A6713"/>
    <w:rsid w:val="000E2D26"/>
    <w:rsid w:val="00116FC7"/>
    <w:rsid w:val="001306AD"/>
    <w:rsid w:val="00140A96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5EA8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D5520"/>
    <w:rsid w:val="003F4C0E"/>
    <w:rsid w:val="003F5C86"/>
    <w:rsid w:val="004025A9"/>
    <w:rsid w:val="0040294E"/>
    <w:rsid w:val="00414D84"/>
    <w:rsid w:val="004B616D"/>
    <w:rsid w:val="004C1BCD"/>
    <w:rsid w:val="00534EBA"/>
    <w:rsid w:val="00561666"/>
    <w:rsid w:val="00577E99"/>
    <w:rsid w:val="00583EF9"/>
    <w:rsid w:val="00587DBF"/>
    <w:rsid w:val="00595AE9"/>
    <w:rsid w:val="005A476D"/>
    <w:rsid w:val="005D3C55"/>
    <w:rsid w:val="005D78E1"/>
    <w:rsid w:val="005E67CB"/>
    <w:rsid w:val="00607971"/>
    <w:rsid w:val="00611080"/>
    <w:rsid w:val="00621532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6B3"/>
    <w:rsid w:val="00B10D7D"/>
    <w:rsid w:val="00B34FAC"/>
    <w:rsid w:val="00B46B12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A3F5D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62938"/>
    <w:rsid w:val="00F64E8F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9C6D5F-D547-487E-B28F-2E5BDEABA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1577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11020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1899-12-31T22:00:00Z</cp:lastPrinted>
  <dcterms:created xsi:type="dcterms:W3CDTF">2021-08-11T09:41:00Z</dcterms:created>
  <dcterms:modified xsi:type="dcterms:W3CDTF">2021-08-11T09:48:00Z</dcterms:modified>
</cp:coreProperties>
</file>