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C0B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C0B3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C0B37">
        <w:rPr>
          <w:sz w:val="22"/>
          <w:szCs w:val="22"/>
        </w:rPr>
        <w:t>2021-08-11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C0B37" w:rsidRPr="001C0B37" w:rsidRDefault="001C0B37" w:rsidP="00FB7F50">
      <w:pPr>
        <w:spacing w:after="40"/>
        <w:rPr>
          <w:b/>
          <w:bCs/>
          <w:sz w:val="22"/>
          <w:szCs w:val="22"/>
        </w:rPr>
      </w:pPr>
      <w:r w:rsidRPr="001C0B37">
        <w:rPr>
          <w:b/>
          <w:bCs/>
          <w:sz w:val="22"/>
          <w:szCs w:val="22"/>
        </w:rPr>
        <w:t>Politechnika Rzeszowska</w:t>
      </w:r>
    </w:p>
    <w:p w:rsidR="00FB7F50" w:rsidRPr="002245BE" w:rsidRDefault="001C0B37" w:rsidP="00FB7F50">
      <w:pPr>
        <w:spacing w:after="40"/>
        <w:rPr>
          <w:b/>
          <w:bCs/>
          <w:sz w:val="22"/>
          <w:szCs w:val="22"/>
        </w:rPr>
      </w:pPr>
      <w:r w:rsidRPr="001C0B37">
        <w:rPr>
          <w:b/>
          <w:bCs/>
          <w:sz w:val="22"/>
          <w:szCs w:val="22"/>
        </w:rPr>
        <w:t>Dział Zamówień Publicznych</w:t>
      </w:r>
    </w:p>
    <w:p w:rsidR="00FB7F50" w:rsidRPr="002245BE" w:rsidRDefault="001C0B37" w:rsidP="00FB7F50">
      <w:pPr>
        <w:rPr>
          <w:sz w:val="22"/>
          <w:szCs w:val="22"/>
        </w:rPr>
      </w:pPr>
      <w:r w:rsidRPr="001C0B3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C0B37">
        <w:rPr>
          <w:sz w:val="22"/>
          <w:szCs w:val="22"/>
        </w:rPr>
        <w:t>12</w:t>
      </w:r>
    </w:p>
    <w:p w:rsidR="00FB7F50" w:rsidRPr="002245BE" w:rsidRDefault="001C0B37" w:rsidP="00FB7F50">
      <w:pPr>
        <w:rPr>
          <w:sz w:val="22"/>
          <w:szCs w:val="22"/>
        </w:rPr>
      </w:pPr>
      <w:r w:rsidRPr="001C0B3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C0B3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C0B37" w:rsidRPr="00607F9B" w:rsidTr="00802B89">
        <w:trPr>
          <w:trHeight w:val="638"/>
        </w:trPr>
        <w:tc>
          <w:tcPr>
            <w:tcW w:w="959" w:type="dxa"/>
            <w:shd w:val="clear" w:color="auto" w:fill="auto"/>
          </w:tcPr>
          <w:p w:rsidR="001C0B37" w:rsidRPr="00607F9B" w:rsidRDefault="001C0B37" w:rsidP="00802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0B37" w:rsidRPr="00607F9B" w:rsidRDefault="001C0B37" w:rsidP="00802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0B3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0B37">
              <w:rPr>
                <w:b/>
                <w:bCs/>
                <w:sz w:val="22"/>
                <w:szCs w:val="22"/>
              </w:rPr>
              <w:t>Modernizacji układu pompowego w węźle energetycznym C.O w budynku DS. Ikar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0B37">
              <w:rPr>
                <w:b/>
                <w:sz w:val="22"/>
                <w:szCs w:val="22"/>
              </w:rPr>
              <w:t>NA/O/168/2021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2450A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C0B37" w:rsidTr="00802B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C0B37" w:rsidRPr="00D26ED6" w:rsidRDefault="001C0B37" w:rsidP="00802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C0B37">
              <w:rPr>
                <w:b/>
                <w:sz w:val="22"/>
                <w:szCs w:val="22"/>
              </w:rPr>
              <w:t>USŁUGOWY ZAKŁAD INSTALACJI WOD.-KAN., C.O. i GAZ WIKTOR RYDZIK</w:t>
            </w:r>
          </w:p>
          <w:p w:rsidR="001C0B37" w:rsidRPr="009F0E5C" w:rsidRDefault="001C0B37" w:rsidP="00802B8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C0B37">
              <w:rPr>
                <w:bCs/>
                <w:sz w:val="22"/>
                <w:szCs w:val="22"/>
              </w:rPr>
              <w:t>Gwizdaj</w:t>
            </w:r>
            <w:proofErr w:type="spellEnd"/>
            <w:r w:rsidRPr="001C0B37">
              <w:rPr>
                <w:bCs/>
                <w:sz w:val="22"/>
                <w:szCs w:val="22"/>
              </w:rPr>
              <w:t>, ul. Krótka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B37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C0B37" w:rsidRPr="009F0E5C" w:rsidRDefault="001C0B37" w:rsidP="00802B89">
            <w:pPr>
              <w:jc w:val="both"/>
              <w:rPr>
                <w:bCs/>
                <w:sz w:val="22"/>
                <w:szCs w:val="22"/>
              </w:rPr>
            </w:pPr>
            <w:r w:rsidRPr="001C0B37">
              <w:rPr>
                <w:bCs/>
                <w:sz w:val="22"/>
                <w:szCs w:val="22"/>
              </w:rPr>
              <w:t>37-200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B37">
              <w:rPr>
                <w:bCs/>
                <w:sz w:val="22"/>
                <w:szCs w:val="22"/>
              </w:rPr>
              <w:t>Przeworsk</w:t>
            </w:r>
          </w:p>
          <w:p w:rsidR="001C0B37" w:rsidRPr="002450AF" w:rsidRDefault="001C0B37" w:rsidP="002450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450AF">
              <w:rPr>
                <w:sz w:val="22"/>
                <w:szCs w:val="22"/>
              </w:rPr>
              <w:t xml:space="preserve"> </w:t>
            </w:r>
            <w:r w:rsidRPr="001C0B37">
              <w:rPr>
                <w:sz w:val="22"/>
                <w:szCs w:val="22"/>
              </w:rPr>
              <w:t>Modernizacji układu pompowego w węźle energetycznym C.O w budynku DS. Ikar Politechniki Rzeszowskiej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C0B37">
              <w:rPr>
                <w:b/>
                <w:sz w:val="22"/>
                <w:szCs w:val="22"/>
              </w:rPr>
              <w:t>44 366.04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C0B37" w:rsidRPr="002450AF" w:rsidRDefault="001C0B37" w:rsidP="002450A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450AF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  <w:r w:rsidR="002450AF">
              <w:rPr>
                <w:color w:val="000000"/>
                <w:sz w:val="22"/>
                <w:szCs w:val="22"/>
              </w:rPr>
              <w:t xml:space="preserve"> </w:t>
            </w:r>
            <w:r w:rsidRPr="001C0B37">
              <w:t xml:space="preserve">Najkorzystniejsza oferta zgodnie z kryteriami: cena 90%, okres rękojmi </w:t>
            </w:r>
            <w:r w:rsidR="002450AF">
              <w:br/>
            </w:r>
            <w:r w:rsidRPr="001C0B37">
              <w:t>i gwarancji 10%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701"/>
        <w:gridCol w:w="1842"/>
        <w:gridCol w:w="1986"/>
      </w:tblGrid>
      <w:tr w:rsidR="002450AF" w:rsidRPr="008567C7" w:rsidTr="002450AF">
        <w:trPr>
          <w:trHeight w:val="510"/>
        </w:trPr>
        <w:tc>
          <w:tcPr>
            <w:tcW w:w="709" w:type="dxa"/>
            <w:vAlign w:val="center"/>
          </w:tcPr>
          <w:p w:rsidR="002450AF" w:rsidRPr="008567C7" w:rsidRDefault="002450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2450AF" w:rsidRPr="008567C7" w:rsidRDefault="002450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2450AF" w:rsidRPr="008567C7" w:rsidRDefault="002450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2450AF" w:rsidRPr="008567C7" w:rsidRDefault="002450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r w:rsidRPr="002450A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kres rękojmi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bookmarkStart w:id="2" w:name="_GoBack"/>
            <w:bookmarkEnd w:id="2"/>
            <w:r w:rsidRPr="002450AF">
              <w:rPr>
                <w:rFonts w:ascii="Times New Roman" w:hAnsi="Times New Roman" w:cs="Times New Roman"/>
                <w:bCs/>
                <w:sz w:val="18"/>
                <w:szCs w:val="18"/>
              </w:rPr>
              <w:t>i gwarancji</w:t>
            </w:r>
          </w:p>
        </w:tc>
        <w:tc>
          <w:tcPr>
            <w:tcW w:w="1986" w:type="dxa"/>
            <w:vAlign w:val="center"/>
          </w:tcPr>
          <w:p w:rsidR="002450AF" w:rsidRPr="008567C7" w:rsidRDefault="002450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450AF" w:rsidRPr="008567C7" w:rsidTr="002450AF">
        <w:tc>
          <w:tcPr>
            <w:tcW w:w="709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2450AF" w:rsidRPr="002B6761" w:rsidRDefault="002450AF" w:rsidP="00802B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b/>
                <w:sz w:val="18"/>
                <w:szCs w:val="18"/>
              </w:rPr>
              <w:t>USŁUGOWY ZAKŁAD INSTALACJI WOD.-KAN., C.O. i GAZ WIKTOR RYDZIK</w:t>
            </w:r>
          </w:p>
          <w:p w:rsidR="002450AF" w:rsidRPr="008567C7" w:rsidRDefault="002450AF" w:rsidP="00802B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Gwizdaj</w:t>
            </w:r>
            <w:proofErr w:type="spellEnd"/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, ul. Krótka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50AF" w:rsidRPr="001B7815" w:rsidRDefault="002450AF" w:rsidP="00802B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37-200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Przeworsk</w:t>
            </w:r>
          </w:p>
        </w:tc>
        <w:tc>
          <w:tcPr>
            <w:tcW w:w="1701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1C0B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2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19,00</w:t>
            </w:r>
          </w:p>
        </w:tc>
        <w:tc>
          <w:tcPr>
            <w:tcW w:w="1986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C0B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50AF" w:rsidRPr="008567C7" w:rsidTr="002450AF">
        <w:tc>
          <w:tcPr>
            <w:tcW w:w="709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2450AF" w:rsidRPr="002B6761" w:rsidRDefault="002450AF" w:rsidP="00802B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Usługowy Zakład </w:t>
            </w:r>
            <w:proofErr w:type="spellStart"/>
            <w:r w:rsidRPr="001C0B37">
              <w:rPr>
                <w:rFonts w:ascii="Times New Roman" w:hAnsi="Times New Roman" w:cs="Times New Roman"/>
                <w:b/>
                <w:sz w:val="18"/>
                <w:szCs w:val="18"/>
              </w:rPr>
              <w:t>Wodno</w:t>
            </w:r>
            <w:proofErr w:type="spellEnd"/>
            <w:r w:rsidRPr="001C0B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C0B37">
              <w:rPr>
                <w:rFonts w:ascii="Times New Roman" w:hAnsi="Times New Roman" w:cs="Times New Roman"/>
                <w:b/>
                <w:sz w:val="18"/>
                <w:szCs w:val="18"/>
              </w:rPr>
              <w:t>Kanal</w:t>
            </w:r>
            <w:proofErr w:type="spellEnd"/>
            <w:r w:rsidRPr="001C0B37">
              <w:rPr>
                <w:rFonts w:ascii="Times New Roman" w:hAnsi="Times New Roman" w:cs="Times New Roman"/>
                <w:b/>
                <w:sz w:val="18"/>
                <w:szCs w:val="18"/>
              </w:rPr>
              <w:t>. C.O. i Gaz Roman Szul</w:t>
            </w:r>
          </w:p>
          <w:p w:rsidR="002450AF" w:rsidRPr="008567C7" w:rsidRDefault="002450AF" w:rsidP="00802B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Os. Sobieskiego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50AF" w:rsidRPr="001B7815" w:rsidRDefault="002450AF" w:rsidP="00802B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37-200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B37">
              <w:rPr>
                <w:rFonts w:ascii="Times New Roman" w:hAnsi="Times New Roman" w:cs="Times New Roman"/>
                <w:bCs/>
                <w:sz w:val="18"/>
                <w:szCs w:val="18"/>
              </w:rPr>
              <w:t>Przeworsk</w:t>
            </w:r>
          </w:p>
        </w:tc>
        <w:tc>
          <w:tcPr>
            <w:tcW w:w="1701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85,43</w:t>
            </w:r>
          </w:p>
        </w:tc>
        <w:tc>
          <w:tcPr>
            <w:tcW w:w="1842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6" w:type="dxa"/>
            <w:vAlign w:val="center"/>
          </w:tcPr>
          <w:p w:rsidR="002450AF" w:rsidRPr="008567C7" w:rsidRDefault="002450AF" w:rsidP="00802B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85,43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F7" w:rsidRDefault="00D939F7">
      <w:r>
        <w:separator/>
      </w:r>
    </w:p>
  </w:endnote>
  <w:endnote w:type="continuationSeparator" w:id="0">
    <w:p w:rsidR="00D939F7" w:rsidRDefault="00D9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F7" w:rsidRDefault="00D939F7">
      <w:r>
        <w:separator/>
      </w:r>
    </w:p>
  </w:footnote>
  <w:footnote w:type="continuationSeparator" w:id="0">
    <w:p w:rsidR="00D939F7" w:rsidRDefault="00D93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9F7"/>
    <w:rsid w:val="00005838"/>
    <w:rsid w:val="00022322"/>
    <w:rsid w:val="00042497"/>
    <w:rsid w:val="000C1E6F"/>
    <w:rsid w:val="000E4E56"/>
    <w:rsid w:val="001A1468"/>
    <w:rsid w:val="001B7815"/>
    <w:rsid w:val="001C0B37"/>
    <w:rsid w:val="002450A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39F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1040E"/>
  <w15:chartTrackingRefBased/>
  <w15:docId w15:val="{B326EB79-0FC3-4D81-B040-EBCAF23D2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2021-08-11T11:25:00Z</cp:lastPrinted>
  <dcterms:created xsi:type="dcterms:W3CDTF">2021-08-11T11:25:00Z</dcterms:created>
  <dcterms:modified xsi:type="dcterms:W3CDTF">2021-08-11T11:25:00Z</dcterms:modified>
</cp:coreProperties>
</file>