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5621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74ECD" w:rsidRPr="00774ECD">
        <w:rPr>
          <w:b/>
          <w:sz w:val="22"/>
          <w:szCs w:val="22"/>
        </w:rPr>
        <w:t>IBP.III.271.1.2021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74ECD" w:rsidRPr="00110593" w:rsidTr="00E22AFB">
        <w:tc>
          <w:tcPr>
            <w:tcW w:w="9104" w:type="dxa"/>
            <w:shd w:val="clear" w:color="auto" w:fill="D9D9D9"/>
          </w:tcPr>
          <w:p w:rsidR="00774ECD" w:rsidRPr="00110593" w:rsidRDefault="00774ECD" w:rsidP="00E22AF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74ECD" w:rsidRPr="00110593" w:rsidRDefault="00774ECD" w:rsidP="00E22AF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74ECD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774ECD" w:rsidRPr="0043102D" w:rsidRDefault="00774ECD" w:rsidP="00E22AF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74ECD" w:rsidRPr="00110593" w:rsidRDefault="00774ECD" w:rsidP="00E22AF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74EC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74ECD">
        <w:rPr>
          <w:b/>
          <w:sz w:val="22"/>
          <w:szCs w:val="22"/>
        </w:rPr>
        <w:t>Modernizacja drogi gminnej Nr 580612 K Boczów –Za Rzeką km 0+280 – 1+341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</w:t>
      </w:r>
      <w:bookmarkStart w:id="0" w:name="_GoBack"/>
      <w:bookmarkEnd w:id="0"/>
      <w:r w:rsidRPr="005E622E">
        <w:rPr>
          <w:i/>
          <w:sz w:val="22"/>
          <w:szCs w:val="22"/>
        </w:rPr>
        <w:t xml:space="preserve">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383" w:rsidRDefault="00691383">
      <w:r>
        <w:separator/>
      </w:r>
    </w:p>
  </w:endnote>
  <w:endnote w:type="continuationSeparator" w:id="0">
    <w:p w:rsidR="00691383" w:rsidRDefault="0069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ECD" w:rsidRDefault="00774E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383" w:rsidRDefault="00691383">
      <w:r>
        <w:separator/>
      </w:r>
    </w:p>
  </w:footnote>
  <w:footnote w:type="continuationSeparator" w:id="0">
    <w:p w:rsidR="00691383" w:rsidRDefault="0069138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ECD" w:rsidRDefault="00774E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ECD" w:rsidRDefault="00774E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ECD" w:rsidRDefault="00774E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38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1383"/>
    <w:rsid w:val="00697D36"/>
    <w:rsid w:val="006B51E7"/>
    <w:rsid w:val="006D68D8"/>
    <w:rsid w:val="006E0FAA"/>
    <w:rsid w:val="0070113A"/>
    <w:rsid w:val="00736B31"/>
    <w:rsid w:val="00747C6F"/>
    <w:rsid w:val="00753DC1"/>
    <w:rsid w:val="0075621B"/>
    <w:rsid w:val="00774ECD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19AA74"/>
  <w15:chartTrackingRefBased/>
  <w15:docId w15:val="{D5975C78-5095-4A12-A494-E2D79BDB9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018F4-F279-4740-A124-44F8A1FC3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cp:lastModifiedBy>Małgorzata Rybak</cp:lastModifiedBy>
  <cp:revision>2</cp:revision>
  <cp:lastPrinted>2010-01-07T09:39:00Z</cp:lastPrinted>
  <dcterms:created xsi:type="dcterms:W3CDTF">2021-08-09T07:42:00Z</dcterms:created>
  <dcterms:modified xsi:type="dcterms:W3CDTF">2021-08-09T07:42:00Z</dcterms:modified>
</cp:coreProperties>
</file>