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574B9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640984" w:rsidRPr="00640984">
        <w:rPr>
          <w:rFonts w:ascii="Times New Roman" w:eastAsia="Times New Roman" w:hAnsi="Times New Roman"/>
          <w:b/>
          <w:lang w:eastAsia="pl-PL"/>
        </w:rPr>
        <w:t>IBP.III.271.1.2021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640984" w:rsidRPr="00640984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64098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40984">
        <w:rPr>
          <w:rFonts w:ascii="Times New Roman" w:eastAsia="Times New Roman" w:hAnsi="Times New Roman"/>
          <w:b/>
          <w:lang w:eastAsia="pl-PL"/>
        </w:rPr>
        <w:t>Modernizacja drogi gminnej Nr 580612 K Boczów –Za Rzeką km 0+280 – 1+341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E27ABB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bookmarkStart w:id="2" w:name="_GoBack"/>
      <w:bookmarkEnd w:id="0"/>
      <w:bookmarkEnd w:id="2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189" w:rsidRDefault="004B2189" w:rsidP="00025386">
      <w:pPr>
        <w:spacing w:after="0" w:line="240" w:lineRule="auto"/>
      </w:pPr>
      <w:r>
        <w:separator/>
      </w:r>
    </w:p>
  </w:endnote>
  <w:endnote w:type="continuationSeparator" w:id="0">
    <w:p w:rsidR="004B2189" w:rsidRDefault="004B21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984" w:rsidRDefault="006409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984" w:rsidRDefault="006409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189" w:rsidRDefault="004B2189" w:rsidP="00025386">
      <w:pPr>
        <w:spacing w:after="0" w:line="240" w:lineRule="auto"/>
      </w:pPr>
      <w:r>
        <w:separator/>
      </w:r>
    </w:p>
  </w:footnote>
  <w:footnote w:type="continuationSeparator" w:id="0">
    <w:p w:rsidR="004B2189" w:rsidRDefault="004B21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984" w:rsidRDefault="006409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984" w:rsidRDefault="006409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984" w:rsidRDefault="006409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2189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B2189"/>
    <w:rsid w:val="004E27D7"/>
    <w:rsid w:val="0055145C"/>
    <w:rsid w:val="005624D8"/>
    <w:rsid w:val="00620476"/>
    <w:rsid w:val="00640984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574B9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25364C0"/>
  <w15:chartTrackingRefBased/>
  <w15:docId w15:val="{BAADA5C3-5239-4FA0-8226-8AEAE0437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dcterms:created xsi:type="dcterms:W3CDTF">2021-08-09T07:36:00Z</dcterms:created>
  <dcterms:modified xsi:type="dcterms:W3CDTF">2021-08-09T07:36:00Z</dcterms:modified>
</cp:coreProperties>
</file>