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2401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0100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240100">
        <w:rPr>
          <w:sz w:val="22"/>
          <w:szCs w:val="22"/>
        </w:rPr>
        <w:t>2021-08-09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240100" w:rsidP="00FB7F50">
      <w:pPr>
        <w:spacing w:after="40"/>
        <w:rPr>
          <w:b/>
          <w:bCs/>
          <w:sz w:val="22"/>
          <w:szCs w:val="22"/>
        </w:rPr>
      </w:pPr>
      <w:r w:rsidRPr="00240100">
        <w:rPr>
          <w:b/>
          <w:bCs/>
          <w:sz w:val="22"/>
          <w:szCs w:val="22"/>
        </w:rPr>
        <w:t>Politechnika Częstochowska</w:t>
      </w:r>
    </w:p>
    <w:p w:rsidR="00FB7F50" w:rsidRPr="00C12CB0" w:rsidRDefault="00240100" w:rsidP="00FB7F50">
      <w:pPr>
        <w:rPr>
          <w:b/>
          <w:sz w:val="22"/>
          <w:szCs w:val="22"/>
        </w:rPr>
      </w:pPr>
      <w:r w:rsidRPr="00C12CB0">
        <w:rPr>
          <w:b/>
          <w:sz w:val="22"/>
          <w:szCs w:val="22"/>
        </w:rPr>
        <w:t>Dąbrowskiego</w:t>
      </w:r>
      <w:r w:rsidR="00FB7F50" w:rsidRPr="00C12CB0">
        <w:rPr>
          <w:b/>
          <w:sz w:val="22"/>
          <w:szCs w:val="22"/>
        </w:rPr>
        <w:t xml:space="preserve"> </w:t>
      </w:r>
      <w:r w:rsidRPr="00C12CB0">
        <w:rPr>
          <w:b/>
          <w:sz w:val="22"/>
          <w:szCs w:val="22"/>
        </w:rPr>
        <w:t>69</w:t>
      </w:r>
    </w:p>
    <w:p w:rsidR="00FB7F50" w:rsidRPr="00C12CB0" w:rsidRDefault="00240100" w:rsidP="00FB7F50">
      <w:pPr>
        <w:rPr>
          <w:b/>
          <w:sz w:val="22"/>
          <w:szCs w:val="22"/>
        </w:rPr>
      </w:pPr>
      <w:r w:rsidRPr="00C12CB0">
        <w:rPr>
          <w:b/>
          <w:sz w:val="22"/>
          <w:szCs w:val="22"/>
        </w:rPr>
        <w:t>42-201</w:t>
      </w:r>
      <w:r w:rsidR="00FB7F50" w:rsidRPr="00C12CB0">
        <w:rPr>
          <w:b/>
          <w:sz w:val="22"/>
          <w:szCs w:val="22"/>
        </w:rPr>
        <w:t xml:space="preserve"> </w:t>
      </w:r>
      <w:r w:rsidRPr="00C12CB0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40100" w:rsidRPr="00607F9B" w:rsidTr="00AF059B">
        <w:trPr>
          <w:trHeight w:val="638"/>
        </w:trPr>
        <w:tc>
          <w:tcPr>
            <w:tcW w:w="959" w:type="dxa"/>
            <w:shd w:val="clear" w:color="auto" w:fill="auto"/>
          </w:tcPr>
          <w:p w:rsidR="00240100" w:rsidRPr="00607F9B" w:rsidRDefault="00240100" w:rsidP="00AF05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0100" w:rsidRPr="00607F9B" w:rsidRDefault="00240100" w:rsidP="00AF05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010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0100">
              <w:rPr>
                <w:b/>
                <w:bCs/>
                <w:sz w:val="22"/>
                <w:szCs w:val="22"/>
              </w:rPr>
              <w:t>Opracowanie dokumentacji projektowo-kosztorysowej na wykonanie instalacji klimatyzacji w pomieszczeniu serwerowni (pom. 13) Wydziału Inżynierii Mechanicznej i Informatyki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0100">
              <w:rPr>
                <w:b/>
                <w:sz w:val="22"/>
                <w:szCs w:val="22"/>
              </w:rPr>
              <w:t>ZP/U-20/21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40100" w:rsidRPr="00240100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40100" w:rsidRPr="0024010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40100" w:rsidTr="00AF05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40100" w:rsidRPr="00D26ED6" w:rsidRDefault="00240100" w:rsidP="00AF059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40100">
              <w:rPr>
                <w:b/>
                <w:sz w:val="22"/>
                <w:szCs w:val="22"/>
              </w:rPr>
              <w:t>KOMBUD Rafał Marciniak</w:t>
            </w:r>
          </w:p>
          <w:p w:rsidR="00240100" w:rsidRPr="00C12CB0" w:rsidRDefault="00C12CB0" w:rsidP="00AF059B">
            <w:pPr>
              <w:jc w:val="both"/>
              <w:rPr>
                <w:b/>
                <w:bCs/>
                <w:sz w:val="22"/>
                <w:szCs w:val="22"/>
              </w:rPr>
            </w:pPr>
            <w:r w:rsidRPr="00C12CB0">
              <w:rPr>
                <w:b/>
                <w:bCs/>
                <w:sz w:val="22"/>
                <w:szCs w:val="22"/>
              </w:rPr>
              <w:t>Brużyca</w:t>
            </w:r>
            <w:r w:rsidR="00240100" w:rsidRPr="00C12CB0">
              <w:rPr>
                <w:b/>
                <w:bCs/>
                <w:sz w:val="22"/>
                <w:szCs w:val="22"/>
              </w:rPr>
              <w:t xml:space="preserve"> </w:t>
            </w:r>
            <w:r w:rsidR="00240100" w:rsidRPr="00C12CB0">
              <w:rPr>
                <w:b/>
                <w:bCs/>
                <w:sz w:val="22"/>
                <w:szCs w:val="22"/>
              </w:rPr>
              <w:t>38</w:t>
            </w:r>
            <w:r w:rsidR="00240100" w:rsidRPr="00C12CB0">
              <w:rPr>
                <w:b/>
                <w:bCs/>
                <w:sz w:val="22"/>
                <w:szCs w:val="22"/>
              </w:rPr>
              <w:t xml:space="preserve"> </w:t>
            </w:r>
          </w:p>
          <w:p w:rsidR="00240100" w:rsidRPr="00C12CB0" w:rsidRDefault="00240100" w:rsidP="00AF059B">
            <w:pPr>
              <w:jc w:val="both"/>
              <w:rPr>
                <w:b/>
                <w:bCs/>
                <w:sz w:val="22"/>
                <w:szCs w:val="22"/>
              </w:rPr>
            </w:pPr>
            <w:r w:rsidRPr="00C12CB0">
              <w:rPr>
                <w:b/>
                <w:bCs/>
                <w:sz w:val="22"/>
                <w:szCs w:val="22"/>
              </w:rPr>
              <w:t>95-070</w:t>
            </w:r>
            <w:r w:rsidRPr="00C12CB0">
              <w:rPr>
                <w:b/>
                <w:bCs/>
                <w:sz w:val="22"/>
                <w:szCs w:val="22"/>
              </w:rPr>
              <w:t xml:space="preserve"> </w:t>
            </w:r>
            <w:r w:rsidRPr="00C12CB0">
              <w:rPr>
                <w:b/>
                <w:bCs/>
                <w:sz w:val="22"/>
                <w:szCs w:val="22"/>
              </w:rPr>
              <w:t>Aleksandrów Łódzki</w:t>
            </w:r>
          </w:p>
          <w:p w:rsidR="00240100" w:rsidRPr="00D26ED6" w:rsidRDefault="00240100" w:rsidP="00AF059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40100">
              <w:rPr>
                <w:b/>
                <w:sz w:val="22"/>
                <w:szCs w:val="22"/>
              </w:rPr>
              <w:t>8 425.50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40100" w:rsidRPr="00D26ED6" w:rsidRDefault="00240100" w:rsidP="00AF059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40100" w:rsidRDefault="00240100" w:rsidP="00AF059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40100">
              <w:t>Wybrana oferta jest ofertą najkorzystniejszą. Oferta ta spełnia wymagania określone w SWZ i nie podlega odrzuceniu, a w wyniku przeprowadzonej oceny oferta przedmiotowego wykonawcy otrzymała liczbę punktów - 100,00.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2551"/>
        <w:gridCol w:w="2127"/>
      </w:tblGrid>
      <w:tr w:rsidR="00C12CB0" w:rsidRPr="008567C7" w:rsidTr="00C12CB0">
        <w:trPr>
          <w:trHeight w:val="510"/>
        </w:trPr>
        <w:tc>
          <w:tcPr>
            <w:tcW w:w="709" w:type="dxa"/>
            <w:vAlign w:val="center"/>
          </w:tcPr>
          <w:p w:rsidR="00C12CB0" w:rsidRPr="008567C7" w:rsidRDefault="00C12C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:rsidR="00C12CB0" w:rsidRPr="008567C7" w:rsidRDefault="00C12C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vAlign w:val="center"/>
          </w:tcPr>
          <w:p w:rsidR="00C12CB0" w:rsidRPr="008567C7" w:rsidRDefault="00C12CB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C12CB0" w:rsidRPr="008567C7" w:rsidRDefault="00C12C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12CB0" w:rsidRPr="008567C7" w:rsidTr="00C12CB0">
        <w:tc>
          <w:tcPr>
            <w:tcW w:w="709" w:type="dxa"/>
            <w:vAlign w:val="center"/>
          </w:tcPr>
          <w:p w:rsidR="00C12CB0" w:rsidRPr="008567C7" w:rsidRDefault="00C12CB0" w:rsidP="00AF0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20" w:type="dxa"/>
            <w:vAlign w:val="center"/>
          </w:tcPr>
          <w:p w:rsidR="00C12CB0" w:rsidRPr="002B6761" w:rsidRDefault="00C12CB0" w:rsidP="00AF059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b/>
                <w:sz w:val="18"/>
                <w:szCs w:val="18"/>
              </w:rPr>
              <w:t>KOMBUD Rafał Marciniak</w:t>
            </w:r>
          </w:p>
          <w:p w:rsidR="00C12CB0" w:rsidRPr="008567C7" w:rsidRDefault="00C12CB0" w:rsidP="00AF059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Brużyca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12CB0" w:rsidRPr="001B7815" w:rsidRDefault="00C12CB0" w:rsidP="00AF059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95-070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Aleksandrów Łódzki</w:t>
            </w:r>
          </w:p>
        </w:tc>
        <w:tc>
          <w:tcPr>
            <w:tcW w:w="2551" w:type="dxa"/>
            <w:vAlign w:val="center"/>
          </w:tcPr>
          <w:p w:rsidR="00C12CB0" w:rsidRPr="008567C7" w:rsidRDefault="00C12CB0" w:rsidP="00AF0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C12CB0" w:rsidRPr="008567C7" w:rsidRDefault="00C12CB0" w:rsidP="00AF0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12CB0" w:rsidRPr="008567C7" w:rsidTr="00C12CB0">
        <w:tc>
          <w:tcPr>
            <w:tcW w:w="709" w:type="dxa"/>
            <w:vAlign w:val="center"/>
          </w:tcPr>
          <w:p w:rsidR="00C12CB0" w:rsidRPr="008567C7" w:rsidRDefault="00C12CB0" w:rsidP="00AF0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:rsidR="00C12CB0" w:rsidRPr="002B6761" w:rsidRDefault="00C12CB0" w:rsidP="00AF059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Biuro Inż</w:t>
            </w:r>
            <w:r w:rsidRPr="00240100">
              <w:rPr>
                <w:rFonts w:ascii="Times New Roman" w:hAnsi="Times New Roman" w:cs="Times New Roman"/>
                <w:b/>
                <w:sz w:val="18"/>
                <w:szCs w:val="18"/>
              </w:rPr>
              <w:t>ynieryjno Projektowe BIPROJEKT Paweł Budziak</w:t>
            </w:r>
          </w:p>
          <w:p w:rsidR="00C12CB0" w:rsidRPr="008567C7" w:rsidRDefault="00C12CB0" w:rsidP="00AF059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Pabianicka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26a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  <w:bookmarkStart w:id="2" w:name="_GoBack"/>
            <w:bookmarkEnd w:id="2"/>
          </w:p>
          <w:p w:rsidR="00C12CB0" w:rsidRPr="001B7815" w:rsidRDefault="00C12CB0" w:rsidP="00AF059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04-219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010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551" w:type="dxa"/>
            <w:vAlign w:val="center"/>
          </w:tcPr>
          <w:p w:rsidR="00C12CB0" w:rsidRPr="008567C7" w:rsidRDefault="00C12CB0" w:rsidP="00AF0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sz w:val="18"/>
                <w:szCs w:val="18"/>
              </w:rPr>
              <w:t xml:space="preserve">  40,29</w:t>
            </w:r>
          </w:p>
        </w:tc>
        <w:tc>
          <w:tcPr>
            <w:tcW w:w="2127" w:type="dxa"/>
            <w:vAlign w:val="center"/>
          </w:tcPr>
          <w:p w:rsidR="00C12CB0" w:rsidRPr="008567C7" w:rsidRDefault="00C12CB0" w:rsidP="00AF0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0100">
              <w:rPr>
                <w:rFonts w:ascii="Times New Roman" w:hAnsi="Times New Roman" w:cs="Times New Roman"/>
                <w:sz w:val="18"/>
                <w:szCs w:val="18"/>
              </w:rPr>
              <w:t xml:space="preserve">  40,29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2A6" w:rsidRDefault="008122A6">
      <w:r>
        <w:separator/>
      </w:r>
    </w:p>
  </w:endnote>
  <w:endnote w:type="continuationSeparator" w:id="0">
    <w:p w:rsidR="008122A6" w:rsidRDefault="0081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2A6" w:rsidRDefault="008122A6">
      <w:r>
        <w:separator/>
      </w:r>
    </w:p>
  </w:footnote>
  <w:footnote w:type="continuationSeparator" w:id="0">
    <w:p w:rsidR="008122A6" w:rsidRDefault="0081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2A6"/>
    <w:rsid w:val="00005838"/>
    <w:rsid w:val="00022322"/>
    <w:rsid w:val="00042497"/>
    <w:rsid w:val="000C1E6F"/>
    <w:rsid w:val="000E4E56"/>
    <w:rsid w:val="001A1468"/>
    <w:rsid w:val="001B7815"/>
    <w:rsid w:val="0024010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22A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2CB0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30163"/>
  <w15:chartTrackingRefBased/>
  <w15:docId w15:val="{F6789962-8E11-4687-800C-7728DB774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1601-01-01T00:00:00Z</cp:lastPrinted>
  <dcterms:created xsi:type="dcterms:W3CDTF">2021-08-09T12:04:00Z</dcterms:created>
  <dcterms:modified xsi:type="dcterms:W3CDTF">2021-08-09T12:04:00Z</dcterms:modified>
</cp:coreProperties>
</file>