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9B6FE5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6D46F7" w:rsidRPr="006D46F7">
        <w:rPr>
          <w:b/>
        </w:rPr>
        <w:t>NA/O/179/2021</w:t>
      </w:r>
      <w:r>
        <w:rPr>
          <w:b/>
          <w:lang w:val="pl-PL"/>
        </w:rPr>
        <w:t xml:space="preserve"> </w:t>
      </w:r>
      <w:r w:rsidR="006D46F7" w:rsidRPr="006D46F7">
        <w:rPr>
          <w:lang w:val="pl-PL"/>
        </w:rPr>
        <w:t>Rzeszów</w:t>
      </w:r>
      <w:r w:rsidR="00211900" w:rsidRPr="003209A8">
        <w:t xml:space="preserve">, </w:t>
      </w:r>
      <w:r w:rsidR="006D46F7" w:rsidRPr="006D46F7">
        <w:t>2021-08-0</w:t>
      </w:r>
      <w:r w:rsidR="009B6FE5">
        <w:rPr>
          <w:lang w:val="pl-PL"/>
        </w:rPr>
        <w:t>9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1D601D" w:rsidRPr="00782CE7" w:rsidRDefault="001D601D" w:rsidP="001D601D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782CE7">
        <w:rPr>
          <w:sz w:val="22"/>
          <w:szCs w:val="22"/>
        </w:rPr>
        <w:t xml:space="preserve">Podstawa prawna ogłoszenia: </w:t>
      </w:r>
      <w:r w:rsidRPr="00782CE7">
        <w:rPr>
          <w:sz w:val="22"/>
          <w:szCs w:val="22"/>
          <w:u w:val="single"/>
        </w:rPr>
        <w:t>nie stosuje się</w:t>
      </w:r>
      <w:r w:rsidRPr="00782CE7">
        <w:rPr>
          <w:sz w:val="22"/>
          <w:szCs w:val="22"/>
        </w:rPr>
        <w:t xml:space="preserve"> ustawy z </w:t>
      </w:r>
      <w:r w:rsidRPr="00782CE7">
        <w:rPr>
          <w:bCs/>
          <w:sz w:val="22"/>
          <w:szCs w:val="22"/>
        </w:rPr>
        <w:t xml:space="preserve">dnia </w:t>
      </w:r>
      <w:r w:rsidRPr="00782CE7">
        <w:rPr>
          <w:sz w:val="22"/>
          <w:szCs w:val="22"/>
        </w:rPr>
        <w:t>11 września 2019 roku Prawo zamówień publicznych 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6D46F7" w:rsidP="00583EF9">
      <w:pPr>
        <w:spacing w:line="360" w:lineRule="auto"/>
        <w:rPr>
          <w:b/>
        </w:rPr>
      </w:pPr>
      <w:r w:rsidRPr="006D46F7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6D46F7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6D46F7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6D46F7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1D601D">
        <w:rPr>
          <w:rFonts w:ascii="Times New Roman" w:hAnsi="Times New Roman"/>
          <w:sz w:val="24"/>
        </w:rPr>
        <w:t>nie dopuszcza składania</w:t>
      </w:r>
      <w:r>
        <w:rPr>
          <w:rFonts w:ascii="Times New Roman" w:hAnsi="Times New Roman"/>
          <w:sz w:val="24"/>
        </w:rPr>
        <w:t xml:space="preserve"> ofert częśc</w:t>
      </w:r>
      <w:r w:rsidR="001D601D">
        <w:rPr>
          <w:rFonts w:ascii="Times New Roman" w:hAnsi="Times New Roman"/>
          <w:sz w:val="24"/>
        </w:rPr>
        <w:t>iowych i częściowy wybór ofert.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D46F7" w:rsidTr="00044919">
        <w:tc>
          <w:tcPr>
            <w:tcW w:w="1510" w:type="dxa"/>
            <w:vAlign w:val="center"/>
          </w:tcPr>
          <w:p w:rsidR="006D46F7" w:rsidRDefault="006D46F7" w:rsidP="0004491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46F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6D46F7" w:rsidRDefault="006D46F7" w:rsidP="00044919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D46F7">
              <w:t xml:space="preserve">Dostawa systemu </w:t>
            </w:r>
            <w:proofErr w:type="spellStart"/>
            <w:r w:rsidRPr="006D46F7">
              <w:t>kontrolno</w:t>
            </w:r>
            <w:proofErr w:type="spellEnd"/>
            <w:r w:rsidRPr="006D46F7">
              <w:t xml:space="preserve"> – pomiarowego</w:t>
            </w:r>
          </w:p>
          <w:p w:rsidR="006D46F7" w:rsidRDefault="006D46F7" w:rsidP="00044919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D46F7">
              <w:t>42961000-0 - System sterowania i kontroli</w:t>
            </w:r>
            <w:r>
              <w:t xml:space="preserve"> </w:t>
            </w:r>
          </w:p>
          <w:p w:rsidR="006D46F7" w:rsidRDefault="006D46F7" w:rsidP="00044919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D46F7" w:rsidRDefault="006D46F7" w:rsidP="00044919">
            <w:pPr>
              <w:spacing w:after="120"/>
              <w:jc w:val="both"/>
            </w:pPr>
            <w:r w:rsidRPr="006D46F7">
              <w:t xml:space="preserve">Szczegółowy opis stanowi </w:t>
            </w:r>
            <w:r w:rsidR="001D601D" w:rsidRPr="006D46F7">
              <w:t>załącznik</w:t>
            </w:r>
            <w:r w:rsidRPr="006D46F7">
              <w:t xml:space="preserve"> nr 1 SWZ.</w:t>
            </w:r>
          </w:p>
          <w:p w:rsidR="006D46F7" w:rsidRDefault="006D46F7" w:rsidP="00044919">
            <w:pPr>
              <w:spacing w:after="120"/>
              <w:jc w:val="both"/>
              <w:rPr>
                <w:b/>
              </w:rPr>
            </w:pPr>
            <w:r w:rsidRPr="006D46F7">
              <w:rPr>
                <w:b/>
              </w:rPr>
              <w:t>Zamawiający dopuszcza składanie ofert równoważnych</w:t>
            </w:r>
          </w:p>
          <w:p w:rsidR="006D46F7" w:rsidRDefault="006D46F7" w:rsidP="0004491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46F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6D46F7" w:rsidRPr="003209A8" w:rsidTr="00044919">
        <w:tc>
          <w:tcPr>
            <w:tcW w:w="8640" w:type="dxa"/>
          </w:tcPr>
          <w:p w:rsidR="006D46F7" w:rsidRPr="003209A8" w:rsidRDefault="006D46F7" w:rsidP="001D601D">
            <w:pPr>
              <w:pStyle w:val="Tekstpodstawowy"/>
            </w:pPr>
            <w:r w:rsidRPr="006D46F7">
              <w:rPr>
                <w:b/>
              </w:rPr>
              <w:t>56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6D46F7" w:rsidRPr="003209A8" w:rsidRDefault="006D46F7" w:rsidP="00044919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8AE" w:rsidRPr="00782CE7" w:rsidRDefault="00DC08AE" w:rsidP="00DC08A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Pr="00782CE7">
              <w:rPr>
                <w:b/>
                <w:bCs/>
                <w:color w:val="000000"/>
              </w:rPr>
              <w:t>V. OPIS SPOSOBU PRZYGOTOWANIA OFERTY</w:t>
            </w:r>
          </w:p>
          <w:p w:rsidR="00DC08AE" w:rsidRPr="00782CE7" w:rsidRDefault="00DC08AE" w:rsidP="00DC08AE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782CE7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DC08AE" w:rsidRPr="00782CE7" w:rsidRDefault="00DC08AE" w:rsidP="00DC08AE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782CE7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składające się na całość zadania częściowego wraz z informacjami o nazwie producenta oraz numerami katalogowymi oferowanych produktów. </w:t>
            </w:r>
          </w:p>
          <w:p w:rsidR="00DC08AE" w:rsidRPr="00782CE7" w:rsidRDefault="00DC08AE" w:rsidP="00DC08AE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782CE7">
              <w:rPr>
                <w:bCs/>
                <w:color w:val="000000"/>
              </w:rPr>
              <w:t xml:space="preserve">Do oferty należy dołączyć </w:t>
            </w:r>
            <w:r w:rsidRPr="00782CE7">
              <w:t xml:space="preserve">Broszury produktowe/katalogi produktowy/specyfikacja techniczna oferowanego urządzenia </w:t>
            </w:r>
            <w:r w:rsidRPr="00782CE7">
              <w:rPr>
                <w:b/>
                <w:u w:val="single"/>
              </w:rPr>
              <w:t xml:space="preserve">potwierdzająca spełnienie wszystkich parametrów </w:t>
            </w:r>
            <w:r w:rsidRPr="00782CE7">
              <w:t xml:space="preserve">określonych przez zamawiającego w ogłoszeniu o udzielanym zamówieniu.- </w:t>
            </w:r>
            <w:r w:rsidRPr="00782CE7">
              <w:rPr>
                <w:b/>
                <w:u w:val="single"/>
              </w:rPr>
              <w:t xml:space="preserve">Dokumenty należy dołączyć w języku polskim </w:t>
            </w:r>
          </w:p>
          <w:p w:rsidR="00DC08AE" w:rsidRPr="00782CE7" w:rsidRDefault="00DC08AE" w:rsidP="00DC08AE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782CE7">
              <w:rPr>
                <w:bCs/>
                <w:color w:val="000000"/>
              </w:rPr>
              <w:t xml:space="preserve">Do oferty należy dołączyć </w:t>
            </w:r>
            <w:r w:rsidRPr="00782CE7">
              <w:rPr>
                <w:color w:val="000000"/>
              </w:rPr>
              <w:t>aktualny odpis z właściwego rejestru lub z centralnej ewidencji i informacji o działalności gospodarczej.</w:t>
            </w:r>
            <w:r w:rsidRPr="00782CE7">
              <w:t xml:space="preserve"> </w:t>
            </w:r>
          </w:p>
          <w:p w:rsidR="00DC08AE" w:rsidRPr="00782CE7" w:rsidRDefault="00DC08AE" w:rsidP="00DC08AE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782CE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DC08AE" w:rsidRPr="00782CE7" w:rsidRDefault="00DC08AE" w:rsidP="00DC08AE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DC08AE" w:rsidRPr="00782CE7" w:rsidRDefault="00DC08AE" w:rsidP="00DC08AE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Dodatkowe informację:</w:t>
            </w:r>
          </w:p>
          <w:p w:rsidR="00DC08AE" w:rsidRPr="00782CE7" w:rsidRDefault="00DC08AE" w:rsidP="00DC08AE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W</w:t>
            </w:r>
            <w:r w:rsidRPr="00782CE7">
              <w:rPr>
                <w:bCs/>
                <w:iCs/>
                <w:lang w:eastAsia="x-none"/>
              </w:rPr>
              <w:t>y</w:t>
            </w:r>
            <w:proofErr w:type="spellStart"/>
            <w:r w:rsidRPr="00782CE7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782CE7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DC08AE" w:rsidRPr="00782CE7" w:rsidRDefault="00DC08AE" w:rsidP="00DC08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6. 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782CE7">
              <w:rPr>
                <w:bCs/>
                <w:iCs/>
                <w:lang w:val="x-none" w:eastAsia="x-none"/>
              </w:rPr>
              <w:t>oferty musi odpowiada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782CE7">
              <w:rPr>
                <w:bCs/>
                <w:iCs/>
                <w:lang w:val="x-none" w:eastAsia="x-none"/>
              </w:rPr>
              <w:t>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782CE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DC08AE" w:rsidRPr="00782CE7" w:rsidRDefault="00DC08AE" w:rsidP="00DC08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DC08AE" w:rsidRPr="00782CE7" w:rsidRDefault="00DC08AE" w:rsidP="00DC08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DC08AE" w:rsidRPr="00782CE7" w:rsidRDefault="00DC08AE" w:rsidP="00DC08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 xml:space="preserve">9. 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782CE7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DC08AE" w:rsidRPr="00782CE7" w:rsidRDefault="00DC08AE" w:rsidP="00DC08AE">
            <w:pPr>
              <w:jc w:val="both"/>
              <w:rPr>
                <w:b/>
              </w:rPr>
            </w:pPr>
            <w:r w:rsidRPr="00782CE7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782CE7">
              <w:rPr>
                <w:b/>
                <w:u w:val="single"/>
              </w:rPr>
              <w:t>pełnomocnictwo</w:t>
            </w:r>
            <w:r w:rsidRPr="00782CE7">
              <w:t>, które należy dołączyć do składanej oferty</w:t>
            </w:r>
          </w:p>
          <w:p w:rsidR="00DC08AE" w:rsidRPr="00782CE7" w:rsidRDefault="00DC08AE" w:rsidP="00DC08AE">
            <w:pPr>
              <w:rPr>
                <w:color w:val="000000"/>
                <w:u w:val="single"/>
              </w:rPr>
            </w:pPr>
            <w:r w:rsidRPr="00782CE7">
              <w:rPr>
                <w:color w:val="000000"/>
                <w:u w:val="single"/>
              </w:rPr>
              <w:t>Oferta powinna zawierać:</w:t>
            </w:r>
          </w:p>
          <w:p w:rsidR="00DC08AE" w:rsidRPr="00782CE7" w:rsidRDefault="00DC08AE" w:rsidP="00DC08AE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Dane teleadresowe firmy - numer NIP , REGON firmy itp.</w:t>
            </w:r>
          </w:p>
          <w:p w:rsidR="00DC08AE" w:rsidRPr="00782CE7" w:rsidRDefault="00DC08AE" w:rsidP="00DC08AE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Wskazanie osoby do kontaktu w sprawie oferty (numer telefonu i e-mail).</w:t>
            </w:r>
          </w:p>
          <w:p w:rsidR="00DC08AE" w:rsidRPr="00782CE7" w:rsidRDefault="00DC08AE" w:rsidP="00DC08AE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Proponowaną cenę brutto za realizację zamówienia.</w:t>
            </w:r>
          </w:p>
          <w:p w:rsidR="00211900" w:rsidRDefault="00DC08AE" w:rsidP="00DC08AE">
            <w:pPr>
              <w:spacing w:before="120"/>
            </w:pPr>
            <w:r w:rsidRPr="00782CE7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4135A2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4135A2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5A2" w:rsidRPr="004135A2" w:rsidRDefault="004135A2" w:rsidP="004135A2">
            <w:pPr>
              <w:rPr>
                <w:b/>
                <w:bCs/>
                <w:color w:val="000000"/>
              </w:rPr>
            </w:pPr>
            <w:r w:rsidRPr="004135A2">
              <w:rPr>
                <w:b/>
                <w:bCs/>
                <w:color w:val="000000"/>
              </w:rPr>
              <w:t>VII. MIEJSCE I TERMIN SKŁADANIA OFERT</w:t>
            </w:r>
          </w:p>
          <w:p w:rsidR="004135A2" w:rsidRPr="004135A2" w:rsidRDefault="004135A2" w:rsidP="004135A2">
            <w:pPr>
              <w:jc w:val="both"/>
              <w:rPr>
                <w:color w:val="000000"/>
              </w:rPr>
            </w:pPr>
            <w:r w:rsidRPr="004135A2">
              <w:rPr>
                <w:color w:val="000000"/>
              </w:rPr>
              <w:t>Ofertę należy przygotować w wersji elektronicznej i przesłać odpowiednio drogą </w:t>
            </w:r>
            <w:r w:rsidRPr="004135A2">
              <w:rPr>
                <w:color w:val="000000"/>
              </w:rPr>
              <w:br/>
              <w:t xml:space="preserve">e-mailową na adres </w:t>
            </w:r>
            <w:r w:rsidRPr="004135A2">
              <w:rPr>
                <w:lang w:val="en-US"/>
              </w:rPr>
              <w:t xml:space="preserve">e-mail kaczork@prz.edu.pl </w:t>
            </w:r>
            <w:r w:rsidRPr="004135A2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4135A2" w:rsidRPr="004135A2" w:rsidRDefault="004135A2" w:rsidP="004135A2">
            <w:r w:rsidRPr="004135A2">
              <w:rPr>
                <w:color w:val="000000"/>
              </w:rPr>
              <w:t>Nieprzekraczalny termin dostarczenia oferty: </w:t>
            </w:r>
          </w:p>
          <w:p w:rsidR="004135A2" w:rsidRPr="004135A2" w:rsidRDefault="004135A2" w:rsidP="004135A2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4135A2">
              <w:rPr>
                <w:b/>
                <w:noProof/>
              </w:rPr>
              <w:t>Miejsce i termin składania ofert (e-mail): do dnia 2021-08-</w:t>
            </w:r>
            <w:r>
              <w:rPr>
                <w:b/>
                <w:noProof/>
              </w:rPr>
              <w:t>1</w:t>
            </w:r>
            <w:r w:rsidR="009B6FE5">
              <w:rPr>
                <w:b/>
                <w:noProof/>
              </w:rPr>
              <w:t>7</w:t>
            </w:r>
            <w:r w:rsidRPr="004135A2">
              <w:rPr>
                <w:b/>
                <w:noProof/>
              </w:rPr>
              <w:t xml:space="preserve"> do godz. 10:00.</w:t>
            </w:r>
          </w:p>
          <w:p w:rsidR="004135A2" w:rsidRPr="004135A2" w:rsidRDefault="004135A2" w:rsidP="004135A2">
            <w:pPr>
              <w:spacing w:after="120"/>
              <w:jc w:val="both"/>
              <w:rPr>
                <w:bCs/>
              </w:rPr>
            </w:pPr>
            <w:r w:rsidRPr="004135A2">
              <w:rPr>
                <w:b/>
              </w:rPr>
              <w:t xml:space="preserve">Termin związania ofertą: </w:t>
            </w:r>
            <w:r w:rsidRPr="004135A2">
              <w:t>30 dn</w:t>
            </w:r>
            <w:r w:rsidRPr="004135A2">
              <w:rPr>
                <w:bCs/>
              </w:rPr>
              <w:t>i</w:t>
            </w:r>
          </w:p>
          <w:p w:rsidR="00EB415D" w:rsidRDefault="004135A2" w:rsidP="004135A2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4135A2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 w:rsidRPr="004135A2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2021-08-</w:t>
            </w:r>
            <w:r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1</w:t>
            </w:r>
            <w:r w:rsidR="009B6FE5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7</w:t>
            </w:r>
            <w:bookmarkStart w:id="0" w:name="_GoBack"/>
            <w:bookmarkEnd w:id="0"/>
            <w:r w:rsidRPr="004135A2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 o godz. 10:15</w:t>
            </w:r>
            <w:r w:rsidRPr="004135A2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35-959 Rzeszów.</w:t>
            </w:r>
          </w:p>
          <w:p w:rsidR="004135A2" w:rsidRPr="004135A2" w:rsidRDefault="004135A2" w:rsidP="004135A2"/>
        </w:tc>
      </w:tr>
      <w:tr w:rsidR="00300BCB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54E" w:rsidRPr="00782CE7" w:rsidRDefault="00C9554E" w:rsidP="00C9554E">
            <w:pPr>
              <w:jc w:val="both"/>
              <w:rPr>
                <w:b/>
                <w:bCs/>
                <w:color w:val="000000"/>
              </w:rPr>
            </w:pPr>
            <w:r w:rsidRPr="00782CE7">
              <w:rPr>
                <w:b/>
                <w:bCs/>
                <w:color w:val="000000"/>
              </w:rPr>
              <w:t>VIII. BADANIE OFERTY</w:t>
            </w:r>
          </w:p>
          <w:p w:rsidR="00C9554E" w:rsidRPr="00782CE7" w:rsidRDefault="00C9554E" w:rsidP="00C9554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C9554E" w:rsidRPr="00782CE7" w:rsidRDefault="00C9554E" w:rsidP="00C9554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C9554E" w:rsidRPr="00782CE7" w:rsidRDefault="00C9554E" w:rsidP="00C9554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C9554E" w:rsidRPr="00782CE7" w:rsidRDefault="00C9554E" w:rsidP="00C9554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C9554E" w:rsidRPr="00782CE7" w:rsidRDefault="00C9554E" w:rsidP="00C9554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C9554E" w:rsidRPr="00782CE7" w:rsidRDefault="00C9554E" w:rsidP="00C9554E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782CE7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C9554E" w:rsidRPr="00782CE7" w:rsidRDefault="00C9554E" w:rsidP="00C9554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 xml:space="preserve">1) </w:t>
            </w:r>
            <w:r w:rsidRPr="00782CE7">
              <w:rPr>
                <w:rFonts w:eastAsia="Calibri"/>
                <w:iCs/>
              </w:rPr>
              <w:t>Wykonawcy</w:t>
            </w:r>
            <w:r w:rsidRPr="00782CE7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C9554E" w:rsidRPr="00782CE7" w:rsidRDefault="00C9554E" w:rsidP="00C9554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>2) Treść złożonej oferty n</w:t>
            </w:r>
            <w:r w:rsidRPr="00782CE7">
              <w:rPr>
                <w:rFonts w:eastAsia="Calibri"/>
              </w:rPr>
              <w:t xml:space="preserve">ie odpowiada warunkom postępowania. </w:t>
            </w:r>
          </w:p>
          <w:p w:rsidR="00C9554E" w:rsidRPr="00782CE7" w:rsidRDefault="00C9554E" w:rsidP="00C9554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782CE7">
              <w:rPr>
                <w:rFonts w:eastAsia="Calibri"/>
              </w:rPr>
              <w:t>3)</w:t>
            </w:r>
            <w:r w:rsidRPr="00782CE7">
              <w:rPr>
                <w:rFonts w:eastAsia="Calibri"/>
                <w:color w:val="000000"/>
              </w:rPr>
              <w:t xml:space="preserve"> Oferty złożone po terminie</w:t>
            </w:r>
          </w:p>
          <w:p w:rsidR="00C9554E" w:rsidRPr="00782CE7" w:rsidRDefault="00C9554E" w:rsidP="00C9554E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782CE7">
              <w:rPr>
                <w:rFonts w:eastAsia="Calibri"/>
                <w:b/>
                <w:color w:val="000000"/>
              </w:rPr>
              <w:t>UNIEWAŻNIENIE POSTĘPOWANIA</w:t>
            </w:r>
          </w:p>
          <w:p w:rsidR="00C9554E" w:rsidRPr="00782CE7" w:rsidRDefault="00C9554E" w:rsidP="00C9554E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300BCB" w:rsidRPr="004135A2" w:rsidRDefault="00C9554E" w:rsidP="00C9554E">
            <w:pPr>
              <w:rPr>
                <w:b/>
                <w:bCs/>
                <w:color w:val="000000"/>
              </w:rPr>
            </w:pPr>
            <w:r w:rsidRPr="00782CE7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C9554E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54E" w:rsidRDefault="00C9554E" w:rsidP="00C9554E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C9554E" w:rsidRPr="00693802" w:rsidRDefault="00C9554E" w:rsidP="00C9554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6D46F7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C9554E" w:rsidRPr="00693802" w:rsidRDefault="00C9554E" w:rsidP="00C9554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C9554E" w:rsidRPr="00693802" w:rsidRDefault="00C9554E" w:rsidP="00C9554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C9554E" w:rsidRPr="00693802" w:rsidRDefault="00C9554E" w:rsidP="00C9554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C9554E" w:rsidRPr="00782CE7" w:rsidRDefault="00C9554E" w:rsidP="00C9554E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C9554E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54E" w:rsidRPr="00FB1361" w:rsidRDefault="00C9554E" w:rsidP="00C9554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Pr="00C9554E" w:rsidRDefault="00C9554E" w:rsidP="00C9554E">
      <w:pPr>
        <w:jc w:val="right"/>
        <w:rPr>
          <w:rFonts w:ascii="Arial" w:hAnsi="Arial" w:cs="Arial"/>
          <w:b/>
        </w:rPr>
      </w:pPr>
      <w:r w:rsidRPr="00C9554E">
        <w:rPr>
          <w:rFonts w:ascii="Arial" w:hAnsi="Arial" w:cs="Arial"/>
          <w:b/>
        </w:rPr>
        <w:lastRenderedPageBreak/>
        <w:t xml:space="preserve">Załącznik nr 2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C9554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NA/O/179/2021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6D46F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D46F7">
        <w:rPr>
          <w:rFonts w:ascii="Arial" w:hAnsi="Arial" w:cs="Arial"/>
        </w:rPr>
        <w:t>POLITECHNIKA RZESZOWSKA</w:t>
      </w:r>
    </w:p>
    <w:p w:rsidR="001B541E" w:rsidRPr="00A40632" w:rsidRDefault="006D46F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D46F7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6D46F7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6D46F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D46F7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6D46F7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6D46F7" w:rsidRPr="00C9554E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6D46F7" w:rsidRPr="006D46F7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6D46F7" w:rsidP="001B541E">
      <w:pPr>
        <w:ind w:left="142"/>
        <w:jc w:val="center"/>
        <w:rPr>
          <w:rFonts w:ascii="Arial" w:hAnsi="Arial" w:cs="Arial"/>
        </w:rPr>
      </w:pPr>
      <w:r w:rsidRPr="006D46F7">
        <w:rPr>
          <w:rFonts w:ascii="Arial" w:hAnsi="Arial" w:cs="Arial"/>
          <w:b/>
        </w:rPr>
        <w:t xml:space="preserve">Dostawa systemu </w:t>
      </w:r>
      <w:proofErr w:type="spellStart"/>
      <w:r w:rsidRPr="006D46F7">
        <w:rPr>
          <w:rFonts w:ascii="Arial" w:hAnsi="Arial" w:cs="Arial"/>
          <w:b/>
        </w:rPr>
        <w:t>kontrolno</w:t>
      </w:r>
      <w:proofErr w:type="spellEnd"/>
      <w:r w:rsidRPr="006D46F7">
        <w:rPr>
          <w:rFonts w:ascii="Arial" w:hAnsi="Arial" w:cs="Arial"/>
          <w:b/>
        </w:rPr>
        <w:t xml:space="preserve"> – pomiarowego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9B6FE5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C9554E" w:rsidRDefault="001B541E" w:rsidP="00C9554E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C9554E" w:rsidTr="00C9554E">
        <w:tc>
          <w:tcPr>
            <w:tcW w:w="9284" w:type="dxa"/>
            <w:shd w:val="clear" w:color="auto" w:fill="F3F3F3"/>
            <w:vAlign w:val="center"/>
          </w:tcPr>
          <w:p w:rsidR="00C9554E" w:rsidRPr="00CA0351" w:rsidRDefault="00C9554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9554E" w:rsidTr="00C9554E">
        <w:tc>
          <w:tcPr>
            <w:tcW w:w="9284" w:type="dxa"/>
          </w:tcPr>
          <w:p w:rsidR="00C9554E" w:rsidRPr="002661CA" w:rsidRDefault="00C9554E" w:rsidP="0004491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D46F7">
              <w:rPr>
                <w:rFonts w:ascii="Arial" w:hAnsi="Arial" w:cs="Arial"/>
                <w:b/>
                <w:sz w:val="22"/>
                <w:szCs w:val="22"/>
              </w:rPr>
              <w:t xml:space="preserve">Dostawa systemu </w:t>
            </w:r>
            <w:proofErr w:type="spellStart"/>
            <w:r w:rsidRPr="006D46F7">
              <w:rPr>
                <w:rFonts w:ascii="Arial" w:hAnsi="Arial" w:cs="Arial"/>
                <w:b/>
                <w:sz w:val="22"/>
                <w:szCs w:val="22"/>
              </w:rPr>
              <w:t>kontrolno</w:t>
            </w:r>
            <w:proofErr w:type="spellEnd"/>
            <w:r w:rsidRPr="006D46F7">
              <w:rPr>
                <w:rFonts w:ascii="Arial" w:hAnsi="Arial" w:cs="Arial"/>
                <w:b/>
                <w:sz w:val="22"/>
                <w:szCs w:val="22"/>
              </w:rPr>
              <w:t xml:space="preserve"> – pomiarowego</w:t>
            </w:r>
          </w:p>
          <w:p w:rsidR="00C9554E" w:rsidRPr="002661CA" w:rsidRDefault="00C9554E" w:rsidP="0004491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C9554E" w:rsidRPr="002661CA" w:rsidRDefault="00C9554E" w:rsidP="0004491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C9554E" w:rsidRPr="002661CA" w:rsidRDefault="00C9554E" w:rsidP="0004491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C9554E" w:rsidRPr="002661CA" w:rsidRDefault="00C9554E" w:rsidP="0004491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C9554E" w:rsidRPr="002661CA" w:rsidRDefault="00C9554E" w:rsidP="0004491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C9554E" w:rsidRDefault="00C9554E" w:rsidP="0004491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C9554E">
        <w:rPr>
          <w:rFonts w:ascii="Arial" w:hAnsi="Arial" w:cs="Arial"/>
        </w:rPr>
        <w:t>zgodnie z wypełnionym formularzem cenowym.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6D46F7" w:rsidRPr="006D46F7">
        <w:rPr>
          <w:rFonts w:ascii="Arial" w:hAnsi="Arial" w:cs="Arial"/>
        </w:rPr>
        <w:t>56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C9554E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6D46F7" w:rsidRPr="006D46F7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C9554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C9554E" w:rsidRDefault="00C9554E" w:rsidP="00C9554E">
      <w:pPr>
        <w:pStyle w:val="Tekstpodstawowywcit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Wykonawcy</w:t>
      </w:r>
    </w:p>
    <w:sectPr w:rsidR="001B541E" w:rsidRPr="00C955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DE4" w:rsidRDefault="00592DE4">
      <w:r>
        <w:separator/>
      </w:r>
    </w:p>
  </w:endnote>
  <w:endnote w:type="continuationSeparator" w:id="0">
    <w:p w:rsidR="00592DE4" w:rsidRDefault="00592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B6FE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6FE5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6FE5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2DE4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DE4" w:rsidRDefault="00592DE4">
      <w:r>
        <w:separator/>
      </w:r>
    </w:p>
  </w:footnote>
  <w:footnote w:type="continuationSeparator" w:id="0">
    <w:p w:rsidR="00592DE4" w:rsidRDefault="00592D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6F7" w:rsidRDefault="006D46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6F7" w:rsidRDefault="006D46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6F7" w:rsidRDefault="006D46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2DE4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D601D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0BCB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35A2"/>
    <w:rsid w:val="00414D84"/>
    <w:rsid w:val="004B616D"/>
    <w:rsid w:val="004C1BCD"/>
    <w:rsid w:val="00534EBA"/>
    <w:rsid w:val="00577E99"/>
    <w:rsid w:val="00583EF9"/>
    <w:rsid w:val="00587DBF"/>
    <w:rsid w:val="00592DE4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D46F7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B6FE5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554E"/>
    <w:rsid w:val="00C963FE"/>
    <w:rsid w:val="00CA0351"/>
    <w:rsid w:val="00CD2766"/>
    <w:rsid w:val="00D129B6"/>
    <w:rsid w:val="00D13914"/>
    <w:rsid w:val="00D3354F"/>
    <w:rsid w:val="00D63505"/>
    <w:rsid w:val="00DC08AE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2C5784D-B3E1-4B9D-ACA2-7C696EFC2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1173</Words>
  <Characters>9319</Characters>
  <Application>Microsoft Office Word</Application>
  <DocSecurity>0</DocSecurity>
  <Lines>77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10472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1899-12-31T22:00:00Z</cp:lastPrinted>
  <dcterms:created xsi:type="dcterms:W3CDTF">2021-08-04T07:45:00Z</dcterms:created>
  <dcterms:modified xsi:type="dcterms:W3CDTF">2021-08-09T09:29:00Z</dcterms:modified>
</cp:coreProperties>
</file>